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F91522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08pt">
            <v:imagedata r:id="rId5" o:title="6A27731E" croptop="3671f" cropbottom="2676f" cropleft="4557f" cropright="5317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77pt;height:702pt">
            <v:imagedata r:id="rId6" o:title="59CCCC87" croptop="2906f" cropbottom="2833f" cropleft="4123f" cropright="4015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74pt;height:714pt">
            <v:imagedata r:id="rId7" o:title="22132CDC" croptop="3747f" cropbottom="2677f" cropleft="5425f" cropright="4449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70.25pt;height:699.75pt">
            <v:imagedata r:id="rId8" o:title="C054EF2D" croptop="3365f" cropbottom="2371f" cropleft="4340f" cropright="4232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73.25pt;height:702pt">
            <v:imagedata r:id="rId9" o:title="F701134A" croptop="2753f" cropbottom="2374f" cropleft="3472f" cropright="4449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64.25pt;height:663.75pt">
            <v:imagedata r:id="rId10" o:title="DAF776C3" croptop="2982f" cropleft="2387f" cropright="1085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5pt;height:669pt">
            <v:imagedata r:id="rId11" o:title="50EDB9E8" croptop="2982f" cropbottom="2371f" cropleft="2604f" cropright="3798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58.25pt;height:670.5pt">
            <v:imagedata r:id="rId12" o:title="FBCCE0C9" croptop="2982f" cropbottom="2753f" cropleft="3261f" cropright="4123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0.5pt;height:669pt">
            <v:imagedata r:id="rId13" o:title="5E988036" croptop="3135f" cropbottom="2597f" cropleft="3255f" cropright="3689f"/>
          </v:shape>
        </w:pic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61.25pt;height:674.25pt">
            <v:imagedata r:id="rId14" o:title="161A06BF" croptop="3059f" cropbottom="2524f" cropleft="3152f" cropright="4123f"/>
          </v:shape>
        </w:pict>
      </w:r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53pt;height:642.75pt">
            <v:imagedata r:id="rId15" o:title="26A971B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53pt;height:642.75pt">
            <v:imagedata r:id="rId16" o:title="947C7E25"/>
          </v:shape>
        </w:pict>
      </w:r>
    </w:p>
    <w:sectPr w:rsidR="00E976B7" w:rsidRPr="00EC3E21" w:rsidSect="00F91522"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66"/>
    <w:rsid w:val="006C6A66"/>
    <w:rsid w:val="00E976B7"/>
    <w:rsid w:val="00EC3E21"/>
    <w:rsid w:val="00F9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A2CE5BE9</Template>
  <TotalTime>1</TotalTime>
  <Pages>12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Dékány Szilvia dr.</dc:creator>
  <cp:lastModifiedBy>Szabó Endre</cp:lastModifiedBy>
  <cp:revision>2</cp:revision>
  <dcterms:created xsi:type="dcterms:W3CDTF">2015-10-29T09:32:00Z</dcterms:created>
  <dcterms:modified xsi:type="dcterms:W3CDTF">2015-10-29T09:32:00Z</dcterms:modified>
</cp:coreProperties>
</file>