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6B7" w:rsidRPr="00EC3E21" w:rsidRDefault="007628E4" w:rsidP="00EC3E21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0.5pt">
            <v:imagedata r:id="rId5" o:title="C84F061E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453pt;height:640.5pt">
            <v:imagedata r:id="rId6" o:title="41614387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453pt;height:640.5pt">
            <v:imagedata r:id="rId7" o:title="AB0737DC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28" type="#_x0000_t75" style="width:453pt;height:640.5pt">
            <v:imagedata r:id="rId8" o:title="41B7E2D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29" type="#_x0000_t75" style="width:453pt;height:640.5pt">
            <v:imagedata r:id="rId9" o:title="7C10564A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30" type="#_x0000_t75" style="width:453pt;height:640.5pt">
            <v:imagedata r:id="rId10" o:title="3C6FDDC3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31" type="#_x0000_t75" style="width:453pt;height:640.5pt">
            <v:imagedata r:id="rId11" o:title="4C14F4E8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32" type="#_x0000_t75" style="width:453pt;height:640.5pt">
            <v:imagedata r:id="rId12" o:title="214CDFC9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33" type="#_x0000_t75" style="width:453pt;height:640.5pt">
            <v:imagedata r:id="rId13" o:title="2CB27336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34" type="#_x0000_t75" style="width:453pt;height:640.5pt">
            <v:imagedata r:id="rId14" o:title="9F3D5DBF"/>
          </v:shape>
        </w:pict>
      </w:r>
    </w:p>
    <w:sectPr w:rsidR="00E976B7" w:rsidRPr="00EC3E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50B"/>
    <w:rsid w:val="007628E4"/>
    <w:rsid w:val="00D9614B"/>
    <w:rsid w:val="00E976B7"/>
    <w:rsid w:val="00EC3E21"/>
    <w:rsid w:val="00F55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4EF89EC7</Template>
  <TotalTime>1</TotalTime>
  <Pages>3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JPH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Bohácsi Andrea</dc:creator>
  <cp:lastModifiedBy>dr. Balla Katalin</cp:lastModifiedBy>
  <cp:revision>2</cp:revision>
  <dcterms:created xsi:type="dcterms:W3CDTF">2015-03-06T14:33:00Z</dcterms:created>
  <dcterms:modified xsi:type="dcterms:W3CDTF">2015-03-06T14:33:00Z</dcterms:modified>
</cp:coreProperties>
</file>