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6667CC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F01A9115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pt;height:640.5pt">
            <v:imagedata r:id="rId6" o:title="AD5EB8EB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640.5pt">
            <v:imagedata r:id="rId7" o:title="E7DED31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F6C"/>
    <w:rsid w:val="006667CC"/>
    <w:rsid w:val="00694F6C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BCD7CDE8</Template>
  <TotalTime>0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Bodor Gergely</cp:lastModifiedBy>
  <cp:revision>2</cp:revision>
  <dcterms:created xsi:type="dcterms:W3CDTF">2016-03-07T17:18:00Z</dcterms:created>
  <dcterms:modified xsi:type="dcterms:W3CDTF">2016-03-07T17:18:00Z</dcterms:modified>
</cp:coreProperties>
</file>