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6B7" w:rsidRPr="00EC3E21" w:rsidRDefault="002B3A43" w:rsidP="00EC3E21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">
            <v:imagedata r:id="rId5" o:title="573F7B4A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53pt;height:640.5pt">
            <v:imagedata r:id="rId6" o:title="78061E8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53pt;height:640.5pt">
            <v:imagedata r:id="rId7" o:title="59C96836"/>
          </v:shape>
        </w:pict>
      </w:r>
    </w:p>
    <w:sectPr w:rsidR="00E976B7" w:rsidRPr="00EC3E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433"/>
    <w:rsid w:val="001B3433"/>
    <w:rsid w:val="002B3A43"/>
    <w:rsid w:val="00E976B7"/>
    <w:rsid w:val="00EC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17E89F21</Template>
  <TotalTime>1</TotalTime>
  <Pages>3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JPH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Görömbei Judit</dc:creator>
  <cp:lastModifiedBy>Bodor Gergely</cp:lastModifiedBy>
  <cp:revision>2</cp:revision>
  <dcterms:created xsi:type="dcterms:W3CDTF">2016-03-07T17:19:00Z</dcterms:created>
  <dcterms:modified xsi:type="dcterms:W3CDTF">2016-03-07T17:19:00Z</dcterms:modified>
</cp:coreProperties>
</file>