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130985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ECE669ED"/>
          </v:shape>
        </w:pict>
      </w:r>
      <w:r w:rsidR="00921CEE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53pt;height:640.5pt">
            <v:imagedata r:id="rId6" o:title="2E0CCF0A"/>
          </v:shape>
        </w:pict>
      </w:r>
      <w:r w:rsidR="00921CEE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53pt;height:640.5pt">
            <v:imagedata r:id="rId7" o:title="A91E7F83"/>
          </v:shape>
        </w:pict>
      </w:r>
      <w:r w:rsidR="00921CEE">
        <w:rPr>
          <w:rFonts w:ascii="Times New Roman" w:hAnsi="Times New Roman" w:cs="Times New Roman"/>
          <w:sz w:val="24"/>
          <w:szCs w:val="24"/>
        </w:rPr>
        <w:pict>
          <v:shape id="_x0000_i1028" type="#_x0000_t75" style="width:453pt;height:640.5pt">
            <v:imagedata r:id="rId8" o:title="3125ABA8"/>
          </v:shape>
        </w:pict>
      </w:r>
      <w:r w:rsidR="00921CEE">
        <w:rPr>
          <w:rFonts w:ascii="Times New Roman" w:hAnsi="Times New Roman" w:cs="Times New Roman"/>
          <w:sz w:val="24"/>
          <w:szCs w:val="24"/>
        </w:rPr>
        <w:pict>
          <v:shape id="_x0000_i1029" type="#_x0000_t75" style="width:453pt;height:640.5pt">
            <v:imagedata r:id="rId9" o:title="44B6A789"/>
          </v:shape>
        </w:pict>
      </w:r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FF2"/>
    <w:rsid w:val="00130985"/>
    <w:rsid w:val="00404FF2"/>
    <w:rsid w:val="00921CEE"/>
    <w:rsid w:val="0093576A"/>
    <w:rsid w:val="00E976B7"/>
    <w:rsid w:val="00E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19C9A3FE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Görömbei Judit</dc:creator>
  <cp:lastModifiedBy>Bodor Gergely</cp:lastModifiedBy>
  <cp:revision>3</cp:revision>
  <dcterms:created xsi:type="dcterms:W3CDTF">2016-06-01T14:23:00Z</dcterms:created>
  <dcterms:modified xsi:type="dcterms:W3CDTF">2016-06-01T14:25:00Z</dcterms:modified>
</cp:coreProperties>
</file>