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011" w:rsidRDefault="00994011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53100" cy="8134350"/>
            <wp:effectExtent l="0" t="0" r="0" b="0"/>
            <wp:docPr id="1" name="Kép 1" descr="7C98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C9842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11" w:rsidRDefault="009940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94011" w:rsidRDefault="00994011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8134350"/>
            <wp:effectExtent l="0" t="0" r="0" b="0"/>
            <wp:docPr id="2" name="Kép 2" descr="75497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5497AB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11" w:rsidRDefault="009940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76B7" w:rsidRPr="00EC3E21" w:rsidRDefault="00994011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8134350"/>
            <wp:effectExtent l="0" t="0" r="0" b="0"/>
            <wp:docPr id="3" name="Kép 3" descr="37002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00270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11"/>
    <w:rsid w:val="00994011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9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9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87D59635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Bodor Gergely</dc:creator>
  <cp:lastModifiedBy>Bodor Gergely</cp:lastModifiedBy>
  <cp:revision>1</cp:revision>
  <dcterms:created xsi:type="dcterms:W3CDTF">2015-04-15T14:31:00Z</dcterms:created>
  <dcterms:modified xsi:type="dcterms:W3CDTF">2015-04-15T14:33:00Z</dcterms:modified>
</cp:coreProperties>
</file>