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65F" w:rsidRPr="00725B8D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Főváros </w:t>
      </w:r>
      <w:proofErr w:type="spellStart"/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kerület Józsefvárosi Önkormányzat</w:t>
      </w:r>
    </w:p>
    <w:p w:rsidR="0036065F" w:rsidRPr="00725B8D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Városgazdálkodási és Pénzügyi Bizottsága</w:t>
      </w:r>
    </w:p>
    <w:p w:rsidR="0036065F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6065F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6065F" w:rsidRPr="00725B8D" w:rsidRDefault="0036065F" w:rsidP="00360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pacing w:val="120"/>
          <w:sz w:val="36"/>
          <w:szCs w:val="36"/>
          <w:lang w:eastAsia="hu-HU"/>
        </w:rPr>
        <w:t>JEGYZŐKÖNYVI KIVONAT</w:t>
      </w:r>
    </w:p>
    <w:p w:rsidR="0036065F" w:rsidRDefault="0036065F" w:rsidP="0036065F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6065F" w:rsidRDefault="0036065F" w:rsidP="0036065F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6065F" w:rsidRPr="00725B8D" w:rsidRDefault="0036065F" w:rsidP="0036065F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Készült: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Városgazdálkodási és Pénzügyi Bizottság 2014.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november 24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-én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(hétfő)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13.00 órai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kezdettel a Józsefvárosi Polgármesteri Hivatal </w:t>
      </w:r>
      <w:proofErr w:type="spellStart"/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III</w:t>
      </w:r>
      <w:proofErr w:type="spellEnd"/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emelet 300-as termében megtartott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 rendes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üléséről</w:t>
      </w:r>
    </w:p>
    <w:p w:rsid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B7" w:rsidRDefault="00E976B7" w:rsidP="0036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65F" w:rsidRPr="006445B4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1190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6065F" w:rsidRPr="006445B4" w:rsidRDefault="0036065F" w:rsidP="0036065F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0 tartózkodás szavazattal)</w:t>
      </w:r>
    </w:p>
    <w:p w:rsidR="0036065F" w:rsidRPr="006445B4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6065F" w:rsidRPr="006445B4" w:rsidRDefault="0036065F" w:rsidP="003606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az alábbi napirendet fogadja el:</w:t>
      </w:r>
    </w:p>
    <w:p w:rsidR="0036065F" w:rsidRPr="006445B4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36065F" w:rsidRPr="006445B4" w:rsidRDefault="0036065F" w:rsidP="003606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hu-HU"/>
        </w:rPr>
      </w:pPr>
      <w:r w:rsidRPr="006445B4">
        <w:rPr>
          <w:rFonts w:ascii="Times New Roman" w:eastAsia="Calibri" w:hAnsi="Times New Roman" w:cs="Times New Roman"/>
          <w:b/>
          <w:sz w:val="28"/>
          <w:szCs w:val="28"/>
          <w:lang w:eastAsia="hu-HU"/>
        </w:rPr>
        <w:t>Napirend:</w:t>
      </w:r>
    </w:p>
    <w:p w:rsidR="0036065F" w:rsidRPr="006445B4" w:rsidRDefault="0036065F" w:rsidP="003606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1. Zárt ülés keretében tárgyalandó előterjesztések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Javaslat „Vállalkozási szerződés keretében építési és szerelési munkálatok elvégzése az Új Teleki téri Piac épületén” tárgyú közbeszerzési eljárás eredményének megállapítására</w:t>
      </w:r>
    </w:p>
    <w:p w:rsidR="0036065F" w:rsidRPr="0036065F" w:rsidRDefault="0036065F" w:rsidP="0036065F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Előterjesztő: </w:t>
      </w:r>
      <w:proofErr w:type="spellStart"/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Fernezelyi</w:t>
      </w:r>
      <w:proofErr w:type="spellEnd"/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 Gergely </w:t>
      </w:r>
      <w:proofErr w:type="spellStart"/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DLA</w:t>
      </w:r>
      <w:proofErr w:type="spellEnd"/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 – a Városfejlesztési és Főépítészi Ügyosztály vezetője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2. Vagyongazdálkodási és Üzemeltetési Ügyosztály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ügyosztályvezető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Közterület-használati kérelmek elbírálása</w:t>
      </w:r>
      <w:r w:rsidRPr="0036065F">
        <w:rPr>
          <w:rFonts w:ascii="Times New Roman" w:hAnsi="Times New Roman" w:cs="Times New Roman"/>
          <w:color w:val="1F497D"/>
          <w:sz w:val="24"/>
          <w:szCs w:val="24"/>
          <w:lang w:eastAsia="hu-HU"/>
        </w:rPr>
        <w:t xml:space="preserve"> </w:t>
      </w:r>
    </w:p>
    <w:p w:rsidR="0036065F" w:rsidRPr="0036065F" w:rsidRDefault="0036065F" w:rsidP="003606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Tulajdonosi hozzájárulás – három helyszínen végzendő – UPC hálózati bekötések közterületi munkáihoz</w:t>
      </w:r>
    </w:p>
    <w:p w:rsidR="0036065F" w:rsidRPr="0036065F" w:rsidRDefault="0036065F" w:rsidP="0036065F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Tulajdonosi hozzájárulás a Nemzeti Közszolgálati Egyetem lovardájához történő víz- és csatornabekötés közterületi munkáihoz (PÓTKÉZBESÍTÉS)</w:t>
      </w:r>
    </w:p>
    <w:p w:rsidR="0036065F" w:rsidRPr="0036065F" w:rsidRDefault="0036065F" w:rsidP="0036065F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Tulajdonosi hozzájárulás Elnök utca – Bláthy Ottó utca csomópontban gyalogátkelőhely átalakításának közterületi munkáihoz</w:t>
      </w:r>
    </w:p>
    <w:p w:rsidR="0036065F" w:rsidRPr="0036065F" w:rsidRDefault="0036065F" w:rsidP="0036065F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Tulajdonosi hozzájárulás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. ker. Kálvária téren létesítendő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BKK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jegyautomata villamosenergia-ellátás kiépítésének közterületi munkáihoz (PÓTKÉZBESÍTÉS)</w:t>
      </w:r>
    </w:p>
    <w:p w:rsidR="0036065F" w:rsidRPr="0036065F" w:rsidRDefault="0036065F" w:rsidP="0036065F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Kizárólagos várakozóhelyek díjmentességének meghosszabbítása (PÓTKÉZBESÍTÉS)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813F00" w:rsidRDefault="00813F00">
      <w:pPr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hu-HU"/>
        </w:rPr>
        <w:br w:type="page"/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lastRenderedPageBreak/>
        <w:t>3. Kisfalu Kft.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sz w:val="24"/>
          <w:szCs w:val="24"/>
          <w:lang w:eastAsia="hu-HU"/>
        </w:rPr>
        <w:t>Előterjesztő: Kovács Ottó – ügyvezető igazgató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sz w:val="24"/>
          <w:szCs w:val="24"/>
          <w:lang w:eastAsia="hu-HU"/>
        </w:rPr>
        <w:t>(írásbeli előterjesztés)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Lakás elidegenítésével kapcsolatos vételár és eladási ajánlat jóváhagyása (2 db)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., Diószegi Sámuel utca 17. földszint 3. szám alatti nem lakás céljára szolgáló helyiség elidegenítése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., Diószegi S. </w:t>
      </w:r>
      <w:proofErr w:type="gram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u. </w:t>
      </w:r>
      <w:r w:rsidR="00394734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394734">
        <w:rPr>
          <w:rFonts w:ascii="Times New Roman" w:hAnsi="Times New Roman" w:cs="Times New Roman"/>
          <w:sz w:val="24"/>
          <w:szCs w:val="24"/>
          <w:lang w:eastAsia="hu-HU"/>
        </w:rPr>
        <w:t>………..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 elidegenítése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., József krt. 66. szám alatti földszinti, 35641/0/</w:t>
      </w:r>
      <w:proofErr w:type="gram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/3 helyrajzi számú, határozatlan időre szóló bérleti joggal terhelt nem lakás céljára szolgáló helyiség elidegenítése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., Magdolna utca 42. földszint 8. szám alatti, 35373/0/</w:t>
      </w:r>
      <w:proofErr w:type="gram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/41 helyrajzi számú üres, földszinti raktárhelyiség elidegenítése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., Práter </w:t>
      </w:r>
      <w:proofErr w:type="gram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utca </w:t>
      </w:r>
      <w:r w:rsidR="00394734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394734">
        <w:rPr>
          <w:rFonts w:ascii="Times New Roman" w:hAnsi="Times New Roman" w:cs="Times New Roman"/>
          <w:sz w:val="24"/>
          <w:szCs w:val="24"/>
          <w:lang w:eastAsia="hu-HU"/>
        </w:rPr>
        <w:t>…………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 elidegenítésével kapcsolatos vételár és eladási ajánlat jóváhagyása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., Szigony </w:t>
      </w:r>
      <w:proofErr w:type="gram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u. </w:t>
      </w:r>
      <w:r w:rsidR="00394734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End"/>
      <w:r w:rsidR="00394734">
        <w:rPr>
          <w:rFonts w:ascii="Times New Roman" w:hAnsi="Times New Roman" w:cs="Times New Roman"/>
          <w:sz w:val="24"/>
          <w:szCs w:val="24"/>
          <w:lang w:eastAsia="hu-HU"/>
        </w:rPr>
        <w:t>………….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szám alatti lakás elidegenítése 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., Teleki tér 3. szám alatti, 35133/0/A/113 helyrajzi számú üres, földszinti műhely helyiség elidegenítése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A Zupp Group Kft. bérleti díj megállapításának módosítására vonatkozó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Futó u. 3. szám alatti üres, önkormányzati tulajdonú nem lakás célú helyiségre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Soós Lászlóné egyéni vállalkozó és az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FGE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Management Kft. bérbevételi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Illés utca 16. szám alatti üres, önkormányzati tulajdonú nem lakás célú helyiségre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Royal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Smoke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2013 Bt. bérbevételi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Kálvária tér 16. szám alatti üres, önkormányzati tulajdonú nem lakás célú helyiségre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Hungaro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Domus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Andia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Kft. bérbevételi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Nagytemplom u. 12/b. szám alatti üres, önkormányzati tulajdonú nem lakás célú helyiségre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ANTÓNIA ’75 Kft. bérbevételi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Német u. 13. szám alatti üres önkormányzati tulajdonú helyiség vonatkozásában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MobilBarát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Kft. bérbevételi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. kerület, Práter u. 9. szám alatti üres, önkormányzati tulajdonú nem lakás célú helyiségre 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Grízné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Gladysz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Éva 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egyéni vállalkozó </w:t>
      </w: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bérleti díj felülvizsgálati és szerződés módosítási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Práter u. 55. szám alatt bérelt helyiség vonatkozásában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color w:val="000000"/>
          <w:sz w:val="24"/>
          <w:szCs w:val="24"/>
          <w:lang w:val="x-none" w:eastAsia="hu-HU"/>
        </w:rPr>
        <w:t xml:space="preserve">Javaslat a Budapest </w:t>
      </w:r>
      <w:proofErr w:type="spellStart"/>
      <w:r w:rsidRPr="0036065F">
        <w:rPr>
          <w:rFonts w:ascii="Times New Roman" w:hAnsi="Times New Roman" w:cs="Times New Roman"/>
          <w:color w:val="000000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color w:val="000000"/>
          <w:sz w:val="24"/>
          <w:szCs w:val="24"/>
          <w:lang w:val="x-none" w:eastAsia="hu-HU"/>
        </w:rPr>
        <w:t xml:space="preserve">. kerület, Üllői út 34. szám alatti üres, önkormányzati tulajdonú nem lakás célú helyiség </w:t>
      </w: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nyilvános egyfordulós pályázaton történő bérbeadására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Az Interkulturális Párbeszéd Közhasznú Alapítvány 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>új bérleti jogviszony létesítése és kedvezményes bérleti díj megállapítása iránti kérelme a B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udapest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., Víg u. 28. szám alatti üres önkormányzati tulajdonú helyiség</w:t>
      </w:r>
      <w:r w:rsidR="00C971B0">
        <w:rPr>
          <w:rFonts w:ascii="Times New Roman" w:hAnsi="Times New Roman" w:cs="Times New Roman"/>
          <w:sz w:val="24"/>
          <w:szCs w:val="24"/>
          <w:lang w:eastAsia="hu-HU"/>
        </w:rPr>
        <w:t xml:space="preserve"> vonatkozásában</w:t>
      </w:r>
    </w:p>
    <w:p w:rsidR="0036065F" w:rsidRPr="0036065F" w:rsidRDefault="00394734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J. M.</w:t>
      </w:r>
      <w:r w:rsidR="0036065F"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adószámmal rendelkező magánszemély, a Habilitációs Alapítvány és Magyar Kutyás </w:t>
      </w:r>
      <w:proofErr w:type="spellStart"/>
      <w:r w:rsidR="0036065F"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Kutató-Mentő</w:t>
      </w:r>
      <w:proofErr w:type="spellEnd"/>
      <w:r w:rsidR="0036065F"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Alapítvány bérbevételi kérelme a Budapest </w:t>
      </w:r>
      <w:proofErr w:type="spellStart"/>
      <w:r w:rsidR="0036065F"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="0036065F"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. kerület, Víg u. 32. szám alatti üres, önkormányzati tulajdonú nem lakás célú helyiségre 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Javaslat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., Kis Stáció utca 5. szám alatti Nemzetiségi Önkormányzat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>ok</w:t>
      </w: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által használt </w:t>
      </w: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helyiség belső felújítására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Javaslat a „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MCS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/2014. típusú” kétfordulós minőségi lakáscsere pályázat eredményének megállapítás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>ára</w:t>
      </w: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lastRenderedPageBreak/>
        <w:t xml:space="preserve">Javaslat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. kerület, Práter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u.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394734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Start"/>
      <w:r w:rsidR="00394734">
        <w:rPr>
          <w:rFonts w:ascii="Times New Roman" w:hAnsi="Times New Roman" w:cs="Times New Roman"/>
          <w:sz w:val="24"/>
          <w:szCs w:val="24"/>
          <w:lang w:eastAsia="hu-HU"/>
        </w:rPr>
        <w:t>…………….</w:t>
      </w:r>
      <w:proofErr w:type="gram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szám alatti lakás bérbeadására 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Javaslat a „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DH-II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/2014. típusú” bérlakás pályázat eredményének megállapítás</w:t>
      </w:r>
      <w:r w:rsidRPr="0036065F">
        <w:rPr>
          <w:rFonts w:ascii="Times New Roman" w:hAnsi="Times New Roman" w:cs="Times New Roman"/>
          <w:sz w:val="24"/>
          <w:szCs w:val="24"/>
          <w:lang w:eastAsia="hu-HU"/>
        </w:rPr>
        <w:t>ára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Javaslat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., Kis Fuvaros u. </w:t>
      </w:r>
      <w:r w:rsidR="00394734">
        <w:rPr>
          <w:rFonts w:ascii="Times New Roman" w:hAnsi="Times New Roman" w:cs="Times New Roman"/>
          <w:sz w:val="24"/>
          <w:szCs w:val="24"/>
          <w:lang w:eastAsia="hu-HU"/>
        </w:rPr>
        <w:t>…</w:t>
      </w:r>
      <w:proofErr w:type="gramStart"/>
      <w:r w:rsidR="00394734">
        <w:rPr>
          <w:rFonts w:ascii="Times New Roman" w:hAnsi="Times New Roman" w:cs="Times New Roman"/>
          <w:sz w:val="24"/>
          <w:szCs w:val="24"/>
          <w:lang w:eastAsia="hu-HU"/>
        </w:rPr>
        <w:t>………..</w:t>
      </w:r>
      <w:proofErr w:type="gramEnd"/>
      <w:r w:rsidRPr="0036065F">
        <w:rPr>
          <w:rFonts w:ascii="Times New Roman" w:hAnsi="Times New Roman" w:cs="Times New Roman"/>
          <w:sz w:val="24"/>
          <w:szCs w:val="24"/>
          <w:lang w:val="x-none" w:eastAsia="hu-HU"/>
        </w:rPr>
        <w:t xml:space="preserve"> szám alatti lakás cserelakásként történő bérbeadására lakásgazdálkodási feladatok teljesítése körében </w:t>
      </w:r>
    </w:p>
    <w:p w:rsidR="0036065F" w:rsidRPr="0036065F" w:rsidRDefault="0036065F" w:rsidP="0036065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MUSIC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MERCANT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 xml:space="preserve"> Kft. és a Magyarországi Evangélikus Egyház Luther Kiadó bérbevételi kérelme a Budapest </w:t>
      </w:r>
      <w:proofErr w:type="spell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. kerület, Rákóczi út 57. (Kiss J. u. 2/</w:t>
      </w:r>
      <w:proofErr w:type="gramStart"/>
      <w:r w:rsidRPr="0036065F">
        <w:rPr>
          <w:rFonts w:ascii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36065F">
        <w:rPr>
          <w:rFonts w:ascii="Times New Roman" w:hAnsi="Times New Roman" w:cs="Times New Roman"/>
          <w:sz w:val="24"/>
          <w:szCs w:val="24"/>
          <w:lang w:eastAsia="hu-HU"/>
        </w:rPr>
        <w:t>) szám alatti üres önkormányzati tulajdonú helyiség vonatkozásában (SÜRGŐSSÉG, PÓTKÉZBESÍTÉS)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4. Egyebek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sz w:val="24"/>
          <w:szCs w:val="24"/>
          <w:lang w:eastAsia="hu-HU"/>
        </w:rPr>
        <w:t>(írásbeli előterjesztés)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x-none" w:eastAsia="hu-HU"/>
        </w:rPr>
      </w:pPr>
    </w:p>
    <w:p w:rsidR="0036065F" w:rsidRPr="0036065F" w:rsidRDefault="0036065F" w:rsidP="0036065F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Times New Roman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sz w:val="24"/>
          <w:szCs w:val="24"/>
          <w:lang w:eastAsia="hu-HU"/>
        </w:rPr>
        <w:t>A Képviselő-testület tagjainak megválasztását követő vagyonnyilatkozat-tételi kötelezettség teljesítése</w:t>
      </w:r>
    </w:p>
    <w:p w:rsidR="0036065F" w:rsidRPr="0036065F" w:rsidRDefault="0036065F" w:rsidP="0036065F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Soós György - a Városgazdálkodási és Pénzügyi Bizottság elnöke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684CB1" w:rsidRDefault="00684CB1" w:rsidP="00684CB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hu-HU"/>
        </w:rPr>
        <w:t>A Bizottság létszáma – Pintér Attila megérkezésével – 12 főre változott.</w:t>
      </w:r>
    </w:p>
    <w:p w:rsidR="00684CB1" w:rsidRDefault="00684CB1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684CB1" w:rsidRPr="0036065F" w:rsidRDefault="00684CB1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1. Zárt ülés keretében tárgyalandó előterjesztések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36065F" w:rsidRP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516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Napirend 1.1. pontja: </w:t>
      </w:r>
      <w:r w:rsidRPr="00351662">
        <w:rPr>
          <w:rFonts w:ascii="Times New Roman" w:hAnsi="Times New Roman"/>
          <w:b/>
          <w:sz w:val="24"/>
          <w:szCs w:val="24"/>
        </w:rPr>
        <w:t>Javaslat „Vállalkozási szerződés keretében építési és szerelési munkálatok elvégzése az Új Teleki téri Piac épületén” tárgyú közbeszerzési eljárás eredményének megállapítására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ZÁRT ÜLÉS</w:t>
      </w: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51662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Előterjesztő: </w:t>
      </w:r>
      <w:proofErr w:type="spellStart"/>
      <w:r w:rsidRPr="00351662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Fernezelyi</w:t>
      </w:r>
      <w:proofErr w:type="spellEnd"/>
      <w:r w:rsidRPr="00351662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 Gergely </w:t>
      </w:r>
      <w:proofErr w:type="spellStart"/>
      <w:r w:rsidRPr="00351662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DLA</w:t>
      </w:r>
      <w:proofErr w:type="spellEnd"/>
      <w:r w:rsidRPr="00351662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 xml:space="preserve"> – a Városfejlesztési és Főépítészi Ügyosztály vezetője</w:t>
      </w: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153B" w:rsidRPr="00A35647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91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D0153B" w:rsidRPr="00A35647" w:rsidRDefault="00D0153B" w:rsidP="00D0153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 igen, 0 nem, 2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D0153B" w:rsidRPr="00A35647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 „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Vállalkozási szerződés keretében építési és szerelési munkálatok elvégzése az Új Teleki téri Piac épületén”</w:t>
      </w:r>
      <w:r w:rsidRPr="0035166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tárgyú közbeszerzési eljárás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ban</w:t>
      </w:r>
      <w:r w:rsidRPr="003516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úgy dönt, hogy</w:t>
      </w: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0153B" w:rsidRPr="00351662" w:rsidRDefault="00D0153B" w:rsidP="00D0153B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az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Algép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Bau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(2300 Ráckeve, Péter bíró u. 18.) ajánlattevő az ajánlattételi lejárta után nyújtotta ajánlatát, így ajánlata a Kbt. 74. § (1) bekezdés a) pontja alapján érvénytelen.</w:t>
      </w:r>
    </w:p>
    <w:p w:rsidR="00D0153B" w:rsidRPr="00351662" w:rsidRDefault="00D0153B" w:rsidP="00D0153B">
      <w:pPr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Officium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Szolgáltató Kft. (2200 Monor, Katona József utca 4. B. ép) ajánlattevő nem tett eleget a hiánypótlási felhívásban foglaltaknak (az előírt határidő leteltéig nem nyújtott be hiánypótlást), így az általa benyújtott ajánlat a Kbt. 74. § (1) bekezdés e) pontja alapján érvénytelen (egyéb módon nem felel meg az ajánlattételi felhívásban és a dokumentációban meghatározott feltételeknek).</w:t>
      </w:r>
    </w:p>
    <w:p w:rsidR="00D0153B" w:rsidRDefault="00D0153B" w:rsidP="00D0153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PRO- FA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ST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(4030 Debrecen,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Lahner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u. 24/</w:t>
      </w:r>
      <w:proofErr w:type="gram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) ajánlattevő nem tett eleget a felvilágosítás kérésben foglaltaknak (az előírt határidő leteltéig nem nyújtott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 felvilágosítását,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hogy van-e folyamatban vele szemben jogerős végrehajtás), így az általa benyújtott ajánlat a Kbt. 74. § (1) bekezdés e) pontja alapján érvénytelen (egyéb módon nem felel meg az ajánlattételi felhívásban és a dokumentációban meghatározott feltételeknek).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Kozma Fivérek Kft. (2142 Nagytarcsa, Hársfa u. 15.), a Fejes és Társa Kft. (8900 Zalaegerszeg, Ady út 31.), az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LS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Group Hungary Kft. (1171 Budapest,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Berky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Lili utca 22.)</w:t>
      </w:r>
      <w:r w:rsidRPr="003516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az </w:t>
      </w:r>
      <w:proofErr w:type="spellStart"/>
      <w:r w:rsidRPr="003516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Arttech</w:t>
      </w:r>
      <w:proofErr w:type="spellEnd"/>
      <w:r w:rsidRPr="003516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Kft. (1037 Budapest, Góbé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u</w:t>
      </w:r>
      <w:r w:rsidRPr="003516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19.),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516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 Prím Építő Kft. (1083 Budapest, Illés u. 17. fsz. 2.)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ajánlattevő által benyújtott ajánlat érvényes, vele szemben nem áll fenn kizáró ok és ajánlattevő alkalmas a szerződés teljesítésére.</w:t>
      </w:r>
      <w:proofErr w:type="gram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ajánlattevő ajánlata megfelel az ajánlattételi felhívásban és a vonatkozó jogszabályokban – különösen a </w:t>
      </w:r>
      <w:proofErr w:type="spellStart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Kbt-ben</w:t>
      </w:r>
      <w:proofErr w:type="spellEnd"/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foglaltaknak.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közbeszerzési eljárás eredményes.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eljárás nyertese a 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Prím Építő Kft. (1083 Budapest, Illés u. 17. fsz.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.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) a</w:t>
      </w: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ajánlattevő ajánlata a legalacsonyabb összegű ellenszolgáltatású ajánlat a Kbt. 71. § (2) bekezdés a) pontja szerint. Elfogadott ajánlati ára 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25.211.029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val="x-none" w:eastAsia="hu-HU"/>
        </w:rPr>
        <w:t xml:space="preserve"> Ft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+ Áfa.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D0153B" w:rsidRDefault="00D0153B" w:rsidP="00D0153B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D0153B" w:rsidRPr="00351662" w:rsidRDefault="00D0153B" w:rsidP="00D0153B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153B" w:rsidRPr="00351662" w:rsidRDefault="00D0153B" w:rsidP="00D0153B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határozat 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pontja alapján felkéri polgármestert a vállalkozási szerződés megkötésére a Prím Építő Kft. ajánlattevővel.</w:t>
      </w: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0153B" w:rsidRPr="00351662" w:rsidRDefault="00D0153B" w:rsidP="00D0153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Felelős: polgármester</w:t>
      </w:r>
    </w:p>
    <w:p w:rsidR="00D0153B" w:rsidRPr="00351662" w:rsidRDefault="00D0153B" w:rsidP="00D0153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Határidő: a vállalkozási szerződés aláírása a Kbt. szerinti határidő</w:t>
      </w: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3516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döntés végrehajtását végző szervezeti egység: </w:t>
      </w:r>
      <w:proofErr w:type="spellStart"/>
      <w:r w:rsidRPr="003516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ÉSZ-KER</w:t>
      </w:r>
      <w:proofErr w:type="spellEnd"/>
      <w:r w:rsidRPr="003516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Kft., Jegyzői Kabinet, Városfejlesztési és Főépítészi Ügyosztály</w:t>
      </w:r>
    </w:p>
    <w:p w:rsidR="00D0153B" w:rsidRPr="00351662" w:rsidRDefault="00D0153B" w:rsidP="00D015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D0153B" w:rsidRDefault="00D0153B" w:rsidP="00D015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F00" w:rsidRDefault="00813F00" w:rsidP="00D015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2D86" w:rsidRPr="0036065F" w:rsidRDefault="002E2D86" w:rsidP="002E2D8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2. Vagyongazdálkodási és Üzemeltetési Ügyosztály</w:t>
      </w:r>
    </w:p>
    <w:p w:rsidR="002E2D86" w:rsidRPr="0036065F" w:rsidRDefault="002E2D86" w:rsidP="002E2D8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ügyosztályvezető</w:t>
      </w:r>
    </w:p>
    <w:p w:rsidR="002E2D86" w:rsidRPr="0036065F" w:rsidRDefault="002E2D86" w:rsidP="002E2D8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2E2D86" w:rsidRPr="0036065F" w:rsidRDefault="002E2D86" w:rsidP="002E2D8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2E2D86" w:rsidRPr="0036065F" w:rsidRDefault="002E2D86" w:rsidP="002E2D86">
      <w:pPr>
        <w:spacing w:after="0" w:line="240" w:lineRule="auto"/>
        <w:jc w:val="both"/>
        <w:rPr>
          <w:rFonts w:ascii="Calibri" w:hAnsi="Calibri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Napirend 2.1. pontja: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Közterület-használati kérelmek elbírálása</w:t>
      </w:r>
      <w:r w:rsidRPr="0036065F">
        <w:rPr>
          <w:rFonts w:ascii="Times New Roman" w:hAnsi="Times New Roman" w:cs="Times New Roman"/>
          <w:b/>
          <w:color w:val="1F497D"/>
          <w:sz w:val="24"/>
          <w:szCs w:val="24"/>
          <w:lang w:eastAsia="hu-HU"/>
        </w:rPr>
        <w:t xml:space="preserve"> </w:t>
      </w:r>
    </w:p>
    <w:p w:rsidR="0036065F" w:rsidRDefault="0036065F" w:rsidP="0036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D86" w:rsidRPr="002E2D86" w:rsidRDefault="002E2D86" w:rsidP="002E2D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D86">
        <w:rPr>
          <w:rFonts w:ascii="Times New Roman" w:hAnsi="Times New Roman" w:cs="Times New Roman"/>
          <w:b/>
          <w:sz w:val="24"/>
          <w:szCs w:val="24"/>
        </w:rPr>
        <w:t>A napirend 2.1. pontját külön tárgyalásra kikérték.</w:t>
      </w:r>
    </w:p>
    <w:p w:rsidR="002E2D86" w:rsidRDefault="002E2D86" w:rsidP="0036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F00" w:rsidRDefault="00813F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3F00" w:rsidRDefault="00813F00" w:rsidP="003662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366288" w:rsidRPr="0036065F" w:rsidRDefault="00366288" w:rsidP="003662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Napirend 2.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</w:t>
      </w: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Tulajdonosi hozzájárulás – három helyszínen végzendő – UPC hálózati bekötések közterületi munkáihoz</w:t>
      </w:r>
    </w:p>
    <w:p w:rsidR="002E2D86" w:rsidRDefault="002E2D86" w:rsidP="00360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288" w:rsidRPr="00A35647" w:rsidRDefault="00366288" w:rsidP="00366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="00410CE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66288" w:rsidRPr="00A35647" w:rsidRDefault="00366288" w:rsidP="0036628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10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366288" w:rsidRDefault="009F09F0" w:rsidP="009F09F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9F09F0" w:rsidRPr="009F09F0" w:rsidRDefault="009F09F0" w:rsidP="009F09F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A75" w:rsidRPr="00884A75" w:rsidRDefault="00884A75" w:rsidP="00884A7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Városgazdálkodási és Pénzügyi Bizottság úgy dönt, hogy Tulajdonosi hozzájárulását adja, a Budapest </w:t>
      </w:r>
      <w:proofErr w:type="spell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ker.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Százados u. 14</w:t>
      </w:r>
      <w:proofErr w:type="gramStart"/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.,</w:t>
      </w:r>
      <w:proofErr w:type="gramEnd"/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Kisfaludy u. 40/3. és a Tömő u. 38/a. szám alatti</w:t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ingatlanokra UPC előfizetői bekötések létesítésének közterületi munkáihoz.</w:t>
      </w: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Ügyiratszám: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16-1240/2014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16-1239/2014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16-1254/2014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Kérelmező: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UPC Magyarország Kft. megbízásából </w:t>
      </w:r>
      <w:proofErr w:type="spell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CATV</w:t>
      </w:r>
      <w:proofErr w:type="spell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Hungária Kft. (tervező: Horváth László)</w:t>
      </w:r>
    </w:p>
    <w:p w:rsidR="00884A75" w:rsidRPr="00884A75" w:rsidRDefault="00884A75" w:rsidP="00884A75">
      <w:pPr>
        <w:tabs>
          <w:tab w:val="left" w:pos="1418"/>
        </w:tabs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Helyszínek: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-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gram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Budapest,</w:t>
      </w:r>
      <w:proofErr w:type="gram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kerület,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Stróbl Alajos u. 18-20. szám előtti</w:t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járdaszakasz és zöldterület </w:t>
      </w:r>
      <w:r w:rsidRPr="00884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bontással, illetve burkolatbontással érintett.</w:t>
      </w:r>
    </w:p>
    <w:p w:rsidR="00884A75" w:rsidRPr="00884A75" w:rsidRDefault="00884A75" w:rsidP="00884A75">
      <w:pPr>
        <w:tabs>
          <w:tab w:val="left" w:pos="1418"/>
        </w:tabs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gram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Budapest,</w:t>
      </w:r>
      <w:proofErr w:type="gram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kerület,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Kisfaludy u. 40/3.</w:t>
      </w:r>
      <w:r w:rsidRPr="00884A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szám előtti</w:t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járdaszakasz, mely </w:t>
      </w:r>
      <w:r w:rsidRPr="00884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bontással, illetve burkolatbontással érintett.</w:t>
      </w:r>
    </w:p>
    <w:p w:rsidR="00884A75" w:rsidRPr="00884A75" w:rsidRDefault="00884A75" w:rsidP="00884A75">
      <w:pPr>
        <w:tabs>
          <w:tab w:val="left" w:pos="1418"/>
        </w:tabs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gram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Budapest,</w:t>
      </w:r>
      <w:proofErr w:type="gram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kerület,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Tömő u. 38/a.</w:t>
      </w:r>
      <w:r w:rsidRPr="00884A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szám előtti</w:t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járdaszakasz és zöldterület </w:t>
      </w:r>
      <w:r w:rsidRPr="00884A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bontással, illetve burkolatbontással érintett.</w:t>
      </w:r>
    </w:p>
    <w:p w:rsid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Helyreállítási kötelezettség:</w:t>
      </w:r>
    </w:p>
    <w:p w:rsidR="00884A75" w:rsidRPr="00884A75" w:rsidRDefault="00884A75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A75">
        <w:rPr>
          <w:rFonts w:ascii="Times New Roman" w:eastAsia="Times New Roman" w:hAnsi="Times New Roman" w:cs="Times New Roman"/>
          <w:sz w:val="24"/>
          <w:szCs w:val="24"/>
          <w:u w:val="single"/>
        </w:rPr>
        <w:t>a burkolatbontással érintett járda bontási szélességben és teljes rétegrendjében történő végleges helyreállítása</w:t>
      </w:r>
      <w:r w:rsidRPr="00884A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884A75" w:rsidRPr="00884A75" w:rsidRDefault="00884A75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zöldterületi szakaszok védelme és teljes helyreállítása (a 34/2008. (</w:t>
      </w:r>
      <w:proofErr w:type="spellStart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</w:t>
      </w:r>
      <w:proofErr w:type="spellEnd"/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15.) Főv. Kgy. rendelet 18. § (3), (4), (5), (6) bekezdésben foglaltak figyelembe vételével)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</w:p>
    <w:p w:rsidR="00884A75" w:rsidRPr="00884A75" w:rsidRDefault="00884A75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A75">
        <w:rPr>
          <w:rFonts w:ascii="Times New Roman" w:eastAsia="Times New Roman" w:hAnsi="Times New Roman" w:cs="Times New Roman"/>
          <w:sz w:val="24"/>
          <w:szCs w:val="24"/>
        </w:rPr>
        <w:t>a burkolatbontás helyszínét elkerülő útvonalat jól láthatóan jelzik, és tájékoztatják az úthasználókat a burkolatbontás várható időtartamáról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84A75" w:rsidRPr="00884A75" w:rsidRDefault="00884A75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A75">
        <w:rPr>
          <w:rFonts w:ascii="Times New Roman" w:eastAsia="Times New Roman" w:hAnsi="Times New Roman" w:cs="Times New Roman"/>
          <w:sz w:val="24"/>
          <w:szCs w:val="24"/>
        </w:rPr>
        <w:t>kötelezi a kivitelezőt a burkolat megfelelő minőségben történő helyreállítására, melyre a beruházó és kivitelező közösen 5 év garanciát vállal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Egyéb kikötések:</w:t>
      </w:r>
    </w:p>
    <w:p w:rsidR="00884A75" w:rsidRPr="00884A75" w:rsidRDefault="00884A75" w:rsidP="00884A7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engedélyes, a kivitelezés területén érintett közműtulajdonosok (közműszolgáltatók) eseti előírásai alapján végzi az építést, valamint tőlük helyszíni szakfelügyelet kér.</w:t>
      </w:r>
    </w:p>
    <w:p w:rsidR="00884A75" w:rsidRPr="00884A75" w:rsidRDefault="00884A75" w:rsidP="00884A7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884A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Felhagyott közmű, vezeték, kábel a földben nem maradhat.</w:t>
      </w:r>
    </w:p>
    <w:p w:rsidR="00884A75" w:rsidRPr="00884A75" w:rsidRDefault="00884A75" w:rsidP="00884A75">
      <w:pPr>
        <w:spacing w:after="0" w:line="240" w:lineRule="auto"/>
        <w:ind w:left="42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A75" w:rsidRPr="00884A75" w:rsidRDefault="00884A75" w:rsidP="00884A7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884A75" w:rsidRPr="00884A75" w:rsidRDefault="00884A75" w:rsidP="00884A7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2014. november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24</w:t>
      </w:r>
      <w:r w:rsidRPr="00884A7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A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884A75" w:rsidRPr="00884A75" w:rsidRDefault="00884A75" w:rsidP="00884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13F00" w:rsidRDefault="00813F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4A75" w:rsidRDefault="0080782E" w:rsidP="00884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Napirend 2.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Tulajdonosi hozzájárulás a Nemzeti Közszolgálati Egyetem lovardájához történő víz- és csatornabekötés közterületi munkáihoz</w:t>
      </w:r>
    </w:p>
    <w:p w:rsidR="0080782E" w:rsidRDefault="0080782E" w:rsidP="00884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0A12AB" w:rsidRPr="00A35647" w:rsidRDefault="000A12AB" w:rsidP="000A12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93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A12AB" w:rsidRPr="00A35647" w:rsidRDefault="000A12AB" w:rsidP="000A12A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10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9F09F0" w:rsidRDefault="009F09F0" w:rsidP="009F09F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0A12AB" w:rsidRPr="00A35647" w:rsidRDefault="000A12AB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52828" w:rsidRPr="00652828" w:rsidRDefault="00652828" w:rsidP="006528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Városgazdálkodási és Pénzügyi Bizottság úgy dönt, hogy Tulajdonosi hozzájárulását adja, az Orczy parkban épülő 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Nemzeti Közszolgálati Egyetem lovardájának tűzoltóvíz és csatorna bekötések létesítésének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közterületi munkáihoz.</w:t>
      </w: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Ügyiratszám: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16-1405/2014</w:t>
      </w:r>
      <w:r w:rsidR="005C283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652828" w:rsidRPr="00652828" w:rsidRDefault="00652828" w:rsidP="00652828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Kérelmező: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Nemzeti Közszolgálati Egyetem megbízásából a </w:t>
      </w:r>
      <w:proofErr w:type="spellStart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Mélyépterv</w:t>
      </w:r>
      <w:proofErr w:type="spellEnd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Komplex Mérnöki </w:t>
      </w:r>
      <w:proofErr w:type="spellStart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Zrt</w:t>
      </w:r>
      <w:proofErr w:type="spellEnd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(tervszám: 13.02-1612)</w:t>
      </w:r>
    </w:p>
    <w:p w:rsidR="00652828" w:rsidRPr="00652828" w:rsidRDefault="00652828" w:rsidP="00652828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Helyszín: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Korányi Sándor u. 16. szám előtti közterület (</w:t>
      </w:r>
      <w:proofErr w:type="spellStart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közterület</w:t>
      </w:r>
      <w:proofErr w:type="spellEnd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hrsz</w:t>
      </w:r>
      <w:r w:rsidR="005C283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36031; csatorna bekötés), Korányi Sándor u. 30. szám előtti közterület (</w:t>
      </w:r>
      <w:proofErr w:type="spellStart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közterület</w:t>
      </w:r>
      <w:proofErr w:type="spellEnd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hrsz</w:t>
      </w:r>
      <w:r w:rsidR="005C283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36032; csatorna bekötés), valamint a Budapest </w:t>
      </w:r>
      <w:proofErr w:type="spellStart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kerület Diószegi Sámuel u. 30. szám előtti közterület (</w:t>
      </w:r>
      <w:proofErr w:type="spellStart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közterület</w:t>
      </w:r>
      <w:proofErr w:type="spellEnd"/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hrsz</w:t>
      </w:r>
      <w:r w:rsidR="005C283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35903; tűzoltóvíz bekötés),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járda- és közútszakasz </w:t>
      </w:r>
      <w:r w:rsidRPr="006528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bontással és burkolatbontással érintett.</w:t>
      </w:r>
    </w:p>
    <w:p w:rsidR="00652828" w:rsidRPr="00652828" w:rsidRDefault="00652828" w:rsidP="00652828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Helyreállítási kötelezettség:</w:t>
      </w:r>
    </w:p>
    <w:p w:rsidR="00652828" w:rsidRPr="00652828" w:rsidRDefault="00652828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828">
        <w:rPr>
          <w:rFonts w:ascii="Times New Roman" w:eastAsia="Times New Roman" w:hAnsi="Times New Roman" w:cs="Times New Roman"/>
          <w:sz w:val="24"/>
          <w:szCs w:val="24"/>
          <w:u w:val="single"/>
        </w:rPr>
        <w:t>a burkolatbontással érintett járda és közút bontási szélességben és teljes rétegrendjében történő végleges helyreállítása</w:t>
      </w:r>
      <w:r w:rsidRPr="0065282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52828" w:rsidRPr="00652828" w:rsidRDefault="00652828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828">
        <w:rPr>
          <w:rFonts w:ascii="Times New Roman" w:eastAsia="Times New Roman" w:hAnsi="Times New Roman" w:cs="Times New Roman"/>
          <w:sz w:val="24"/>
          <w:szCs w:val="24"/>
        </w:rPr>
        <w:t>a burkolatbontás helyszínét elkerülő útvonalat jól láthatóan jelzik, és tájékoztatják az úthasználókat a burkolatbontás várható időtartamáról</w:t>
      </w:r>
      <w:r w:rsidR="005C2831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52828" w:rsidRPr="00652828" w:rsidRDefault="00652828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828">
        <w:rPr>
          <w:rFonts w:ascii="Times New Roman" w:eastAsia="Times New Roman" w:hAnsi="Times New Roman" w:cs="Times New Roman"/>
          <w:sz w:val="24"/>
          <w:szCs w:val="24"/>
        </w:rPr>
        <w:t>kötelezi a kivitelezőt a burkolat megfelelő minőségben történő helyreállítására, melyre a beruházó és kivitelező közösen 5 év garanciát vállal</w:t>
      </w:r>
      <w:r w:rsidR="005C28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Egyéb kikötések:</w:t>
      </w:r>
    </w:p>
    <w:p w:rsidR="00652828" w:rsidRPr="00652828" w:rsidRDefault="00652828" w:rsidP="00652828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engedélyes, a kivitelezés területén érintett közműtulajdonosok (közműszolgáltatók) eseti előírásai alapján végzi az építést, valamint tőlük helyszíni szakfelügyelet kér.</w:t>
      </w:r>
    </w:p>
    <w:p w:rsidR="00652828" w:rsidRPr="00652828" w:rsidRDefault="00652828" w:rsidP="00652828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65282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Felhagyott közmű, vezeték, kábel a földben nem maradhat.</w:t>
      </w:r>
    </w:p>
    <w:p w:rsidR="00652828" w:rsidRPr="00652828" w:rsidRDefault="00652828" w:rsidP="00652828">
      <w:pPr>
        <w:spacing w:after="0" w:line="240" w:lineRule="auto"/>
        <w:ind w:left="42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52828" w:rsidRPr="00652828" w:rsidRDefault="00652828" w:rsidP="00652828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652828" w:rsidRDefault="00652828" w:rsidP="00652828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652828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november 24.</w:t>
      </w:r>
    </w:p>
    <w:p w:rsidR="00652828" w:rsidRPr="00652828" w:rsidRDefault="00652828" w:rsidP="00652828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5282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652828" w:rsidRPr="00652828" w:rsidRDefault="00652828" w:rsidP="00652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0782E" w:rsidRDefault="0080782E" w:rsidP="00652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A23" w:rsidRPr="0036065F" w:rsidRDefault="00DB6A23" w:rsidP="00DB6A23">
      <w:pPr>
        <w:spacing w:after="0" w:line="240" w:lineRule="auto"/>
        <w:jc w:val="both"/>
        <w:rPr>
          <w:rFonts w:ascii="Calibri" w:hAnsi="Calibri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Napirend 2.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</w:t>
      </w: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Tulajdonosi hozzájárulás Elnök utca – Bláthy Ottó utca csomópontban gyalogátkelőhely átalakításának közterületi munkáihoz</w:t>
      </w:r>
    </w:p>
    <w:p w:rsidR="00652828" w:rsidRDefault="00652828" w:rsidP="006528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A23" w:rsidRPr="00A35647" w:rsidRDefault="00DB6A23" w:rsidP="00DB6A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DB6A23" w:rsidRPr="00A35647" w:rsidRDefault="00DB6A23" w:rsidP="00DB6A23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10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9F09F0" w:rsidRDefault="009F09F0" w:rsidP="009F09F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DB6A23" w:rsidRPr="00A35647" w:rsidRDefault="00DB6A23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A4151" w:rsidRPr="00241CD2" w:rsidRDefault="002A4151" w:rsidP="002A41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Tulajdonosi hozzájárulását 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adja </w:t>
      </w:r>
      <w:r w:rsidRPr="00241CD2">
        <w:rPr>
          <w:rFonts w:ascii="Times New Roman" w:hAnsi="Times New Roman" w:cs="Times New Roman"/>
          <w:color w:val="000000"/>
          <w:sz w:val="24"/>
          <w:szCs w:val="24"/>
        </w:rPr>
        <w:t xml:space="preserve">Budapest </w:t>
      </w:r>
      <w:proofErr w:type="spellStart"/>
      <w:r w:rsidRPr="00241CD2">
        <w:rPr>
          <w:rFonts w:ascii="Times New Roman" w:hAnsi="Times New Roman" w:cs="Times New Roman"/>
          <w:color w:val="000000"/>
          <w:sz w:val="24"/>
          <w:szCs w:val="24"/>
        </w:rPr>
        <w:t>VIII</w:t>
      </w:r>
      <w:proofErr w:type="spellEnd"/>
      <w:r w:rsidRPr="00241CD2">
        <w:rPr>
          <w:rFonts w:ascii="Times New Roman" w:hAnsi="Times New Roman" w:cs="Times New Roman"/>
          <w:color w:val="000000"/>
          <w:sz w:val="24"/>
          <w:szCs w:val="24"/>
        </w:rPr>
        <w:t>. Elnök utca – Bláthy Ottó utca csomóponti középsziget létesítéséhez</w:t>
      </w:r>
      <w:r>
        <w:rPr>
          <w:rFonts w:ascii="Times New Roman" w:hAnsi="Times New Roman" w:cs="Times New Roman"/>
          <w:color w:val="000000"/>
          <w:sz w:val="24"/>
          <w:szCs w:val="24"/>
        </w:rPr>
        <w:t>, a gyalogos átkelőhely átalakításához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>Ügyiratszám:</w:t>
      </w: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16-1382/2014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A4151" w:rsidRPr="00241CD2" w:rsidRDefault="002A4151" w:rsidP="002A4151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Kérelmező:</w:t>
      </w: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spellStart"/>
      <w:r w:rsidRPr="00241CD2">
        <w:rPr>
          <w:rFonts w:ascii="Times New Roman" w:hAnsi="Times New Roman" w:cs="Times New Roman"/>
          <w:color w:val="000000"/>
          <w:sz w:val="24"/>
          <w:szCs w:val="24"/>
        </w:rPr>
        <w:t>Via-Trita</w:t>
      </w:r>
      <w:proofErr w:type="spellEnd"/>
      <w:r w:rsidRPr="00241CD2">
        <w:rPr>
          <w:rFonts w:ascii="Times New Roman" w:hAnsi="Times New Roman" w:cs="Times New Roman"/>
          <w:color w:val="000000"/>
          <w:sz w:val="24"/>
          <w:szCs w:val="24"/>
        </w:rPr>
        <w:t xml:space="preserve"> Kft.</w:t>
      </w:r>
      <w:r w:rsidRPr="00241CD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>(tervező:</w:t>
      </w:r>
      <w:r w:rsidRPr="00241CD2">
        <w:rPr>
          <w:rFonts w:ascii="Times New Roman" w:hAnsi="Times New Roman" w:cs="Times New Roman"/>
          <w:color w:val="000000"/>
          <w:sz w:val="24"/>
          <w:szCs w:val="24"/>
        </w:rPr>
        <w:t xml:space="preserve"> László Zsolt</w:t>
      </w: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:rsidR="002A4151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Helyszín:</w:t>
      </w:r>
      <w:r w:rsidRPr="00241CD2">
        <w:rPr>
          <w:rFonts w:ascii="Times New Roman" w:hAnsi="Times New Roman" w:cs="Times New Roman"/>
          <w:color w:val="000000"/>
          <w:sz w:val="24"/>
          <w:szCs w:val="24"/>
        </w:rPr>
        <w:t xml:space="preserve"> Budapest </w:t>
      </w:r>
      <w:proofErr w:type="spellStart"/>
      <w:r w:rsidRPr="00241CD2">
        <w:rPr>
          <w:rFonts w:ascii="Times New Roman" w:hAnsi="Times New Roman" w:cs="Times New Roman"/>
          <w:color w:val="000000"/>
          <w:sz w:val="24"/>
          <w:szCs w:val="24"/>
        </w:rPr>
        <w:t>VIII</w:t>
      </w:r>
      <w:proofErr w:type="spellEnd"/>
      <w:r w:rsidRPr="00241CD2">
        <w:rPr>
          <w:rFonts w:ascii="Times New Roman" w:hAnsi="Times New Roman" w:cs="Times New Roman"/>
          <w:color w:val="000000"/>
          <w:sz w:val="24"/>
          <w:szCs w:val="24"/>
        </w:rPr>
        <w:t>. Elnök utca – Bláthy Ottó utca csomópont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Helyreállítási kötelezettség:</w:t>
      </w:r>
    </w:p>
    <w:p w:rsidR="002A4151" w:rsidRPr="00241CD2" w:rsidRDefault="002A4151" w:rsidP="002A4151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 xml:space="preserve">a járda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 xml:space="preserve">és az útpálya 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teljes szélességében és teljes rétegrendben történő végleges helyreállítása,</w:t>
      </w:r>
    </w:p>
    <w:p w:rsidR="002A4151" w:rsidRPr="00241CD2" w:rsidRDefault="002A4151" w:rsidP="002A4151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burkolatbontás helyszínét elkerülő útvonalat jól láthatóan jelzik,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jól láthatóan tájékoztatják az úthasználókat a burkolatbontás várható időtartamáról,</w:t>
      </w:r>
    </w:p>
    <w:p w:rsidR="002A4151" w:rsidRPr="00241CD2" w:rsidRDefault="002A4151" w:rsidP="007A0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kötelezi a kivitelezőt a burkolatok megfelelő minőségben történő elkészítésére,</w:t>
      </w:r>
    </w:p>
    <w:p w:rsidR="002A4151" w:rsidRPr="00241CD2" w:rsidRDefault="002A4151" w:rsidP="007A0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gyalogátkelőknél a csapadékvíz elvezetés kialakítása,</w:t>
      </w:r>
    </w:p>
    <w:p w:rsidR="002A4151" w:rsidRPr="00241CD2" w:rsidRDefault="002A4151" w:rsidP="007A0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beruházó és kivitelező közösen 5 év garanciát vállal a helyreállított burkolatért.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Egyéb kikötések:</w:t>
      </w:r>
    </w:p>
    <w:p w:rsidR="002A4151" w:rsidRPr="007A006C" w:rsidRDefault="002A4151" w:rsidP="007A006C">
      <w:pPr>
        <w:spacing w:after="0" w:line="240" w:lineRule="auto"/>
        <w:ind w:left="703" w:hanging="7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241C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7A00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Az engedélyes, a kivitelezés területén érintett közműtulajdonosok (közműszolgáltatók) eseti előírásai alapján végzi az építést, valamint tőlük helyszíni szakfelügyelet kér.</w:t>
      </w:r>
    </w:p>
    <w:p w:rsidR="002A4151" w:rsidRPr="007A006C" w:rsidRDefault="002A4151" w:rsidP="007A006C">
      <w:pPr>
        <w:spacing w:after="0" w:line="240" w:lineRule="auto"/>
        <w:ind w:left="703" w:hanging="7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A006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7A006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Felhagyott közmű, vezeték, kábel a földben nem maradhat.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241CD2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2A4151" w:rsidRPr="00241CD2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A4151" w:rsidRPr="002A4151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A41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 Létesítményüzemeltetési Iroda</w:t>
      </w:r>
    </w:p>
    <w:p w:rsidR="002A4151" w:rsidRDefault="002A4151" w:rsidP="002A41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6A23" w:rsidRDefault="00DB6A23" w:rsidP="002A41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F00" w:rsidRDefault="00813F00" w:rsidP="002A41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151" w:rsidRDefault="0099179C" w:rsidP="002A41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Napirend 2.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5</w:t>
      </w: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Tulajdonosi hozzájárulás a Budapest </w:t>
      </w:r>
      <w:proofErr w:type="spellStart"/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ker. Kálvária téren létesítendő </w:t>
      </w:r>
      <w:proofErr w:type="spellStart"/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BKK</w:t>
      </w:r>
      <w:proofErr w:type="spellEnd"/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jegyautomata villamosenergia-ellátás kiépítésének közterületi munkáihoz</w:t>
      </w:r>
    </w:p>
    <w:p w:rsidR="0099179C" w:rsidRDefault="0099179C" w:rsidP="002A41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99179C" w:rsidRPr="00A35647" w:rsidRDefault="0099179C" w:rsidP="009917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95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99179C" w:rsidRPr="00A35647" w:rsidRDefault="0099179C" w:rsidP="0099179C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10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9F09F0" w:rsidRDefault="009F09F0" w:rsidP="009F09F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99179C" w:rsidRPr="00A35647" w:rsidRDefault="0099179C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2913" w:rsidRPr="00B62913" w:rsidRDefault="00B62913" w:rsidP="00B6291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Városgazdálkodási és Pénzügyi Bizottság úgy dönt, hogy Tulajdonosi hozzájárulását adja a 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Budapest </w:t>
      </w:r>
      <w:proofErr w:type="spellStart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kerület Kálvária téren (hrsz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35865/1) a </w:t>
      </w:r>
      <w:proofErr w:type="spellStart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BKK</w:t>
      </w:r>
      <w:proofErr w:type="spellEnd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jegy – és bérletkiadó automata </w:t>
      </w:r>
      <w:proofErr w:type="spellStart"/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villamosenergia</w:t>
      </w:r>
      <w:proofErr w:type="spellEnd"/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ellátását biztosító földkábeles csatlakozóvezeték kiépítésének közterületi munkáihoz.</w:t>
      </w: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Ügyiratszám: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16-1445/2014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Kérelmező: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spellStart"/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ELMÜ</w:t>
      </w:r>
      <w:proofErr w:type="spellEnd"/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Hálózati Kft.</w:t>
      </w: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B62913" w:rsidRDefault="00B62913" w:rsidP="00B62913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Helyszín: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Budapest </w:t>
      </w:r>
      <w:proofErr w:type="spellStart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VIII</w:t>
      </w:r>
      <w:proofErr w:type="spellEnd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kerület Kálvária téren a zöldterület nyílt munkaárok készítésével érintett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B62913" w:rsidRPr="00B62913" w:rsidRDefault="00B62913" w:rsidP="00B62913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Helyreállítási kötelezettség:</w:t>
      </w:r>
    </w:p>
    <w:p w:rsidR="00B62913" w:rsidRPr="00B62913" w:rsidRDefault="00B62913" w:rsidP="0018535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zöldterületi szakasz védelme és teljes helyreállítása (a 34/2008. (</w:t>
      </w:r>
      <w:proofErr w:type="spellStart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VII</w:t>
      </w:r>
      <w:proofErr w:type="spellEnd"/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15.) Főv. Kgy. rendelet 18. § (3), (4), (5), (6) bekezdésben foglaltak figyelembe vételével)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813F00" w:rsidRDefault="00813F0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ED79F3" w:rsidRDefault="00ED79F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D79F3" w:rsidRDefault="00ED79F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Egyéb kikötések:</w:t>
      </w:r>
    </w:p>
    <w:p w:rsidR="00B62913" w:rsidRPr="00B62913" w:rsidRDefault="00B62913" w:rsidP="00B629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engedélyes, a kivitelezés területén érintett közműtulajdonosok (közműszolgáltatók) eseti előírásai alapján végzi az építést, valamint tőlük helyszíni szakfelügyelet kér.</w:t>
      </w:r>
    </w:p>
    <w:p w:rsidR="00B62913" w:rsidRPr="00B62913" w:rsidRDefault="00B62913" w:rsidP="00B6291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6291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Felhagyott közmű, vezeték, kábel a földben nem maradhat.</w:t>
      </w:r>
    </w:p>
    <w:p w:rsidR="00B62913" w:rsidRPr="00B62913" w:rsidRDefault="00B62913" w:rsidP="00B62913">
      <w:pPr>
        <w:spacing w:after="0" w:line="240" w:lineRule="auto"/>
        <w:ind w:left="42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2913" w:rsidRPr="00B62913" w:rsidRDefault="00B62913" w:rsidP="00B6291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B62913" w:rsidRPr="00B62913" w:rsidRDefault="00B62913" w:rsidP="00B6291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november 24.</w:t>
      </w: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62913" w:rsidRPr="00B62913" w:rsidRDefault="00B62913" w:rsidP="00B629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6291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99179C" w:rsidRDefault="0099179C" w:rsidP="00B62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913" w:rsidRDefault="00B62913" w:rsidP="00B62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F00" w:rsidRDefault="00813F00" w:rsidP="00B62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913" w:rsidRDefault="00A9684C" w:rsidP="00B62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Napirend 2.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Kizárólagos várakozóhelyek díjmentességének meghosszabbítása</w:t>
      </w:r>
    </w:p>
    <w:p w:rsidR="00A9684C" w:rsidRDefault="00A9684C" w:rsidP="00B62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A9684C" w:rsidRDefault="00AC0670" w:rsidP="00AC06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A napirend 2.6. pontját külön tárgyalásra kikérték.</w:t>
      </w:r>
    </w:p>
    <w:p w:rsidR="00AC0670" w:rsidRDefault="00AC0670" w:rsidP="00AC06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AC0670" w:rsidRDefault="00AC0670" w:rsidP="00AC06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813F00" w:rsidRDefault="00813F00" w:rsidP="00AC06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AC0670" w:rsidRPr="0036065F" w:rsidRDefault="00AC0670" w:rsidP="00AC0670">
      <w:pPr>
        <w:spacing w:after="0" w:line="240" w:lineRule="auto"/>
        <w:jc w:val="both"/>
        <w:rPr>
          <w:rFonts w:ascii="Calibri" w:hAnsi="Calibri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Napirend 2.1. pontja: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Közterület-használati kérelmek elbírálása</w:t>
      </w:r>
      <w:r w:rsidRPr="0036065F">
        <w:rPr>
          <w:rFonts w:ascii="Times New Roman" w:hAnsi="Times New Roman" w:cs="Times New Roman"/>
          <w:b/>
          <w:color w:val="1F497D"/>
          <w:sz w:val="24"/>
          <w:szCs w:val="24"/>
          <w:lang w:eastAsia="hu-HU"/>
        </w:rPr>
        <w:t xml:space="preserve"> </w:t>
      </w:r>
    </w:p>
    <w:p w:rsidR="00AC0670" w:rsidRDefault="00AC0670" w:rsidP="00AC06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670" w:rsidRPr="00A35647" w:rsidRDefault="00AC0670" w:rsidP="00AC0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96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C0670" w:rsidRPr="00A35647" w:rsidRDefault="00AC0670" w:rsidP="00AC067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AC0670" w:rsidRPr="005F1F9B" w:rsidRDefault="00AC0670" w:rsidP="00AC0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F1F9B" w:rsidRPr="005F1F9B" w:rsidRDefault="005F1F9B" w:rsidP="005F1F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F9B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>
        <w:rPr>
          <w:rFonts w:ascii="Times New Roman" w:hAnsi="Times New Roman"/>
          <w:sz w:val="24"/>
          <w:szCs w:val="24"/>
        </w:rPr>
        <w:t>a Lumen Labor Kft. kér</w:t>
      </w:r>
      <w:r w:rsidR="00FA0095"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mének megtárgyalását februári első ülésére elnapolja. </w:t>
      </w:r>
    </w:p>
    <w:p w:rsidR="00AC0670" w:rsidRDefault="00AC0670" w:rsidP="005F1F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F9B" w:rsidRPr="00B62913" w:rsidRDefault="005F1F9B" w:rsidP="005F1F9B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F00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5F1F9B" w:rsidRPr="00B62913" w:rsidRDefault="005F1F9B" w:rsidP="005F1F9B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="001855E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201</w:t>
      </w:r>
      <w:r w:rsidR="009C0627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1855E9">
        <w:rPr>
          <w:rFonts w:ascii="Times New Roman" w:eastAsia="Times New Roman" w:hAnsi="Times New Roman" w:cs="Times New Roman"/>
          <w:sz w:val="24"/>
          <w:szCs w:val="24"/>
          <w:lang w:eastAsia="hu-HU"/>
        </w:rPr>
        <w:t>februári első ülése</w:t>
      </w:r>
    </w:p>
    <w:p w:rsidR="005F1F9B" w:rsidRPr="00B62913" w:rsidRDefault="005F1F9B" w:rsidP="005F1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2F2C" w:rsidRPr="00C82F2C" w:rsidRDefault="005F1F9B" w:rsidP="00C82F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291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  <w:r w:rsidR="00C82F2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C82F2C" w:rsidRPr="00C82F2C">
        <w:rPr>
          <w:rFonts w:ascii="Times New Roman" w:hAnsi="Times New Roman"/>
          <w:b/>
          <w:sz w:val="24"/>
          <w:szCs w:val="24"/>
        </w:rPr>
        <w:t>Gazdálkodási Iroda</w:t>
      </w:r>
    </w:p>
    <w:p w:rsidR="005F1F9B" w:rsidRDefault="005F1F9B" w:rsidP="005F1F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F9B" w:rsidRDefault="005F1F9B" w:rsidP="005F1F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9F3" w:rsidRDefault="00ED79F3" w:rsidP="005F1F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587" w:rsidRPr="00A35647" w:rsidRDefault="004D5587" w:rsidP="004D55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97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4D5587" w:rsidRPr="00A35647" w:rsidRDefault="004D5587" w:rsidP="004D558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587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D5587" w:rsidRPr="004D5587" w:rsidRDefault="00340F47" w:rsidP="004D55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Közterület-használó, kérelmező:</w:t>
      </w:r>
      <w:r w:rsidR="004D5587" w:rsidRPr="004D5587">
        <w:rPr>
          <w:rFonts w:ascii="Times New Roman" w:hAnsi="Times New Roman"/>
          <w:sz w:val="24"/>
          <w:szCs w:val="24"/>
        </w:rPr>
        <w:tab/>
      </w:r>
      <w:r w:rsidR="004D5587" w:rsidRPr="004D5587">
        <w:rPr>
          <w:rFonts w:ascii="Times New Roman" w:hAnsi="Times New Roman"/>
          <w:b/>
          <w:sz w:val="24"/>
          <w:szCs w:val="24"/>
        </w:rPr>
        <w:t>Józsefvárosi Közösségi Házak Nonprofit Kft.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5587">
        <w:rPr>
          <w:rFonts w:ascii="Times New Roman" w:hAnsi="Times New Roman"/>
          <w:b/>
          <w:sz w:val="24"/>
          <w:szCs w:val="24"/>
        </w:rPr>
        <w:tab/>
      </w:r>
      <w:r w:rsidRPr="004D5587">
        <w:rPr>
          <w:rFonts w:ascii="Times New Roman" w:hAnsi="Times New Roman"/>
          <w:b/>
          <w:sz w:val="24"/>
          <w:szCs w:val="24"/>
        </w:rPr>
        <w:tab/>
      </w:r>
      <w:r w:rsidRPr="004D5587">
        <w:rPr>
          <w:rFonts w:ascii="Times New Roman" w:hAnsi="Times New Roman"/>
          <w:b/>
          <w:sz w:val="24"/>
          <w:szCs w:val="24"/>
        </w:rPr>
        <w:tab/>
      </w:r>
      <w:r w:rsidRPr="004D5587">
        <w:rPr>
          <w:rFonts w:ascii="Times New Roman" w:hAnsi="Times New Roman"/>
          <w:b/>
          <w:sz w:val="24"/>
          <w:szCs w:val="24"/>
        </w:rPr>
        <w:tab/>
      </w:r>
      <w:r w:rsidRPr="004D5587">
        <w:rPr>
          <w:rFonts w:ascii="Times New Roman" w:hAnsi="Times New Roman"/>
          <w:b/>
          <w:sz w:val="24"/>
          <w:szCs w:val="24"/>
        </w:rPr>
        <w:tab/>
      </w:r>
      <w:r w:rsidRPr="004D5587">
        <w:rPr>
          <w:rFonts w:ascii="Times New Roman" w:hAnsi="Times New Roman"/>
          <w:sz w:val="24"/>
          <w:szCs w:val="24"/>
        </w:rPr>
        <w:t>(1084 Budapest, Mátyás tér 15.)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587">
        <w:rPr>
          <w:rFonts w:ascii="Times New Roman" w:hAnsi="Times New Roman"/>
          <w:sz w:val="24"/>
          <w:szCs w:val="24"/>
        </w:rPr>
        <w:t>Közterület-használat ideje:</w:t>
      </w:r>
      <w:r w:rsidRPr="004D5587">
        <w:rPr>
          <w:rFonts w:ascii="Times New Roman" w:hAnsi="Times New Roman"/>
          <w:sz w:val="24"/>
          <w:szCs w:val="24"/>
        </w:rPr>
        <w:tab/>
      </w:r>
      <w:r w:rsidRPr="004D5587">
        <w:rPr>
          <w:rFonts w:ascii="Times New Roman" w:hAnsi="Times New Roman"/>
          <w:sz w:val="24"/>
          <w:szCs w:val="24"/>
        </w:rPr>
        <w:tab/>
        <w:t>2014. november 27.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58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587">
        <w:rPr>
          <w:rFonts w:ascii="Times New Roman" w:hAnsi="Times New Roman"/>
          <w:sz w:val="24"/>
          <w:szCs w:val="24"/>
        </w:rPr>
        <w:t>2014.december 23.</w:t>
      </w:r>
    </w:p>
    <w:p w:rsidR="004D5587" w:rsidRPr="004D5587" w:rsidRDefault="004D5587" w:rsidP="004D5587">
      <w:pPr>
        <w:spacing w:after="0" w:line="240" w:lineRule="auto"/>
        <w:ind w:left="3544" w:hanging="3544"/>
        <w:jc w:val="both"/>
        <w:rPr>
          <w:rFonts w:ascii="Times New Roman" w:hAnsi="Times New Roman"/>
          <w:sz w:val="24"/>
          <w:szCs w:val="24"/>
        </w:rPr>
      </w:pPr>
      <w:r w:rsidRPr="004D5587">
        <w:rPr>
          <w:rFonts w:ascii="Times New Roman" w:hAnsi="Times New Roman"/>
          <w:sz w:val="24"/>
          <w:szCs w:val="24"/>
        </w:rPr>
        <w:t>Közterület-használat célja:</w:t>
      </w:r>
      <w:r w:rsidRPr="004D5587">
        <w:rPr>
          <w:rFonts w:ascii="Times New Roman" w:hAnsi="Times New Roman"/>
          <w:sz w:val="24"/>
          <w:szCs w:val="24"/>
        </w:rPr>
        <w:tab/>
        <w:t>Advent Józsefvárosban (ünnepi, kulturális és közösségi programsorozat)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4D5587">
        <w:rPr>
          <w:rFonts w:ascii="Times New Roman" w:hAnsi="Times New Roman" w:cs="Courier New"/>
          <w:sz w:val="24"/>
          <w:szCs w:val="24"/>
        </w:rPr>
        <w:t>Közterület-használat helye:</w:t>
      </w:r>
      <w:r w:rsidRPr="004D5587">
        <w:rPr>
          <w:rFonts w:ascii="Times New Roman" w:hAnsi="Times New Roman" w:cs="Courier New"/>
          <w:sz w:val="24"/>
          <w:szCs w:val="24"/>
        </w:rPr>
        <w:tab/>
      </w:r>
      <w:r w:rsidRPr="004D5587">
        <w:rPr>
          <w:rFonts w:ascii="Times New Roman" w:hAnsi="Times New Roman" w:cs="Courier New"/>
          <w:sz w:val="24"/>
          <w:szCs w:val="24"/>
        </w:rPr>
        <w:tab/>
        <w:t>Horváth Mihály</w:t>
      </w:r>
      <w:r>
        <w:rPr>
          <w:rFonts w:ascii="Times New Roman" w:hAnsi="Times New Roman" w:cs="Courier New"/>
          <w:sz w:val="24"/>
          <w:szCs w:val="24"/>
        </w:rPr>
        <w:t xml:space="preserve"> tér – mellékelt térkép szerint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4D5587">
        <w:rPr>
          <w:rFonts w:ascii="Times New Roman" w:hAnsi="Times New Roman"/>
          <w:sz w:val="24"/>
          <w:szCs w:val="24"/>
        </w:rPr>
        <w:t>308 m</w:t>
      </w:r>
      <w:r w:rsidRPr="004D5587">
        <w:rPr>
          <w:rFonts w:ascii="Times New Roman" w:hAnsi="Times New Roman"/>
          <w:sz w:val="24"/>
          <w:szCs w:val="24"/>
          <w:vertAlign w:val="superscript"/>
        </w:rPr>
        <w:t>2</w:t>
      </w:r>
      <w:r w:rsidRPr="004D5587">
        <w:rPr>
          <w:rFonts w:ascii="Times New Roman" w:hAnsi="Times New Roman"/>
          <w:sz w:val="24"/>
          <w:szCs w:val="24"/>
        </w:rPr>
        <w:t xml:space="preserve"> 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4D5587">
        <w:rPr>
          <w:rFonts w:ascii="Times New Roman" w:hAnsi="Times New Roman" w:cs="Courier New"/>
          <w:sz w:val="24"/>
          <w:szCs w:val="24"/>
        </w:rPr>
        <w:t>Közterület-használat helye:</w:t>
      </w:r>
      <w:r w:rsidRPr="004D5587">
        <w:rPr>
          <w:rFonts w:ascii="Times New Roman" w:hAnsi="Times New Roman" w:cs="Courier New"/>
          <w:sz w:val="24"/>
          <w:szCs w:val="24"/>
        </w:rPr>
        <w:tab/>
      </w:r>
      <w:r w:rsidRPr="004D5587">
        <w:rPr>
          <w:rFonts w:ascii="Times New Roman" w:hAnsi="Times New Roman" w:cs="Courier New"/>
          <w:sz w:val="24"/>
          <w:szCs w:val="24"/>
        </w:rPr>
        <w:tab/>
        <w:t>Szabó Ervin</w:t>
      </w:r>
      <w:r>
        <w:rPr>
          <w:rFonts w:ascii="Times New Roman" w:hAnsi="Times New Roman" w:cs="Courier New"/>
          <w:sz w:val="24"/>
          <w:szCs w:val="24"/>
        </w:rPr>
        <w:t xml:space="preserve"> tér – mellékelt térkép szerint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4D5587">
        <w:rPr>
          <w:rFonts w:ascii="Times New Roman" w:hAnsi="Times New Roman"/>
          <w:sz w:val="24"/>
          <w:szCs w:val="24"/>
        </w:rPr>
        <w:t>120 m</w:t>
      </w:r>
      <w:r w:rsidRPr="004D5587">
        <w:rPr>
          <w:rFonts w:ascii="Times New Roman" w:hAnsi="Times New Roman"/>
          <w:sz w:val="24"/>
          <w:szCs w:val="24"/>
          <w:vertAlign w:val="superscript"/>
        </w:rPr>
        <w:t>2</w:t>
      </w:r>
      <w:r w:rsidRPr="004D5587">
        <w:rPr>
          <w:rFonts w:ascii="Times New Roman" w:hAnsi="Times New Roman"/>
          <w:sz w:val="24"/>
          <w:szCs w:val="24"/>
        </w:rPr>
        <w:t xml:space="preserve"> 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ab/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D5587">
        <w:rPr>
          <w:rFonts w:ascii="Times New Roman" w:hAnsi="Times New Roman"/>
          <w:sz w:val="24"/>
          <w:szCs w:val="24"/>
        </w:rPr>
        <w:t>polgármester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587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atáridő: </w:t>
      </w:r>
      <w:r w:rsidRPr="004D5587">
        <w:rPr>
          <w:rFonts w:ascii="Times New Roman" w:hAnsi="Times New Roman"/>
          <w:sz w:val="24"/>
          <w:szCs w:val="24"/>
        </w:rPr>
        <w:t>2014. november 24.</w:t>
      </w:r>
    </w:p>
    <w:p w:rsidR="004D5587" w:rsidRPr="004D5587" w:rsidRDefault="004D5587" w:rsidP="004D5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291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82F2C">
        <w:rPr>
          <w:rFonts w:ascii="Times New Roman" w:hAnsi="Times New Roman"/>
          <w:b/>
          <w:sz w:val="24"/>
          <w:szCs w:val="24"/>
        </w:rPr>
        <w:t>Gazdálkodási Iroda</w:t>
      </w:r>
    </w:p>
    <w:p w:rsidR="00C82F2C" w:rsidRDefault="00C82F2C" w:rsidP="00C82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587" w:rsidRDefault="004D5587" w:rsidP="004D55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146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="00E353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</w:t>
      </w:r>
      <w:r w:rsidRPr="00C146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1197/2014. (XI.24.) sz. határozat mellékletét a jegyzőkönyvi kivonat melléklete tartalmazza.</w:t>
      </w:r>
    </w:p>
    <w:p w:rsidR="004D5587" w:rsidRDefault="004D5587" w:rsidP="004D55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D5587" w:rsidRDefault="004D5587" w:rsidP="004D55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561E7" w:rsidRPr="00A35647" w:rsidRDefault="00B561E7" w:rsidP="00B561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98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B561E7" w:rsidRPr="00A35647" w:rsidRDefault="00B561E7" w:rsidP="00B561E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B561E7" w:rsidRPr="00C82F2C" w:rsidRDefault="00B561E7" w:rsidP="00C82F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82F2C" w:rsidRPr="00C82F2C" w:rsidRDefault="00C82F2C" w:rsidP="00C82F2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F2C">
        <w:rPr>
          <w:rFonts w:ascii="Times New Roman" w:hAnsi="Times New Roman"/>
          <w:sz w:val="24"/>
          <w:szCs w:val="24"/>
        </w:rPr>
        <w:t xml:space="preserve">A Városgazdálkodási és Pénzügyi Bizottság úgy dönt, hogy közterület-használati hozzájárulást ad – díjmentességgel – az alábbi ügyben azzal, hogy a </w:t>
      </w:r>
      <w:proofErr w:type="spellStart"/>
      <w:r w:rsidRPr="00C82F2C">
        <w:rPr>
          <w:rFonts w:ascii="Times New Roman" w:hAnsi="Times New Roman"/>
          <w:sz w:val="24"/>
          <w:szCs w:val="24"/>
        </w:rPr>
        <w:t>Hafter</w:t>
      </w:r>
      <w:proofErr w:type="spellEnd"/>
      <w:r w:rsidRPr="00C82F2C">
        <w:rPr>
          <w:rFonts w:ascii="Times New Roman" w:hAnsi="Times New Roman"/>
          <w:sz w:val="24"/>
          <w:szCs w:val="24"/>
        </w:rPr>
        <w:t xml:space="preserve"> Kft. a kieső parkolási díj ÁFA tartalmát -27 043,- Ft-ot köteles megfizetni a Józsefvárosi Parkolás-üzemeltetési Szolgálat </w:t>
      </w:r>
      <w:proofErr w:type="spellStart"/>
      <w:r w:rsidRPr="00C82F2C">
        <w:rPr>
          <w:rFonts w:ascii="Times New Roman" w:hAnsi="Times New Roman"/>
          <w:sz w:val="24"/>
          <w:szCs w:val="24"/>
        </w:rPr>
        <w:t>Sberbank</w:t>
      </w:r>
      <w:proofErr w:type="spellEnd"/>
      <w:r w:rsidRPr="00C82F2C">
        <w:rPr>
          <w:rFonts w:ascii="Times New Roman" w:hAnsi="Times New Roman"/>
          <w:sz w:val="24"/>
          <w:szCs w:val="24"/>
        </w:rPr>
        <w:t xml:space="preserve"> Magyarország </w:t>
      </w:r>
      <w:proofErr w:type="spellStart"/>
      <w:r w:rsidRPr="00C82F2C">
        <w:rPr>
          <w:rFonts w:ascii="Times New Roman" w:hAnsi="Times New Roman"/>
          <w:sz w:val="24"/>
          <w:szCs w:val="24"/>
        </w:rPr>
        <w:t>Zrt</w:t>
      </w:r>
      <w:proofErr w:type="spellEnd"/>
      <w:r w:rsidRPr="00C82F2C">
        <w:rPr>
          <w:rFonts w:ascii="Times New Roman" w:hAnsi="Times New Roman"/>
          <w:sz w:val="24"/>
          <w:szCs w:val="24"/>
        </w:rPr>
        <w:t>. által vezetett 14100309-92112249-03000007 számú számlájára.</w:t>
      </w: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2F2C">
        <w:rPr>
          <w:rFonts w:ascii="Times New Roman" w:hAnsi="Times New Roman"/>
          <w:sz w:val="24"/>
          <w:szCs w:val="24"/>
        </w:rPr>
        <w:t xml:space="preserve">Közterület-használó, kérelmező: </w:t>
      </w:r>
      <w:r w:rsidRPr="00C82F2C">
        <w:rPr>
          <w:rFonts w:ascii="Times New Roman" w:hAnsi="Times New Roman"/>
          <w:sz w:val="24"/>
          <w:szCs w:val="24"/>
        </w:rPr>
        <w:tab/>
      </w:r>
      <w:proofErr w:type="spellStart"/>
      <w:r w:rsidRPr="00C82F2C">
        <w:rPr>
          <w:rFonts w:ascii="Times New Roman" w:hAnsi="Times New Roman"/>
          <w:b/>
          <w:sz w:val="24"/>
          <w:szCs w:val="24"/>
        </w:rPr>
        <w:t>Hafter</w:t>
      </w:r>
      <w:proofErr w:type="spellEnd"/>
      <w:r w:rsidRPr="00C82F2C">
        <w:rPr>
          <w:rFonts w:ascii="Times New Roman" w:hAnsi="Times New Roman"/>
          <w:b/>
          <w:sz w:val="24"/>
          <w:szCs w:val="24"/>
        </w:rPr>
        <w:t xml:space="preserve"> Kft.</w:t>
      </w: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2F2C">
        <w:rPr>
          <w:rFonts w:ascii="Times New Roman" w:hAnsi="Times New Roman"/>
          <w:b/>
          <w:sz w:val="24"/>
          <w:szCs w:val="24"/>
        </w:rPr>
        <w:tab/>
      </w:r>
      <w:r w:rsidRPr="00C82F2C">
        <w:rPr>
          <w:rFonts w:ascii="Times New Roman" w:hAnsi="Times New Roman"/>
          <w:b/>
          <w:sz w:val="24"/>
          <w:szCs w:val="24"/>
        </w:rPr>
        <w:tab/>
      </w:r>
      <w:r w:rsidRPr="00C82F2C">
        <w:rPr>
          <w:rFonts w:ascii="Times New Roman" w:hAnsi="Times New Roman"/>
          <w:b/>
          <w:sz w:val="24"/>
          <w:szCs w:val="24"/>
        </w:rPr>
        <w:tab/>
      </w:r>
      <w:r w:rsidRPr="00C82F2C">
        <w:rPr>
          <w:rFonts w:ascii="Times New Roman" w:hAnsi="Times New Roman"/>
          <w:b/>
          <w:sz w:val="24"/>
          <w:szCs w:val="24"/>
        </w:rPr>
        <w:tab/>
      </w:r>
      <w:r w:rsidRPr="00C82F2C">
        <w:rPr>
          <w:rFonts w:ascii="Times New Roman" w:hAnsi="Times New Roman"/>
          <w:b/>
          <w:sz w:val="24"/>
          <w:szCs w:val="24"/>
        </w:rPr>
        <w:tab/>
      </w:r>
      <w:r w:rsidRPr="00C82F2C">
        <w:rPr>
          <w:rFonts w:ascii="Times New Roman" w:hAnsi="Times New Roman"/>
          <w:sz w:val="24"/>
          <w:szCs w:val="24"/>
        </w:rPr>
        <w:t>(2131 Göd, Kölcsey Ferenc u. 32.)</w:t>
      </w: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F2C">
        <w:rPr>
          <w:rFonts w:ascii="Times New Roman" w:hAnsi="Times New Roman"/>
          <w:sz w:val="24"/>
          <w:szCs w:val="24"/>
        </w:rPr>
        <w:t>Közterület-használat ideje:</w:t>
      </w:r>
      <w:r w:rsidRPr="00C82F2C">
        <w:rPr>
          <w:rFonts w:ascii="Times New Roman" w:hAnsi="Times New Roman"/>
          <w:sz w:val="24"/>
          <w:szCs w:val="24"/>
        </w:rPr>
        <w:tab/>
      </w:r>
      <w:r w:rsidRPr="00C82F2C">
        <w:rPr>
          <w:rFonts w:ascii="Times New Roman" w:hAnsi="Times New Roman"/>
          <w:sz w:val="24"/>
          <w:szCs w:val="24"/>
        </w:rPr>
        <w:tab/>
        <w:t>2014. november 24.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2F2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2F2C">
        <w:rPr>
          <w:rFonts w:ascii="Times New Roman" w:hAnsi="Times New Roman"/>
          <w:sz w:val="24"/>
          <w:szCs w:val="24"/>
        </w:rPr>
        <w:t>2014. december 08.</w:t>
      </w:r>
    </w:p>
    <w:p w:rsidR="00C82F2C" w:rsidRPr="00C82F2C" w:rsidRDefault="00C82F2C" w:rsidP="00C82F2C">
      <w:pPr>
        <w:spacing w:after="0" w:line="240" w:lineRule="auto"/>
        <w:ind w:left="3540" w:hanging="3540"/>
        <w:jc w:val="both"/>
        <w:rPr>
          <w:rFonts w:ascii="Times New Roman" w:hAnsi="Times New Roman"/>
          <w:sz w:val="24"/>
          <w:szCs w:val="24"/>
        </w:rPr>
      </w:pPr>
      <w:r w:rsidRPr="00C82F2C">
        <w:rPr>
          <w:rFonts w:ascii="Times New Roman" w:hAnsi="Times New Roman"/>
          <w:sz w:val="24"/>
          <w:szCs w:val="24"/>
        </w:rPr>
        <w:t>Közterület-használat célja:</w:t>
      </w:r>
      <w:r w:rsidRPr="00C82F2C">
        <w:rPr>
          <w:rFonts w:ascii="Times New Roman" w:hAnsi="Times New Roman"/>
          <w:sz w:val="24"/>
          <w:szCs w:val="24"/>
        </w:rPr>
        <w:tab/>
        <w:t xml:space="preserve">építési munkaterület (bádogozási munkák a homlokzaton) </w:t>
      </w:r>
    </w:p>
    <w:p w:rsidR="00C82F2C" w:rsidRPr="00C82F2C" w:rsidRDefault="00C82F2C" w:rsidP="00C82F2C">
      <w:pPr>
        <w:spacing w:after="0" w:line="240" w:lineRule="auto"/>
        <w:ind w:left="3540" w:hanging="3540"/>
        <w:jc w:val="both"/>
        <w:rPr>
          <w:rFonts w:ascii="Times New Roman" w:hAnsi="Times New Roman"/>
          <w:sz w:val="24"/>
          <w:szCs w:val="24"/>
        </w:rPr>
      </w:pPr>
      <w:r w:rsidRPr="00C82F2C">
        <w:rPr>
          <w:rFonts w:ascii="Times New Roman" w:hAnsi="Times New Roman" w:cs="Courier New"/>
          <w:sz w:val="24"/>
          <w:szCs w:val="24"/>
        </w:rPr>
        <w:t>Közterület-használat helye:</w:t>
      </w:r>
      <w:r w:rsidRPr="00C82F2C">
        <w:rPr>
          <w:rFonts w:ascii="Times New Roman" w:hAnsi="Times New Roman" w:cs="Courier New"/>
          <w:sz w:val="24"/>
          <w:szCs w:val="24"/>
        </w:rPr>
        <w:tab/>
        <w:t>Práter u. 26. és Futó u. 32.</w:t>
      </w: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C82F2C">
        <w:rPr>
          <w:rFonts w:ascii="Times New Roman" w:hAnsi="Times New Roman"/>
          <w:sz w:val="24"/>
          <w:szCs w:val="24"/>
        </w:rPr>
        <w:t>Közterület-használat nagysága:</w:t>
      </w:r>
      <w:r w:rsidRPr="00C82F2C">
        <w:rPr>
          <w:rFonts w:ascii="Times New Roman" w:hAnsi="Times New Roman"/>
          <w:sz w:val="24"/>
          <w:szCs w:val="24"/>
        </w:rPr>
        <w:tab/>
        <w:t>33 m</w:t>
      </w:r>
      <w:r w:rsidRPr="00C82F2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2F2C" w:rsidRPr="004D5587" w:rsidRDefault="00C82F2C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ab/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D5587">
        <w:rPr>
          <w:rFonts w:ascii="Times New Roman" w:hAnsi="Times New Roman"/>
          <w:sz w:val="24"/>
          <w:szCs w:val="24"/>
        </w:rPr>
        <w:t>polgármester</w:t>
      </w:r>
    </w:p>
    <w:p w:rsidR="00C82F2C" w:rsidRPr="004D5587" w:rsidRDefault="00C82F2C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587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atáridő: </w:t>
      </w:r>
      <w:r w:rsidRPr="004D5587">
        <w:rPr>
          <w:rFonts w:ascii="Times New Roman" w:hAnsi="Times New Roman"/>
          <w:sz w:val="24"/>
          <w:szCs w:val="24"/>
        </w:rPr>
        <w:t>2014. november 24.</w:t>
      </w:r>
    </w:p>
    <w:p w:rsidR="00C82F2C" w:rsidRPr="004D5587" w:rsidRDefault="00C82F2C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2F2C" w:rsidRPr="00C82F2C" w:rsidRDefault="00C82F2C" w:rsidP="00C82F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291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82F2C">
        <w:rPr>
          <w:rFonts w:ascii="Times New Roman" w:hAnsi="Times New Roman"/>
          <w:b/>
          <w:sz w:val="24"/>
          <w:szCs w:val="24"/>
        </w:rPr>
        <w:t>Gazdálkodási Iroda</w:t>
      </w:r>
    </w:p>
    <w:p w:rsidR="00C82F2C" w:rsidRDefault="00C82F2C" w:rsidP="00C82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587" w:rsidRPr="00C82F2C" w:rsidRDefault="004D5587" w:rsidP="00C82F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41B8" w:rsidRDefault="00D541B8" w:rsidP="00D54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Napirend 2.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2E2D8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Kizárólagos várakozóhelyek díjmentességének meghosszabbítása</w:t>
      </w:r>
    </w:p>
    <w:p w:rsidR="00D541B8" w:rsidRDefault="00D541B8" w:rsidP="00D54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D541B8" w:rsidRPr="00A35647" w:rsidRDefault="00D541B8" w:rsidP="00D54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99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D541B8" w:rsidRPr="00A35647" w:rsidRDefault="00D541B8" w:rsidP="00D541B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D541B8" w:rsidRPr="00C82F2C" w:rsidRDefault="00D541B8" w:rsidP="00D54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Városgazdálkodási és Pénzügyi Bizottság úgy dönt, hogy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66B73" w:rsidRPr="00866B73" w:rsidRDefault="00866B73" w:rsidP="00185351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Közigazgatási és Igazságügyi Hivatal részére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történő,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 db kizárólagos várakozóhely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 Budapest </w:t>
      </w:r>
      <w:proofErr w:type="spellStart"/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VIII</w:t>
      </w:r>
      <w:proofErr w:type="spellEnd"/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kerület Múzeum u. 17. szám alatti épület homlokzata előtt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további biztosításával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egyetért 201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december 31. napjáig.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november 2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4.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66B73" w:rsidRPr="00866B73" w:rsidRDefault="00866B73" w:rsidP="00185351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az 1. pont szerinti kizárólagos várakozóhelyek után fizetendő 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várakozási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megváltási díjról (évi 1.320.000,- Ft/várakozóhely) 201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december 31. napjáig lemond, azzal, hogy az elengedett megváltási díjjal kapcsolatban felmerülő önkormányzati ÁFA fizetési kötelezettséggel azonos összeget (évi 280.630,- Ft/várakozóhely) összesen 841.890,- Ft-ot a Közigazgatási és Igazságügyi Hivatal köteles az Önkormányzat részére megfizetni.</w:t>
      </w:r>
    </w:p>
    <w:p w:rsidR="00866B73" w:rsidRPr="00866B73" w:rsidRDefault="00866B73" w:rsidP="00866B7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66B73" w:rsidRPr="00866B73" w:rsidRDefault="00866B73" w:rsidP="00866B7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866B73" w:rsidRPr="00866B73" w:rsidRDefault="00866B73" w:rsidP="00866B73">
      <w:p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november 2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866B73" w:rsidRPr="00866B73" w:rsidRDefault="00866B73" w:rsidP="00866B73">
      <w:p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66B73" w:rsidRPr="00866B73" w:rsidRDefault="00866B73" w:rsidP="00185351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felkéri a polgármestert az Önkormányzat és a Közigazgatási és Igazságügyi Hivatal között kötendő megállapodás aláírására.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866B73" w:rsidRPr="00866B73" w:rsidRDefault="00866B73" w:rsidP="00866B73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 w:rsidR="00ED79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866B7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  <w:proofErr w:type="gramStart"/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>december</w:t>
      </w:r>
      <w:proofErr w:type="gramEnd"/>
      <w:r w:rsidRPr="00866B7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19.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66B7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 Létesítményüzemeltetési Iroda</w:t>
      </w:r>
    </w:p>
    <w:p w:rsidR="00866B73" w:rsidRPr="00866B73" w:rsidRDefault="00866B73" w:rsidP="00866B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F1F9B" w:rsidRDefault="005F1F9B" w:rsidP="00866B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AFC" w:rsidRPr="00A35647" w:rsidRDefault="00721AFC" w:rsidP="00721A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200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721AFC" w:rsidRPr="00A35647" w:rsidRDefault="00721AFC" w:rsidP="00721AFC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721AFC" w:rsidRPr="00C82F2C" w:rsidRDefault="00721AFC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Városgazdálkodási és Pénzügyi Bizottság úgy dönt, hogy</w:t>
      </w: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0C3D26" w:rsidRPr="000C3D26" w:rsidRDefault="000C3D26" w:rsidP="00185351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Nemzeti Munkaügyi Hivatal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részére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történő,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6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db kizárólagos várakozóhely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(4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db parkoló a Budapest </w:t>
      </w:r>
      <w:proofErr w:type="spellStart"/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VIII</w:t>
      </w:r>
      <w:proofErr w:type="spellEnd"/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kerület Kálvária u. 2., </w:t>
      </w:r>
      <w:proofErr w:type="spellStart"/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proofErr w:type="spellEnd"/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db parkoló a Kálvária tér 7. szám alatti épület homlokzata előtt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további biztosításával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egyetért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december 31. napjáig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november 2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4.</w:t>
      </w: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C3D26" w:rsidRPr="000C3D26" w:rsidRDefault="000C3D26" w:rsidP="00185351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az 1. pont szerinti kizárólagos várakozóhelyek után fizetendő 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várakozási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megváltási díjról (évi 437.500,- Ft/várakozóhely) 201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december 31. napjáig lemond, azzal, hogy az elengedett megváltási díjjal kapcsolatban felmerülő önkormányzati ÁFA fizetési kötelezettséggel azonos összeget (évi 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93.012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,- Ft/várakozóhely) összesen 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558.072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Ft-ot a Nemzeti Munkaügyi Hivatal köteles az Önkormányzat részére megfizetni.</w:t>
      </w:r>
    </w:p>
    <w:p w:rsidR="000C3D26" w:rsidRPr="000C3D26" w:rsidRDefault="000C3D26" w:rsidP="000C3D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C3D26" w:rsidRPr="000C3D26" w:rsidRDefault="000C3D26" w:rsidP="000C3D2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0C3D26" w:rsidRPr="000C3D26" w:rsidRDefault="000C3D26" w:rsidP="000C3D26">
      <w:p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november 2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0C3D26" w:rsidRPr="000C3D26" w:rsidRDefault="000C3D26" w:rsidP="000C3D26">
      <w:p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C3D26" w:rsidRPr="000C3D26" w:rsidRDefault="000C3D26" w:rsidP="00185351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felkéri a polgármestert az Önkormányzat és a Közigazgatási és Igazságügyi Hivatal között kötendő megállapodás aláírására.</w:t>
      </w: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: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0C3D26" w:rsidRPr="000C3D26" w:rsidRDefault="000C3D26" w:rsidP="000C3D26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0C3D2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  <w:proofErr w:type="gramStart"/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>december</w:t>
      </w:r>
      <w:proofErr w:type="gramEnd"/>
      <w:r w:rsidRPr="000C3D2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19.</w:t>
      </w: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0C3D26" w:rsidRPr="00866B73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66B7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 Létesítményüzemeltetési Iroda</w:t>
      </w:r>
    </w:p>
    <w:p w:rsidR="000C3D26" w:rsidRPr="00866B73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0C3D26" w:rsidRPr="000C3D26" w:rsidRDefault="000C3D26" w:rsidP="000C3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4A11CB" w:rsidRPr="00A35647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4A11CB" w:rsidRPr="00A35647" w:rsidRDefault="004A11CB" w:rsidP="004A11C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4A11CB" w:rsidRPr="00C82F2C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Városgazdálkodási és Pénzügyi Bizottság úgy dönt, hogy</w:t>
      </w: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4A11CB" w:rsidRPr="004A11CB" w:rsidRDefault="004A11CB" w:rsidP="0018535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az Országos Nyugdíj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biztosítási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Főigazgatóság részére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történő,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2 db kizárólagos várakozóhely 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(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 Budapest </w:t>
      </w:r>
      <w:proofErr w:type="spellStart"/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VIII</w:t>
      </w:r>
      <w:proofErr w:type="spellEnd"/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kerület Alföldi u. 20. szám alatti épület homlokzata előtt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) további biztosításával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egyetért 201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december 31. napjáig.</w:t>
      </w: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november 2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4.</w:t>
      </w: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A11CB" w:rsidRPr="004A11CB" w:rsidRDefault="004A11CB" w:rsidP="0018535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az 1. pont szerinti kizárólagos várakozóhelyek után fizetendő 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várakozási 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megváltási díjról (évi 662.500,- Ft/várakozóhely) 201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 december 31. napjáig lemond, azzal, hogy az elengedett megváltási díjjal kapcsolatban felmerülő önkormányzati ÁFA fizetési kötelezettséggel azonos összeget (évi 140.847,- Ft/várakozóhely) összesen 281.694,</w:t>
      </w:r>
      <w:proofErr w:type="spellStart"/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-Ft-ot</w:t>
      </w:r>
      <w:proofErr w:type="spellEnd"/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az Országos Nyugdíj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biztosítási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Főigazgatóság köteles az Önkormányzat részére megfizetni.</w:t>
      </w:r>
    </w:p>
    <w:p w:rsidR="004A11CB" w:rsidRPr="004A11CB" w:rsidRDefault="004A11CB" w:rsidP="004A11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A11CB" w:rsidRPr="004A11CB" w:rsidRDefault="004A11CB" w:rsidP="004A11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4A11CB" w:rsidRPr="004A11CB" w:rsidRDefault="004A11CB" w:rsidP="004A11CB">
      <w:p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2014. november 2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4.</w:t>
      </w:r>
    </w:p>
    <w:p w:rsidR="004A11CB" w:rsidRPr="004A11CB" w:rsidRDefault="004A11CB" w:rsidP="004A11CB">
      <w:p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A11CB" w:rsidRPr="004A11CB" w:rsidRDefault="004A11CB" w:rsidP="00185351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felkéri a polgármestert az Önkormányzat és az Országos Nyugdíj</w:t>
      </w:r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biztosítási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Főigazgatóság között kötendő megállapodás aláírására.</w:t>
      </w:r>
    </w:p>
    <w:p w:rsidR="004A11CB" w:rsidRPr="004A11CB" w:rsidRDefault="004A11CB" w:rsidP="004A11C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Felelős: 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polgármester</w:t>
      </w:r>
    </w:p>
    <w:p w:rsidR="004A11CB" w:rsidRPr="004A11CB" w:rsidRDefault="004A11CB" w:rsidP="004A11CB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 w:rsidR="00ED79F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4A11C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2014. </w:t>
      </w:r>
      <w:proofErr w:type="gramStart"/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>december</w:t>
      </w:r>
      <w:proofErr w:type="gramEnd"/>
      <w:r w:rsidRPr="004A11C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19.</w:t>
      </w:r>
    </w:p>
    <w:p w:rsid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A11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 Létesítményüzemeltetési Iroda</w:t>
      </w:r>
    </w:p>
    <w:p w:rsidR="004A11CB" w:rsidRPr="004A11CB" w:rsidRDefault="004A11CB" w:rsidP="004A11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21AFC" w:rsidRDefault="00721AFC" w:rsidP="004A11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696" w:rsidRPr="0036065F" w:rsidRDefault="00A60696" w:rsidP="00A606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3. Kisfalu Kft.</w:t>
      </w:r>
    </w:p>
    <w:p w:rsidR="00A60696" w:rsidRPr="0036065F" w:rsidRDefault="00A60696" w:rsidP="00A6069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sz w:val="24"/>
          <w:szCs w:val="24"/>
          <w:lang w:eastAsia="hu-HU"/>
        </w:rPr>
        <w:t>Előterjesztő: Kovács Ottó – ügyvezető igazgató</w:t>
      </w:r>
    </w:p>
    <w:p w:rsidR="00A60696" w:rsidRPr="0036065F" w:rsidRDefault="00A60696" w:rsidP="00A6069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sz w:val="24"/>
          <w:szCs w:val="24"/>
          <w:lang w:eastAsia="hu-HU"/>
        </w:rPr>
        <w:t>(írásbeli előterjesztés)</w:t>
      </w:r>
    </w:p>
    <w:p w:rsidR="00A60696" w:rsidRPr="0036065F" w:rsidRDefault="00A60696" w:rsidP="00A60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A60696" w:rsidRPr="00A60696" w:rsidRDefault="00A60696" w:rsidP="00A606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3.1. pontja: Lakás elidegenítésével kapcsolatos vételár és eladási ajánlat jóváhagyása (2 db)</w:t>
      </w:r>
    </w:p>
    <w:p w:rsidR="004A11CB" w:rsidRDefault="004A11CB" w:rsidP="004A11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D54" w:rsidRPr="00A35647" w:rsidRDefault="00D76D54" w:rsidP="00D76D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D76D54" w:rsidRPr="00A35647" w:rsidRDefault="00D76D54" w:rsidP="00D76D54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="00495EE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 w:rsidR="00495EE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244237" w:rsidRDefault="00244237" w:rsidP="00244237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D76D54" w:rsidRPr="00C82F2C" w:rsidRDefault="00D76D54" w:rsidP="00D76D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95EE0" w:rsidRPr="00495EE0" w:rsidRDefault="00495EE0" w:rsidP="00495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95EE0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hozzájárul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ingatlan-nyilvántartásban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39473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…</w:t>
      </w:r>
      <w:proofErr w:type="gramEnd"/>
      <w:r w:rsidR="0039473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……………</w:t>
      </w:r>
      <w:r w:rsidRPr="00495EE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helyrajzi számon nyilvántartott, természetben a Budapest </w:t>
      </w:r>
      <w:proofErr w:type="spellStart"/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VIII</w:t>
      </w:r>
      <w:proofErr w:type="spellEnd"/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., 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József u. </w:t>
      </w:r>
      <w:r w:rsidR="00394734">
        <w:rPr>
          <w:rFonts w:ascii="Times New Roman" w:eastAsia="Times New Roman" w:hAnsi="Times New Roman" w:cs="Times New Roman"/>
          <w:sz w:val="24"/>
          <w:szCs w:val="24"/>
          <w:lang w:eastAsia="x-none"/>
        </w:rPr>
        <w:t>…………….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szám alatti, 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55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m</w:t>
      </w:r>
      <w:r w:rsidRPr="00495EE0">
        <w:rPr>
          <w:rFonts w:ascii="Times New Roman" w:eastAsia="Times New Roman" w:hAnsi="Times New Roman" w:cs="Times New Roman"/>
          <w:sz w:val="24"/>
          <w:szCs w:val="24"/>
          <w:vertAlign w:val="superscript"/>
          <w:lang w:val="x-none" w:eastAsia="x-none"/>
        </w:rPr>
        <w:t>2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alapterületű lakás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ra határozatlan idejű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33/2013.(VII.15.) számú önkormányzati rendelet 19. § (1) bekezdésében, a komfortos lakás értékesítésére meghatározottak szerint, az elkészült forgalmi értékbecslésben megállapított forgalmi érték 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50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 %-ával megegyező összegű, 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5.150.000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 vételár közlése mellett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495EE0" w:rsidRPr="00495EE0" w:rsidRDefault="00495EE0" w:rsidP="00495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95EE0" w:rsidRPr="00495EE0" w:rsidRDefault="00495EE0" w:rsidP="00495EE0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495EE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Kisfalu Kft. ügyvezető igazgatója</w:t>
      </w:r>
    </w:p>
    <w:p w:rsidR="00495EE0" w:rsidRPr="00495EE0" w:rsidRDefault="00495EE0" w:rsidP="00495E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2014. </w:t>
      </w:r>
      <w:proofErr w:type="gramStart"/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>december</w:t>
      </w:r>
      <w:proofErr w:type="gramEnd"/>
      <w:r w:rsidRPr="00495EE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1.</w:t>
      </w:r>
    </w:p>
    <w:p w:rsidR="00495EE0" w:rsidRDefault="00495EE0" w:rsidP="00495EE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</w:pPr>
    </w:p>
    <w:p w:rsidR="00495EE0" w:rsidRPr="00495EE0" w:rsidRDefault="00495EE0" w:rsidP="00495E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495EE0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A60696" w:rsidRDefault="00A60696" w:rsidP="004A11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5EE0" w:rsidRDefault="00495EE0" w:rsidP="004A11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1A3" w:rsidRPr="00A35647" w:rsidRDefault="00A311A3" w:rsidP="00A31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203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311A3" w:rsidRPr="00A35647" w:rsidRDefault="00A311A3" w:rsidP="00A311A3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A311A3" w:rsidRDefault="00C77340" w:rsidP="00C7734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C77340" w:rsidRPr="00C82F2C" w:rsidRDefault="00C77340" w:rsidP="00C7734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311A3" w:rsidRPr="00A311A3" w:rsidRDefault="00A311A3" w:rsidP="00A31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11A3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hozzájárul a</w:t>
      </w:r>
      <w:r w:rsidR="00154C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ingatlan-nyilvántartásban </w:t>
      </w:r>
      <w:proofErr w:type="gramStart"/>
      <w:r w:rsidR="00154C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39473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…</w:t>
      </w:r>
      <w:proofErr w:type="gramEnd"/>
      <w:r w:rsidR="0039473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…………</w:t>
      </w:r>
      <w:r w:rsidRPr="00A311A3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helyrajzi számon nyilvántartott, természetben a Budapest </w:t>
      </w:r>
      <w:proofErr w:type="spellStart"/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VIII</w:t>
      </w:r>
      <w:proofErr w:type="spellEnd"/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., 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Nagy Fuvaros u. </w:t>
      </w:r>
      <w:r w:rsidR="00394734">
        <w:rPr>
          <w:rFonts w:ascii="Times New Roman" w:eastAsia="Times New Roman" w:hAnsi="Times New Roman" w:cs="Times New Roman"/>
          <w:sz w:val="24"/>
          <w:szCs w:val="24"/>
          <w:lang w:eastAsia="x-none"/>
        </w:rPr>
        <w:t>……………..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szám alatti, 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34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 m</w:t>
      </w:r>
      <w:r w:rsidRPr="00A311A3">
        <w:rPr>
          <w:rFonts w:ascii="Times New Roman" w:eastAsia="Times New Roman" w:hAnsi="Times New Roman" w:cs="Times New Roman"/>
          <w:sz w:val="24"/>
          <w:szCs w:val="24"/>
          <w:vertAlign w:val="superscript"/>
          <w:lang w:val="x-none" w:eastAsia="x-none"/>
        </w:rPr>
        <w:t>2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alapterületű lakás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ra határozatlan idejű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bérleti jogviszonnyal rendelkező bérlő részére történő eladási ajánlat kiküldéséhez,</w:t>
      </w:r>
      <w:r w:rsidR="0039473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33/2013.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</w:t>
      </w:r>
      <w:proofErr w:type="spellStart"/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VII</w:t>
      </w:r>
      <w:proofErr w:type="spellEnd"/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15.) számú önkormányzati rendelet 19. § (1) bekezdésében, a komfortos lakás értékesítésére meghatározottak szerint, az elkészült forgalmi értékbecslésben megállapított forgalmi érték 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50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 %-ával megegyező összegű, 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3.300.000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 vételár közlése mellett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A311A3" w:rsidRPr="00A311A3" w:rsidRDefault="00A311A3" w:rsidP="00A31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A311A3" w:rsidRPr="00A311A3" w:rsidRDefault="00A311A3" w:rsidP="00A311A3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A311A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Kisfalu Kft. ügyvezető igazgatója</w:t>
      </w:r>
    </w:p>
    <w:p w:rsidR="00A311A3" w:rsidRPr="00A311A3" w:rsidRDefault="00A311A3" w:rsidP="00A31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2014. </w:t>
      </w:r>
      <w:proofErr w:type="gramStart"/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>december</w:t>
      </w:r>
      <w:proofErr w:type="gramEnd"/>
      <w:r w:rsidRPr="00A311A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1.</w:t>
      </w:r>
    </w:p>
    <w:p w:rsidR="00A311A3" w:rsidRDefault="00A311A3" w:rsidP="00A311A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</w:pPr>
    </w:p>
    <w:p w:rsidR="00A311A3" w:rsidRPr="00A311A3" w:rsidRDefault="00A311A3" w:rsidP="00A31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A311A3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495EE0" w:rsidRDefault="00495EE0" w:rsidP="00A311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1A3" w:rsidRDefault="00A311A3" w:rsidP="00A311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7FD" w:rsidRPr="005677FD" w:rsidRDefault="005677FD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., Diószegi Sámuel utca 17. földszint 3. szám alatti nem lakás céljára szolgáló helyiség elidegenítése</w:t>
      </w:r>
    </w:p>
    <w:p w:rsidR="00A311A3" w:rsidRDefault="00A311A3" w:rsidP="00A311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7FD" w:rsidRDefault="005677FD" w:rsidP="00567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3.2. pontját külön tárgyalásra kikérték.</w:t>
      </w:r>
    </w:p>
    <w:p w:rsidR="005677FD" w:rsidRDefault="005677FD" w:rsidP="00567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7FD" w:rsidRDefault="005677FD" w:rsidP="00567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7FD" w:rsidRPr="005677FD" w:rsidRDefault="005677FD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Diószegi S. </w:t>
      </w:r>
      <w:proofErr w:type="gramStart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u.</w:t>
      </w:r>
      <w:proofErr w:type="gramEnd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394734">
        <w:rPr>
          <w:rFonts w:ascii="Times New Roman" w:hAnsi="Times New Roman" w:cs="Times New Roman"/>
          <w:b/>
          <w:sz w:val="24"/>
          <w:szCs w:val="24"/>
          <w:lang w:eastAsia="hu-HU"/>
        </w:rPr>
        <w:t>………….</w:t>
      </w:r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 elidegenítése</w:t>
      </w:r>
    </w:p>
    <w:p w:rsidR="005677FD" w:rsidRDefault="005677FD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7FD" w:rsidRDefault="005677FD" w:rsidP="00567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3.3. pontját külön tárgyalásra kikérték.</w:t>
      </w:r>
    </w:p>
    <w:p w:rsidR="005677FD" w:rsidRDefault="005677FD" w:rsidP="00567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7FD" w:rsidRDefault="005677FD" w:rsidP="00567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25F" w:rsidRPr="00A5525F" w:rsidRDefault="005677FD" w:rsidP="00A552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A5525F"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="00A5525F"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="00A5525F"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., József krt. 66. szám alatti földszinti, 35641/0/</w:t>
      </w:r>
      <w:proofErr w:type="gramStart"/>
      <w:r w:rsidR="00A5525F"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="00A5525F"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/3 helyrajzi számú, határozatlan időre szóló bérleti joggal terhelt nem lakás céljára szolgáló helyiség elidegenítése</w:t>
      </w:r>
    </w:p>
    <w:p w:rsidR="005677FD" w:rsidRDefault="005677FD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400" w:rsidRDefault="00351400" w:rsidP="00351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3.4. pontját külön tárgyalásra kikérték.</w:t>
      </w:r>
    </w:p>
    <w:p w:rsidR="00351400" w:rsidRDefault="00351400" w:rsidP="00351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400" w:rsidRDefault="00351400" w:rsidP="00351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400" w:rsidRPr="00351400" w:rsidRDefault="00351400" w:rsidP="003514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5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., Magdolna utca 42. földszint 8. szám alatti, 35373/0/</w:t>
      </w:r>
      <w:proofErr w:type="gramStart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/41 helyrajzi számú üres, földszinti raktárhelyiség elidegenítése</w:t>
      </w:r>
    </w:p>
    <w:p w:rsidR="005677FD" w:rsidRDefault="005677FD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400" w:rsidRDefault="00351400" w:rsidP="00351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3.5. pontját külön tárgyalásra kikérték.</w:t>
      </w:r>
    </w:p>
    <w:p w:rsidR="003576A2" w:rsidRPr="003576A2" w:rsidRDefault="003576A2" w:rsidP="003576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Práter </w:t>
      </w:r>
      <w:proofErr w:type="gramStart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utca </w:t>
      </w:r>
      <w:r w:rsidR="00394734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394734">
        <w:rPr>
          <w:rFonts w:ascii="Times New Roman" w:hAnsi="Times New Roman" w:cs="Times New Roman"/>
          <w:b/>
          <w:sz w:val="24"/>
          <w:szCs w:val="24"/>
          <w:lang w:eastAsia="hu-HU"/>
        </w:rPr>
        <w:t>…………</w:t>
      </w:r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 elidegenítésével kapcsolatos vételár és eladási ajánlat jóváhagyása</w:t>
      </w:r>
    </w:p>
    <w:p w:rsidR="00351400" w:rsidRDefault="00351400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6A2" w:rsidRDefault="003576A2" w:rsidP="00357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3.6. pontját külön tárgyalásra kikérték.</w:t>
      </w:r>
    </w:p>
    <w:p w:rsidR="003576A2" w:rsidRDefault="003576A2" w:rsidP="00357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6A2" w:rsidRDefault="003576A2" w:rsidP="00357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6A2" w:rsidRPr="003576A2" w:rsidRDefault="003576A2" w:rsidP="003576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7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Szigony </w:t>
      </w:r>
      <w:proofErr w:type="gramStart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u. </w:t>
      </w:r>
      <w:r w:rsidR="00394734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394734">
        <w:rPr>
          <w:rFonts w:ascii="Times New Roman" w:hAnsi="Times New Roman" w:cs="Times New Roman"/>
          <w:b/>
          <w:sz w:val="24"/>
          <w:szCs w:val="24"/>
          <w:lang w:eastAsia="hu-HU"/>
        </w:rPr>
        <w:t>…………</w:t>
      </w:r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 elidegenítése </w:t>
      </w:r>
    </w:p>
    <w:p w:rsidR="003576A2" w:rsidRDefault="003576A2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6299" w:rsidRPr="00A35647" w:rsidRDefault="00526299" w:rsidP="00526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26299" w:rsidRPr="00A35647" w:rsidRDefault="00526299" w:rsidP="0052629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526299" w:rsidRDefault="00C77340" w:rsidP="00C7734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C77340" w:rsidRDefault="00C77340" w:rsidP="00C77340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6299" w:rsidRPr="00526299" w:rsidRDefault="00526299" w:rsidP="0052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Városgazdálkodási és Pénzügyi Bizottság úgy dönt, hogy</w:t>
      </w:r>
      <w:r w:rsidRPr="0052629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nem járul hozzá</w:t>
      </w: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az ingatlan-nyilvántartásban a </w:t>
      </w:r>
      <w:r w:rsidR="00394734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…………..</w:t>
      </w:r>
      <w:r w:rsidRPr="0052629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helyrajzi számon nyilvántartott, természetben a 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Budapest </w:t>
      </w:r>
      <w:proofErr w:type="spellStart"/>
      <w:r w:rsidRPr="005262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VIII</w:t>
      </w:r>
      <w:proofErr w:type="spellEnd"/>
      <w:r w:rsidRPr="005262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., 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Szigony </w:t>
      </w:r>
      <w:proofErr w:type="gramStart"/>
      <w:r w:rsidRPr="0052629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utca </w:t>
      </w:r>
      <w:r w:rsidR="0039473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…</w:t>
      </w:r>
      <w:proofErr w:type="gramEnd"/>
      <w:r w:rsidR="0039473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…………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szám alatti,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51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 m</w:t>
      </w:r>
      <w:r w:rsidRPr="0052629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x-none" w:eastAsia="x-none"/>
        </w:rPr>
        <w:t>2</w:t>
      </w: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alapterületű lakás</w:t>
      </w:r>
      <w:r w:rsidRPr="00526299">
        <w:rPr>
          <w:rFonts w:ascii="Times New Roman" w:eastAsia="Times New Roman" w:hAnsi="Times New Roman" w:cs="Times New Roman"/>
          <w:sz w:val="24"/>
          <w:szCs w:val="24"/>
          <w:lang w:eastAsia="x-none"/>
        </w:rPr>
        <w:t>ra határozatlan idejű</w:t>
      </w: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526299">
        <w:rPr>
          <w:rFonts w:ascii="Times New Roman" w:eastAsia="Times New Roman" w:hAnsi="Times New Roman" w:cs="Times New Roman"/>
          <w:sz w:val="24"/>
          <w:szCs w:val="24"/>
          <w:lang w:eastAsia="x-none"/>
        </w:rPr>
        <w:t>bérleti jogviszonnyal rendelkező bérlő részére történő eladási ajánlat kiküldéséhez.</w:t>
      </w:r>
    </w:p>
    <w:p w:rsidR="00526299" w:rsidRPr="00526299" w:rsidRDefault="00526299" w:rsidP="0052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526299" w:rsidRPr="00526299" w:rsidRDefault="00526299" w:rsidP="00526299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5262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Kisfalu Kft. ügyvezető igazgatója</w:t>
      </w:r>
    </w:p>
    <w:p w:rsidR="00526299" w:rsidRDefault="00526299" w:rsidP="0052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52629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2014. </w:t>
      </w:r>
      <w:proofErr w:type="gramStart"/>
      <w:r w:rsidRPr="00526299">
        <w:rPr>
          <w:rFonts w:ascii="Times New Roman" w:eastAsia="Times New Roman" w:hAnsi="Times New Roman" w:cs="Times New Roman"/>
          <w:sz w:val="24"/>
          <w:szCs w:val="24"/>
          <w:lang w:eastAsia="x-none"/>
        </w:rPr>
        <w:t>december</w:t>
      </w:r>
      <w:proofErr w:type="gramEnd"/>
      <w:r w:rsidRPr="0052629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1.</w:t>
      </w:r>
    </w:p>
    <w:p w:rsidR="00526299" w:rsidRPr="00526299" w:rsidRDefault="00526299" w:rsidP="0052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526299" w:rsidRPr="00526299" w:rsidRDefault="00526299" w:rsidP="00526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26299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526299" w:rsidRDefault="00526299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6299" w:rsidRDefault="00526299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40" w:rsidRPr="00C77340" w:rsidRDefault="00C77340" w:rsidP="00C773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8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77340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 Budapest </w:t>
      </w:r>
      <w:proofErr w:type="spellStart"/>
      <w:r w:rsidRPr="00C77340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C77340">
        <w:rPr>
          <w:rFonts w:ascii="Times New Roman" w:hAnsi="Times New Roman" w:cs="Times New Roman"/>
          <w:b/>
          <w:sz w:val="24"/>
          <w:szCs w:val="24"/>
          <w:lang w:val="x-none" w:eastAsia="hu-HU"/>
        </w:rPr>
        <w:t>., Teleki tér 3. szám alatti, 35133/0/</w:t>
      </w:r>
      <w:proofErr w:type="gramStart"/>
      <w:r w:rsidRPr="00C77340">
        <w:rPr>
          <w:rFonts w:ascii="Times New Roman" w:hAnsi="Times New Roman" w:cs="Times New Roman"/>
          <w:b/>
          <w:sz w:val="24"/>
          <w:szCs w:val="24"/>
          <w:lang w:val="x-none" w:eastAsia="hu-HU"/>
        </w:rPr>
        <w:t>A</w:t>
      </w:r>
      <w:proofErr w:type="gramEnd"/>
      <w:r w:rsidRPr="00C77340">
        <w:rPr>
          <w:rFonts w:ascii="Times New Roman" w:hAnsi="Times New Roman" w:cs="Times New Roman"/>
          <w:b/>
          <w:sz w:val="24"/>
          <w:szCs w:val="24"/>
          <w:lang w:val="x-none" w:eastAsia="hu-HU"/>
        </w:rPr>
        <w:t>/113 helyrajzi számú üres, földszinti műhely helyiség elidegenítése</w:t>
      </w:r>
    </w:p>
    <w:p w:rsidR="00526299" w:rsidRDefault="00526299" w:rsidP="00567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340" w:rsidRPr="00A35647" w:rsidRDefault="00C77340" w:rsidP="00C773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205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C77340" w:rsidRPr="00A35647" w:rsidRDefault="00C77340" w:rsidP="00C7734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C77340" w:rsidRDefault="00C77340" w:rsidP="00C7734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C77340" w:rsidRDefault="00C77340" w:rsidP="00C77340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hogy </w:t>
      </w: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2EE7" w:rsidRDefault="00F22EE7" w:rsidP="00F22EE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1.)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hozzájárul a Budapest </w:t>
      </w:r>
      <w:proofErr w:type="spellStart"/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., Teleki László tér 3. szám alatti, 35133/0/</w:t>
      </w:r>
      <w:proofErr w:type="gramStart"/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/113 helyrajzi számú, 8 m</w:t>
      </w:r>
      <w:r w:rsidRPr="00F22EE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udvari bejáratú, földszinti üres műhely helyiség 858.000,- Ft vételáron, versenyeztetési eljárás mellőzésével történő elidegenítéséhez csatolás céljából </w:t>
      </w:r>
      <w:r w:rsidR="00394734">
        <w:rPr>
          <w:rFonts w:ascii="Times New Roman" w:eastAsia="Times New Roman" w:hAnsi="Times New Roman" w:cs="Times New Roman"/>
          <w:sz w:val="24"/>
          <w:szCs w:val="24"/>
          <w:lang w:eastAsia="hu-HU"/>
        </w:rPr>
        <w:t>A. I. C.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részére.</w:t>
      </w: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2EE7" w:rsidRDefault="00F22EE7" w:rsidP="00F22EE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2.)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felkéri a Kisfalu Kft-t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küldjön </w:t>
      </w:r>
      <w:proofErr w:type="gramStart"/>
      <w:r w:rsidR="00394734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="00394734">
        <w:rPr>
          <w:rFonts w:ascii="Times New Roman" w:eastAsia="Times New Roman" w:hAnsi="Times New Roman" w:cs="Times New Roman"/>
          <w:sz w:val="24"/>
          <w:szCs w:val="24"/>
          <w:lang w:eastAsia="hu-HU"/>
        </w:rPr>
        <w:t>. I. C.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részére eladási ajánlatot a 32/2013. (</w:t>
      </w:r>
      <w:proofErr w:type="spellStart"/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VII</w:t>
      </w:r>
      <w:proofErr w:type="spellEnd"/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. 15.) számú önkormányzati rendelet szerinti ajánlati kötöttséggel és fizetési feltételekkel.</w:t>
      </w:r>
    </w:p>
    <w:p w:rsidR="00F22EE7" w:rsidRPr="00F22EE7" w:rsidRDefault="00F22EE7" w:rsidP="00F22EE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2EE7" w:rsidRPr="00F22EE7" w:rsidRDefault="00F22EE7" w:rsidP="00F22EE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3.)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amennyiben </w:t>
      </w:r>
      <w:proofErr w:type="gramStart"/>
      <w:r w:rsidR="00394734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="00394734">
        <w:rPr>
          <w:rFonts w:ascii="Times New Roman" w:eastAsia="Times New Roman" w:hAnsi="Times New Roman" w:cs="Times New Roman"/>
          <w:sz w:val="24"/>
          <w:szCs w:val="24"/>
          <w:lang w:eastAsia="hu-HU"/>
        </w:rPr>
        <w:t>. I. C.</w:t>
      </w: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él az eladási ajánlatban foglalt határidőn belül a vétel lehetőségével, úgy a helyiséget a hatályos rendelkezések szerint nyílt árverésen kell elidegeníteni.</w:t>
      </w: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sfalu Kft. ügyvezető igazgatója</w:t>
      </w:r>
    </w:p>
    <w:p w:rsid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december 1.</w:t>
      </w: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22E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77340" w:rsidRDefault="00C77340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9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 Zupp Group Kft. bérleti díj megállapításának módosítására vonatkozó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Futó u. 3. szám alatti üres, önkormányzati tulajdonú nem lakás célú helyiségre</w:t>
      </w: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3.9. pontját külön tárgyalásra kikérték.</w:t>
      </w: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10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Soós Lászlóné egyéni vállalkozó és az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FGE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Management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Illés utca 16. szám alatti üres, önkormányzati tulajdonú nem lakás célú helyiségre</w:t>
      </w: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3.10. pontját külön tárgyalásra kikérték.</w:t>
      </w: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11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Royal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Smoke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2013 Bt.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Kálvária tér 16. szám alatti üres, önkormányzati tulajdonú nem lakás célú helyiségre</w:t>
      </w: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3.11. pontját külön tárgyalásra kikérték.</w:t>
      </w: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12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Hungaro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Domus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Andia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Nagytemplom u. 12/b. szám alatti üres, önkormányzati tulajdonú nem lakás célú helyiségre</w:t>
      </w: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3.12. pontját külön tárgyalásra kikérték.</w:t>
      </w: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13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ANTÓNIA ’75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Német u. 13. szám alatti üres önkormányzati tulajdonú helyiség vonatkozásában</w:t>
      </w: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3.13. pontját külön tárgyalásra kikérték.</w:t>
      </w: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Default="00F22EE7" w:rsidP="00F22E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E7" w:rsidRP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14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MobilBarát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. kerület, Práter u. 9. szám alatti üres, önkormányzati tulajdonú nem lakás célú helyiségre </w:t>
      </w:r>
    </w:p>
    <w:p w:rsidR="00F22EE7" w:rsidRDefault="00F22EE7" w:rsidP="00F22E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E7" w:rsidRPr="00A35647" w:rsidRDefault="00F22EE7" w:rsidP="00F22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206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F22EE7" w:rsidRPr="00A35647" w:rsidRDefault="00F22EE7" w:rsidP="00F22EE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F22EE7" w:rsidRDefault="00F22EE7" w:rsidP="00F22EE7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F22EE7" w:rsidRDefault="00F22EE7" w:rsidP="00F22EE7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E6C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EB0E6C" w:rsidRPr="00EB0E6C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0E6C" w:rsidRDefault="00EB0E6C" w:rsidP="00185351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hozzájárul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36394/0/A/3 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helyrajzi számon nyilvántartott, 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Práter u. 9. 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 alatt elhelyezkedő, 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90 m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üres, önkormányzati tulajdonú, utcai bejáratú, pinceszinti helyiség bérbeadásához határozott időre, 2019. december 31. napjáig a </w:t>
      </w:r>
      <w:proofErr w:type="spellStart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MobilBarát</w:t>
      </w:r>
      <w:proofErr w:type="spellEnd"/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Kft. 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részére, fa- és üvegmunkák kereskedelme, asztalos munka, kreatív hobby tevékenység céljára, </w:t>
      </w: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50.000,- Ft/hó + Áfa bérleti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+ közüzemi és különszolgáltatási díjak összegen.</w:t>
      </w:r>
      <w:proofErr w:type="gramEnd"/>
    </w:p>
    <w:p w:rsidR="00EB0E6C" w:rsidRDefault="00EB0E6C" w:rsidP="00EB0E6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F6C55" w:rsidRPr="00EB0E6C" w:rsidRDefault="006F6C55" w:rsidP="00EB0E6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0E6C" w:rsidRPr="00EB0E6C" w:rsidRDefault="00EB0E6C" w:rsidP="00185351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EB0E6C" w:rsidRPr="00EB0E6C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0E6C" w:rsidRPr="00EB0E6C" w:rsidRDefault="00EB0E6C" w:rsidP="00EB0E6C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 w:rsidR="002E7D84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 w:rsidR="002E7D84"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EB0E6C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B0E6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Határidő:2014. december 1.</w:t>
      </w:r>
    </w:p>
    <w:p w:rsidR="00EB0E6C" w:rsidRPr="00EB0E6C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B0E6C" w:rsidRPr="00EB0E6C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B0E6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F22EE7" w:rsidRDefault="00F22EE7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E6C" w:rsidRDefault="00EB0E6C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5E9" w:rsidRDefault="00EB45E9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E6C" w:rsidRPr="00EB0E6C" w:rsidRDefault="00EB0E6C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15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Grízné</w:t>
      </w:r>
      <w:proofErr w:type="spellEnd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  <w:proofErr w:type="spellStart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Gladysz</w:t>
      </w:r>
      <w:proofErr w:type="spellEnd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Éva </w:t>
      </w:r>
      <w:r w:rsidRPr="00EB0E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egyéni vállalkozó </w:t>
      </w:r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bérleti díj felülvizsgálati és szerződés módosítási kérelme a Budapest </w:t>
      </w:r>
      <w:proofErr w:type="spellStart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Práter u. 55. szám alatt bérelt helyiség vonatkozásában</w:t>
      </w:r>
    </w:p>
    <w:p w:rsidR="00EB0E6C" w:rsidRDefault="00EB0E6C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E6C" w:rsidRDefault="00EB0E6C" w:rsidP="00EB0E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3.15. pontját külön tárgyalásra kikérték.</w:t>
      </w:r>
    </w:p>
    <w:p w:rsidR="00EB0E6C" w:rsidRDefault="00EB0E6C" w:rsidP="00EB0E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E6C" w:rsidRDefault="00EB0E6C" w:rsidP="00EB0E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5E9" w:rsidRDefault="00EB45E9" w:rsidP="00EB0E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E6C" w:rsidRPr="00EB0E6C" w:rsidRDefault="00EB0E6C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16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B0E6C">
        <w:rPr>
          <w:rFonts w:ascii="Times New Roman" w:hAnsi="Times New Roman" w:cs="Times New Roman"/>
          <w:b/>
          <w:color w:val="000000"/>
          <w:sz w:val="24"/>
          <w:szCs w:val="24"/>
          <w:lang w:val="x-none" w:eastAsia="hu-HU"/>
        </w:rPr>
        <w:t xml:space="preserve">Javaslat a Budapest </w:t>
      </w:r>
      <w:proofErr w:type="spellStart"/>
      <w:r w:rsidRPr="00EB0E6C">
        <w:rPr>
          <w:rFonts w:ascii="Times New Roman" w:hAnsi="Times New Roman" w:cs="Times New Roman"/>
          <w:b/>
          <w:color w:val="000000"/>
          <w:sz w:val="24"/>
          <w:szCs w:val="24"/>
          <w:lang w:val="x-none" w:eastAsia="hu-HU"/>
        </w:rPr>
        <w:t>VIII</w:t>
      </w:r>
      <w:proofErr w:type="spellEnd"/>
      <w:r w:rsidRPr="00EB0E6C">
        <w:rPr>
          <w:rFonts w:ascii="Times New Roman" w:hAnsi="Times New Roman" w:cs="Times New Roman"/>
          <w:b/>
          <w:color w:val="000000"/>
          <w:sz w:val="24"/>
          <w:szCs w:val="24"/>
          <w:lang w:val="x-none" w:eastAsia="hu-HU"/>
        </w:rPr>
        <w:t xml:space="preserve">. kerület, Üllői út 34. szám alatti üres, önkormányzati tulajdonú nem lakás célú helyiség </w:t>
      </w:r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nyilvános egyfordulós pályázaton történő bérbeadására</w:t>
      </w:r>
    </w:p>
    <w:p w:rsidR="00EB0E6C" w:rsidRDefault="00EB0E6C" w:rsidP="00EB0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E6C" w:rsidRPr="00A35647" w:rsidRDefault="00EB0E6C" w:rsidP="00EB0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207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EB0E6C" w:rsidRPr="00A35647" w:rsidRDefault="00EB0E6C" w:rsidP="00EB0E6C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EB0E6C" w:rsidRDefault="00EB0E6C" w:rsidP="00EB0E6C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EB0E6C" w:rsidRDefault="00EB0E6C" w:rsidP="00521AF6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</w:t>
      </w: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Bizottság úgy dönt, hogy </w:t>
      </w:r>
    </w:p>
    <w:p w:rsidR="00521AF6" w:rsidRP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21AF6" w:rsidRDefault="00521AF6" w:rsidP="00185351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felkéri a Kisfalu Kft-t, a Budapest </w:t>
      </w:r>
      <w:proofErr w:type="spellStart"/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., Üllői út 34. szám alatt elhelyezkedő 36798/0/</w:t>
      </w:r>
      <w:proofErr w:type="gramStart"/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/51 </w:t>
      </w:r>
      <w:proofErr w:type="spellStart"/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, 190 m</w:t>
      </w:r>
      <w:r w:rsidRPr="00521A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 önkormányzati tulajdonú, utcai bejáratú földszinti nem lakás célú üzlethelyiség bérbeadására nyilvános egyfordulós pályázat kiírására,</w:t>
      </w:r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 számított bérleti díjon, azaz 186.667,- Ft/hó + Áfa összegen. </w:t>
      </w:r>
    </w:p>
    <w:p w:rsidR="00521AF6" w:rsidRPr="00521AF6" w:rsidRDefault="00521AF6" w:rsidP="00521AF6">
      <w:pPr>
        <w:spacing w:after="0" w:line="240" w:lineRule="auto"/>
        <w:ind w:left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521AF6" w:rsidRDefault="00521AF6" w:rsidP="00185351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a Bizottság felkéri a Kisfalu Kft-t a pályázat</w:t>
      </w:r>
      <w:r w:rsidR="0048552C">
        <w:rPr>
          <w:rFonts w:ascii="Times New Roman" w:eastAsia="Times New Roman" w:hAnsi="Times New Roman" w:cs="Courier New"/>
          <w:sz w:val="24"/>
          <w:szCs w:val="24"/>
          <w:lang w:eastAsia="hu-HU"/>
        </w:rPr>
        <w:t>,</w:t>
      </w:r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 Versenyeztetési szabályzatról szóló 428/2012. (</w:t>
      </w:r>
      <w:proofErr w:type="spellStart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XII</w:t>
      </w:r>
      <w:proofErr w:type="spellEnd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. 06.) számú</w:t>
      </w:r>
      <w:r w:rsidR="0048552C">
        <w:rPr>
          <w:rFonts w:ascii="Times New Roman" w:eastAsia="Times New Roman" w:hAnsi="Times New Roman" w:cs="Courier New"/>
          <w:sz w:val="24"/>
          <w:szCs w:val="24"/>
          <w:lang w:eastAsia="hu-HU"/>
        </w:rPr>
        <w:t>,</w:t>
      </w:r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 Budapest Józsefvárosi Önkormányzat Képviselő-testületének határozatában foglaltak szerinti lebonyolításra.</w:t>
      </w:r>
    </w:p>
    <w:p w:rsidR="00521AF6" w:rsidRPr="00521AF6" w:rsidRDefault="00521AF6" w:rsidP="00521AF6">
      <w:pPr>
        <w:spacing w:after="0" w:line="240" w:lineRule="auto"/>
        <w:ind w:left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521AF6" w:rsidRPr="00521AF6" w:rsidRDefault="00521AF6" w:rsidP="00185351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proofErr w:type="gramStart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a pályázati felhívást a Versenyeztetési Szabályzat 11. pontjában foglaltaknak megfelelően a Budapest Főváros Kormányhivatala </w:t>
      </w:r>
      <w:proofErr w:type="spellStart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. kerületi Hivatala Okmányirodáján, valamint a Budapest Főváros </w:t>
      </w:r>
      <w:proofErr w:type="spellStart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>. kerület Józsefvárosi Önkormányzat Polgármesteri Hivatala hirdetőtábláján, a vagyonügyleti megbízott ügyfélfogadásra szolgáló helyiségében (Kisfalu Kft telephelyein), a Józsefváros című helyi lapban, az Önkormányzat és a vagyonügyleti megbízott honlapján, továbbá a Polgármesteri Hivatal számára költségmentes hirdetési felületeken történő megjelentetés szélesebb körű biztosítása érdekében az egyéb rendelkezésre</w:t>
      </w:r>
      <w:proofErr w:type="gramEnd"/>
      <w:r w:rsidRPr="00521AF6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álló internetes hirdetési portálokon kell közzétenni.</w:t>
      </w:r>
    </w:p>
    <w:p w:rsidR="00521AF6" w:rsidRP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521AF6" w:rsidRP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21AF6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521AF6" w:rsidRP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21AF6" w:rsidRPr="00521AF6" w:rsidRDefault="00521AF6" w:rsidP="00521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21AF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EB0E6C" w:rsidRDefault="00EB0E6C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AF6" w:rsidRDefault="00521AF6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0048" w:rsidRPr="00850048" w:rsidRDefault="00850048" w:rsidP="008500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17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Az Interkulturális Párbeszéd Közhasznú Alapítvány </w:t>
      </w:r>
      <w:r w:rsidRPr="00850048">
        <w:rPr>
          <w:rFonts w:ascii="Times New Roman" w:hAnsi="Times New Roman" w:cs="Times New Roman"/>
          <w:b/>
          <w:sz w:val="24"/>
          <w:szCs w:val="24"/>
          <w:lang w:eastAsia="hu-HU"/>
        </w:rPr>
        <w:t>új bérleti jogviszony létesítése és kedvezményes bérleti díj megállapítása iránti kérelme a B</w:t>
      </w:r>
      <w:proofErr w:type="spellStart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>udapest</w:t>
      </w:r>
      <w:proofErr w:type="spellEnd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  <w:proofErr w:type="spellStart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>., Víg u. 28. szám alatti üres önkormányzati tulajdonú helyiség vonatk</w:t>
      </w:r>
      <w:r w:rsidR="00CE5531">
        <w:rPr>
          <w:rFonts w:ascii="Times New Roman" w:hAnsi="Times New Roman" w:cs="Times New Roman"/>
          <w:b/>
          <w:sz w:val="24"/>
          <w:szCs w:val="24"/>
          <w:lang w:eastAsia="hu-HU"/>
        </w:rPr>
        <w:t>ozásában</w:t>
      </w:r>
    </w:p>
    <w:p w:rsidR="00521AF6" w:rsidRDefault="00521AF6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3.17. pontját külön tárgyalásra kikérték.</w:t>
      </w: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Pr="0083531A" w:rsidRDefault="0083531A" w:rsidP="00835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18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J. M.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adószámmal rendelkező magánszemély, a Habilitációs Alapítvány és Magyar Kutyás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Kutató-Mentő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Alapítvány bérbevételi kérelme a Budapest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. kerület, Víg u. 32. szám alatti üres, önkormányzati tulajdonú nem lakás célú helyiségre </w:t>
      </w:r>
    </w:p>
    <w:p w:rsidR="00850048" w:rsidRDefault="00850048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3.18. pontját külön tárgyalásra kikérték.</w:t>
      </w: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Pr="0083531A" w:rsidRDefault="0083531A" w:rsidP="00835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19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Javaslat a Budapest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., Kis Stáció utca 5. szám alatti Nemzetiségi Önkormányzat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>ok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által használt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helyiség belső felújítására</w:t>
      </w:r>
    </w:p>
    <w:p w:rsidR="0083531A" w:rsidRDefault="0083531A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3.19. pontját külön tárgyalásra kikérték.</w:t>
      </w: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Pr="0083531A" w:rsidRDefault="0083531A" w:rsidP="00835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20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Javaslat a „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MCS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/2014. típusú” kétfordulós minőségi lakáscsere pályázat eredményének megállapítás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>ára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</w:p>
    <w:p w:rsidR="0083531A" w:rsidRDefault="0083531A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3.20. pontját külön tárgyalásra kikérték.</w:t>
      </w: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Default="0083531A" w:rsidP="008353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1A" w:rsidRPr="0083531A" w:rsidRDefault="0083531A" w:rsidP="00835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21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Javaslat a Budapest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Práter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gram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u.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…………….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szám alatti lakás bérbeadására </w:t>
      </w:r>
    </w:p>
    <w:p w:rsidR="0083531A" w:rsidRDefault="0083531A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180" w:rsidRDefault="00DC4180" w:rsidP="00DC41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3.21. pontját külön tárgyalásra kikérték.</w:t>
      </w:r>
    </w:p>
    <w:p w:rsidR="00DC4180" w:rsidRDefault="00DC4180" w:rsidP="00DC41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180" w:rsidRDefault="00DC4180" w:rsidP="00DC41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3B1" w:rsidRPr="007563B1" w:rsidRDefault="007563B1" w:rsidP="007563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22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563B1">
        <w:rPr>
          <w:rFonts w:ascii="Times New Roman" w:hAnsi="Times New Roman" w:cs="Times New Roman"/>
          <w:b/>
          <w:sz w:val="24"/>
          <w:szCs w:val="24"/>
          <w:lang w:val="x-none" w:eastAsia="hu-HU"/>
        </w:rPr>
        <w:t>Javaslat a „</w:t>
      </w:r>
      <w:proofErr w:type="spellStart"/>
      <w:r w:rsidRPr="007563B1">
        <w:rPr>
          <w:rFonts w:ascii="Times New Roman" w:hAnsi="Times New Roman" w:cs="Times New Roman"/>
          <w:b/>
          <w:sz w:val="24"/>
          <w:szCs w:val="24"/>
          <w:lang w:val="x-none" w:eastAsia="hu-HU"/>
        </w:rPr>
        <w:t>DH-II</w:t>
      </w:r>
      <w:proofErr w:type="spellEnd"/>
      <w:r w:rsidRPr="007563B1">
        <w:rPr>
          <w:rFonts w:ascii="Times New Roman" w:hAnsi="Times New Roman" w:cs="Times New Roman"/>
          <w:b/>
          <w:sz w:val="24"/>
          <w:szCs w:val="24"/>
          <w:lang w:val="x-none" w:eastAsia="hu-HU"/>
        </w:rPr>
        <w:t>/2014. típusú” bérlakás pályázat eredményének megállapítás</w:t>
      </w:r>
      <w:r w:rsidRPr="007563B1">
        <w:rPr>
          <w:rFonts w:ascii="Times New Roman" w:hAnsi="Times New Roman" w:cs="Times New Roman"/>
          <w:b/>
          <w:sz w:val="24"/>
          <w:szCs w:val="24"/>
          <w:lang w:eastAsia="hu-HU"/>
        </w:rPr>
        <w:t>ára</w:t>
      </w:r>
    </w:p>
    <w:p w:rsidR="0083531A" w:rsidRPr="007563B1" w:rsidRDefault="0083531A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63B1" w:rsidRDefault="007563B1" w:rsidP="007563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3.22. pontját külön tárgyalásra kikérték.</w:t>
      </w:r>
    </w:p>
    <w:p w:rsidR="007563B1" w:rsidRDefault="007563B1" w:rsidP="007563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3B1" w:rsidRDefault="007563B1" w:rsidP="007563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5ED" w:rsidRDefault="005D25ED" w:rsidP="00207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5D25ED" w:rsidRDefault="005D25ED" w:rsidP="00207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5D25ED" w:rsidRDefault="005D25ED" w:rsidP="00207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207915" w:rsidRPr="00207915" w:rsidRDefault="00207915" w:rsidP="002079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23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Javaslat a Budapest </w:t>
      </w:r>
      <w:proofErr w:type="spellStart"/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., Kis Fuvaros </w:t>
      </w:r>
      <w:proofErr w:type="gramStart"/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u. </w:t>
      </w:r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</w:t>
      </w:r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szám alatti lakás cserelakásként történő bérbeadására lakásgazdálkodási feladatok teljesítése körében </w:t>
      </w:r>
    </w:p>
    <w:p w:rsidR="0083531A" w:rsidRDefault="0083531A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915" w:rsidRDefault="00207915" w:rsidP="00207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3.23. pontját külön tárgyalásra kikérték.</w:t>
      </w:r>
    </w:p>
    <w:p w:rsidR="00207915" w:rsidRDefault="00207915" w:rsidP="00207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5ED" w:rsidRDefault="005D25ED" w:rsidP="00207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915" w:rsidRDefault="00207915" w:rsidP="00207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915" w:rsidRDefault="00207915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24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MUSIC </w:t>
      </w:r>
      <w:proofErr w:type="spellStart"/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>MERCANT</w:t>
      </w:r>
      <w:proofErr w:type="spellEnd"/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Kft. és a Magyarországi Evangélikus Egyház Luther Kiadó bérbevételi kérelme a Budapest </w:t>
      </w:r>
      <w:proofErr w:type="spellStart"/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 kerület, Rákóczi út 57. (Kiss J. </w:t>
      </w:r>
      <w:proofErr w:type="gramStart"/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>u.</w:t>
      </w:r>
      <w:proofErr w:type="gramEnd"/>
      <w:r w:rsidRPr="00207915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2/a.) szám alatti üres önkormányzati tulajdonú helyiség vonatkozásában</w:t>
      </w:r>
    </w:p>
    <w:p w:rsidR="00207915" w:rsidRDefault="00207915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8C5322" w:rsidRPr="00A35647" w:rsidRDefault="008C5322" w:rsidP="008C5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208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8C5322" w:rsidRPr="00A35647" w:rsidRDefault="008C5322" w:rsidP="008C5322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8C5322" w:rsidRDefault="008C5322" w:rsidP="008C5322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8C5322" w:rsidRDefault="008C5322" w:rsidP="008C5322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4DB" w:rsidRPr="00AE54DB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nem járul hozzá a</w:t>
      </w:r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Budapest </w:t>
      </w:r>
      <w:proofErr w:type="spellStart"/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>VIII</w:t>
      </w:r>
      <w:proofErr w:type="spellEnd"/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., </w:t>
      </w:r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34637/0/</w:t>
      </w:r>
      <w:proofErr w:type="gramStart"/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A</w:t>
      </w:r>
      <w:proofErr w:type="gramEnd"/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/39</w:t>
      </w:r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helyrajzi számon nyilvántartott, a </w:t>
      </w:r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Budapest </w:t>
      </w:r>
      <w:proofErr w:type="spellStart"/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VIII</w:t>
      </w:r>
      <w:proofErr w:type="spellEnd"/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.,</w:t>
      </w:r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</w:t>
      </w:r>
      <w:r w:rsidRPr="00AE54DB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Rákóczi út 57.</w:t>
      </w:r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(Kiss J. </w:t>
      </w:r>
      <w:proofErr w:type="gramStart"/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>u.</w:t>
      </w:r>
      <w:proofErr w:type="gramEnd"/>
      <w:r w:rsidRPr="00AE54D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2/a.) </w:t>
      </w: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 alatti (a bejárat a Kiss J. </w:t>
      </w:r>
      <w:proofErr w:type="gramStart"/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>utca</w:t>
      </w:r>
      <w:proofErr w:type="gramEnd"/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ő</w:t>
      </w: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>l), 109 m</w:t>
      </w:r>
      <w:r w:rsidRPr="00AE5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üres, önkormányzati tulajdonú, utcai bejáratú földszinti helyiség bérbeadásához, a MUSIC </w:t>
      </w:r>
      <w:proofErr w:type="spellStart"/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>MERCANT</w:t>
      </w:r>
      <w:proofErr w:type="spellEnd"/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részére.</w:t>
      </w:r>
    </w:p>
    <w:p w:rsidR="00AE54DB" w:rsidRPr="00AE54DB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54DB" w:rsidRPr="00AE54DB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AE54DB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 w:rsidRPr="00AE54DB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AE54DB" w:rsidRPr="00AE54DB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E54DB" w:rsidRPr="00AE54DB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E54D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207915" w:rsidRDefault="00207915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5ED" w:rsidRDefault="005D25ED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4DB" w:rsidRDefault="00AE54DB" w:rsidP="00521A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4DB" w:rsidRPr="00A35647" w:rsidRDefault="00AE54DB" w:rsidP="00AE54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209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E54DB" w:rsidRPr="00A35647" w:rsidRDefault="00AE54DB" w:rsidP="00AE54D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AE54DB" w:rsidRDefault="00AE54DB" w:rsidP="00AE54DB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(Tematikai blokkban történt a szavazás)</w:t>
      </w:r>
    </w:p>
    <w:p w:rsidR="00AE54DB" w:rsidRPr="00FF3043" w:rsidRDefault="00AE54DB" w:rsidP="00FF3043">
      <w:pPr>
        <w:spacing w:after="0" w:line="240" w:lineRule="auto"/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FF3043" w:rsidRP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3043" w:rsidRDefault="00FF3043" w:rsidP="00185351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hozzájárul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Budapest </w:t>
      </w:r>
      <w:proofErr w:type="spellStart"/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., </w:t>
      </w:r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34637/0/</w:t>
      </w:r>
      <w:proofErr w:type="gramStart"/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/39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helyrajzi számon nyilvántartott, a </w:t>
      </w:r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.,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Rákóczi út 57.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(Kiss J. u. 2/</w:t>
      </w:r>
      <w:proofErr w:type="gramStart"/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) szám alatti (a bejárat a Kiss J. utca fel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ő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l), 109 m</w:t>
      </w:r>
      <w:r w:rsidRPr="00FF304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üres, önkormányzati tulajdonú, utcai bejáratú, földszinti galériás helyiség bérbeadásához határozott időre 2019. december 31. napjáig, a </w:t>
      </w:r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Magyar Evangélikus Egyház Luther Kiadója</w:t>
      </w: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részére, könyvesbolt és könyvkiadói tevékenységek céljára, a kérelmében ajánlott díj összegén, azaz 120.000,- Ft/hó + Áfa bérleti-, közüzemi- és különszolgáltatási díjak összegen.</w:t>
      </w:r>
    </w:p>
    <w:p w:rsidR="00FF3043" w:rsidRPr="00FF3043" w:rsidRDefault="00FF3043" w:rsidP="00FF304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3043" w:rsidRPr="00FF3043" w:rsidRDefault="00FF3043" w:rsidP="00185351">
      <w:pPr>
        <w:numPr>
          <w:ilvl w:val="0"/>
          <w:numId w:val="13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FF3043" w:rsidRP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3043" w:rsidRP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Kft. ügyvezető igazgatója</w:t>
      </w:r>
    </w:p>
    <w:p w:rsid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december 1.</w:t>
      </w:r>
    </w:p>
    <w:p w:rsidR="00FF3043" w:rsidRP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3043" w:rsidRPr="00FF3043" w:rsidRDefault="00FF3043" w:rsidP="00FF30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AE54DB" w:rsidRDefault="00AE54DB" w:rsidP="00FF30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3043" w:rsidRDefault="00FF3043" w:rsidP="00FF30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83C" w:rsidRDefault="0011383C" w:rsidP="00FF30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DAE" w:rsidRPr="005677FD" w:rsidRDefault="00E40DAE" w:rsidP="00E40D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Budapest </w:t>
      </w:r>
      <w:proofErr w:type="spellStart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., Diószegi Sámuel utca 17. földszint 3. szám alatti nem lakás céljára szolgáló helyiség elidegenítése</w:t>
      </w:r>
    </w:p>
    <w:p w:rsidR="00E40DAE" w:rsidRDefault="00E40DAE" w:rsidP="00E40D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DAE" w:rsidRPr="00A35647" w:rsidRDefault="00E40DAE" w:rsidP="00E40D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210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E40DAE" w:rsidRPr="00A35647" w:rsidRDefault="00E40DAE" w:rsidP="00E40DA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FF3043" w:rsidRDefault="00FF3043" w:rsidP="00FF30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DAE" w:rsidRPr="00D95D46" w:rsidRDefault="00E40DAE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határozati javaslatot </w:t>
      </w:r>
      <w:r w:rsidRPr="00D95D46">
        <w:rPr>
          <w:rFonts w:ascii="Times New Roman" w:eastAsia="Times New Roman" w:hAnsi="Times New Roman" w:cs="Times New Roman"/>
          <w:sz w:val="24"/>
          <w:szCs w:val="24"/>
          <w:lang w:eastAsia="hu-HU"/>
        </w:rPr>
        <w:t>nem fogadja el:</w:t>
      </w:r>
    </w:p>
    <w:p w:rsidR="00E40DAE" w:rsidRPr="00D95D46" w:rsidRDefault="00E40DAE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95D46" w:rsidRDefault="00D95D46" w:rsidP="00D95D46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06F3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1.)</w:t>
      </w:r>
      <w:r w:rsidRPr="00D95D4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hozzájárul a Budapest </w:t>
      </w:r>
      <w:proofErr w:type="spellStart"/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., Diószegi Sámuel utca 17. földszint 3. szám alatti, </w:t>
      </w:r>
      <w:r w:rsidRPr="00D95D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36053/0/</w:t>
      </w:r>
      <w:proofErr w:type="gramStart"/>
      <w:r w:rsidRPr="00D95D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A</w:t>
      </w:r>
      <w:proofErr w:type="gramEnd"/>
      <w:r w:rsidRPr="00D95D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/5 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helyrajzi számú, 13 m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alapterületű, udvari bejáratú, földszinti egyéb helyiség 1.120.000,- Ft vételáron, versenyeztetési eljárás mellőzésével történő elidegenítéséhez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M. T.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részére.</w:t>
      </w:r>
    </w:p>
    <w:p w:rsidR="005D25ED" w:rsidRPr="00D95D46" w:rsidRDefault="005D25ED" w:rsidP="00D95D46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D95D46" w:rsidRPr="00D95D46" w:rsidRDefault="00D95D46" w:rsidP="00D95D46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2.)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felkéri a Kisfalu Kft-t</w:t>
      </w:r>
      <w:r w:rsidR="00D22339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küldjön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M. T.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részére eladási ajánlatot a 32/2013. (VII.15.) számú önkormányzati rendelet szerinti ajánlati kötöttséggel és fizetési feltételekkel.</w:t>
      </w:r>
    </w:p>
    <w:p w:rsidR="00D95D46" w:rsidRPr="00D95D46" w:rsidRDefault="00D95D46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</w:p>
    <w:p w:rsidR="00D95D46" w:rsidRPr="00D95D46" w:rsidRDefault="00D95D46" w:rsidP="00D95D46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D95D46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Felelős: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Kisfalu Kft. ügyvezető igazgatója</w:t>
      </w:r>
    </w:p>
    <w:p w:rsidR="00D95D46" w:rsidRPr="00D95D46" w:rsidRDefault="00D95D46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  <w:r w:rsidRPr="00D95D46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Határidő:</w:t>
      </w:r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2014. </w:t>
      </w:r>
      <w:proofErr w:type="gramStart"/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december</w:t>
      </w:r>
      <w:proofErr w:type="gramEnd"/>
      <w:r w:rsidRPr="00D95D46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1.</w:t>
      </w:r>
    </w:p>
    <w:p w:rsidR="00D95D46" w:rsidRPr="00D95D46" w:rsidRDefault="00D95D46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D95D46" w:rsidRPr="00D95D46" w:rsidRDefault="00D95D46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95D46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E40DAE" w:rsidRPr="00D95D46" w:rsidRDefault="00E40DAE" w:rsidP="00D95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0DAE" w:rsidRDefault="00E40DAE" w:rsidP="00D95D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250" w:rsidRDefault="00BF2250" w:rsidP="00BF2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83C" w:rsidRDefault="0011383C" w:rsidP="00BF2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250" w:rsidRPr="005677FD" w:rsidRDefault="00BF2250" w:rsidP="00BF2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Diószegi S. </w:t>
      </w:r>
      <w:proofErr w:type="gramStart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>u.</w:t>
      </w:r>
      <w:proofErr w:type="gramEnd"/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…………………..</w:t>
      </w:r>
      <w:r w:rsidRPr="005677FD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 elidegenítése</w:t>
      </w:r>
    </w:p>
    <w:p w:rsidR="00BF2250" w:rsidRDefault="00BF2250" w:rsidP="00BF2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250" w:rsidRPr="00A35647" w:rsidRDefault="00BF2250" w:rsidP="00BF2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211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BF2250" w:rsidRPr="00A35647" w:rsidRDefault="00BF2250" w:rsidP="00BF225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BF2250" w:rsidRDefault="00BF2250" w:rsidP="00BF2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D64" w:rsidRPr="00D95D46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határozati javaslatot </w:t>
      </w:r>
      <w:r w:rsidRPr="00D95D46">
        <w:rPr>
          <w:rFonts w:ascii="Times New Roman" w:eastAsia="Times New Roman" w:hAnsi="Times New Roman" w:cs="Times New Roman"/>
          <w:sz w:val="24"/>
          <w:szCs w:val="24"/>
          <w:lang w:eastAsia="hu-HU"/>
        </w:rPr>
        <w:t>nem fogadja el:</w:t>
      </w:r>
    </w:p>
    <w:p w:rsidR="00C53D64" w:rsidRPr="00D95D46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3D64" w:rsidRPr="00C834F5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  <w:proofErr w:type="gram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hozzájárul</w:t>
      </w:r>
      <w:proofErr w:type="gramEnd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az ingatlan-nyilvántartásban a </w:t>
      </w:r>
      <w:r w:rsidR="006F6C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……………</w:t>
      </w:r>
      <w:r w:rsidRPr="00C834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x-none"/>
        </w:rPr>
        <w:t xml:space="preserve">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helyrajzi számon nyilvántartott, természetben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.,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Diószegi Sámuel u.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……………..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szám alatti,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31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 m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x-none" w:eastAsia="x-none"/>
        </w:rPr>
        <w:t>2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alapterületű lakás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ra határozatlan idejű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bérleti jogviszonnyal rendelkező bérlő részére történő eladási ajánlat kiküldéséhez,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a 33/2013. (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VII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. 15.) számú önkormányzati rendelet 19. § (1) bekezdésében, a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fél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komfortos lakás értékesítésére meghatározottak szerint, az elkészült forgalmi értékbecslésben megállapított forgalmi érték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25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 %-ával megegyező összegű,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982.500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,- Ft vételár közlése mellett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.</w:t>
      </w:r>
    </w:p>
    <w:p w:rsidR="00C53D64" w:rsidRPr="00C53D64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C53D64" w:rsidRPr="00C53D64" w:rsidRDefault="00C53D64" w:rsidP="00C53D64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Felelős: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</w:t>
      </w:r>
      <w:r w:rsidRPr="00C53D64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Kisfalu Kft. ügyvezető igazgatója</w:t>
      </w:r>
    </w:p>
    <w:p w:rsidR="00C53D64" w:rsidRPr="00C53D64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Határidő: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</w:t>
      </w:r>
      <w:r w:rsidRPr="00C53D64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2014. </w:t>
      </w:r>
      <w:proofErr w:type="gramStart"/>
      <w:r w:rsidRPr="00C53D64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december</w:t>
      </w:r>
      <w:proofErr w:type="gramEnd"/>
      <w:r w:rsidRPr="00C53D64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1</w:t>
      </w:r>
    </w:p>
    <w:p w:rsidR="00C53D64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</w:pPr>
    </w:p>
    <w:p w:rsidR="00C53D64" w:rsidRPr="00C53D64" w:rsidRDefault="00C53D64" w:rsidP="00C53D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C53D6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D95D46" w:rsidRDefault="00D95D46" w:rsidP="00D95D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D64" w:rsidRDefault="00C53D64" w:rsidP="00D95D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8AB" w:rsidRPr="00A5525F" w:rsidRDefault="00BD38AB" w:rsidP="00BD38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., József krt. 66. szám alatti földszinti, 35641/0/</w:t>
      </w:r>
      <w:proofErr w:type="gramStart"/>
      <w:r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A5525F">
        <w:rPr>
          <w:rFonts w:ascii="Times New Roman" w:hAnsi="Times New Roman" w:cs="Times New Roman"/>
          <w:b/>
          <w:sz w:val="24"/>
          <w:szCs w:val="24"/>
          <w:lang w:eastAsia="hu-HU"/>
        </w:rPr>
        <w:t>/3 helyrajzi számú, határozatlan időre szóló bérleti joggal terhelt nem lakás céljára szolgáló helyiség elidegenítése</w:t>
      </w:r>
    </w:p>
    <w:p w:rsidR="00BD38AB" w:rsidRDefault="00BD38AB" w:rsidP="00BD38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B1E" w:rsidRPr="00A35647" w:rsidRDefault="00527B1E" w:rsidP="00527B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212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27B1E" w:rsidRPr="00A35647" w:rsidRDefault="00527B1E" w:rsidP="00527B1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527B1E" w:rsidRDefault="00527B1E" w:rsidP="00527B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4C6" w:rsidRPr="00D95D46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304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határozati javaslatot </w:t>
      </w:r>
      <w:r w:rsidRPr="00D95D46">
        <w:rPr>
          <w:rFonts w:ascii="Times New Roman" w:eastAsia="Times New Roman" w:hAnsi="Times New Roman" w:cs="Times New Roman"/>
          <w:sz w:val="24"/>
          <w:szCs w:val="24"/>
          <w:lang w:eastAsia="hu-HU"/>
        </w:rPr>
        <w:t>nem fogadja el:</w:t>
      </w:r>
    </w:p>
    <w:p w:rsidR="00A604C6" w:rsidRPr="00D95D46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604C6" w:rsidRPr="00C834F5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Városgazdálkodási és Pénzügyi Bizottság úgy dönt, hogy hozzájárul az ingatlan-nyilvántartásban a 35641/0/</w:t>
      </w:r>
      <w:proofErr w:type="gram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/3 helyrajzi számon nyilvántartott</w:t>
      </w:r>
      <w:r w:rsidR="00CB28FC"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természetben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., József körút 66. szám alatti, 73 m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 irodahelyiségre vonatkozó eladási ajánlat bérlő részére történő megküldéséhez, a vételárnak, az elkészült forgalmi értékbecslés, valamint a 32/2013. (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15.) számú önkormányzati rendelet alapján a forgalmi érték 100 %-ában, azaz 18.860.000,- Ft összegben történő közlése mellett.</w:t>
      </w:r>
    </w:p>
    <w:p w:rsidR="00A604C6" w:rsidRPr="00A604C6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A604C6" w:rsidRPr="00A604C6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604C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 Ki</w:t>
      </w:r>
      <w:r w:rsidR="00CB28F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sfalu Kft. ügyvezető igazgatója</w:t>
      </w:r>
    </w:p>
    <w:p w:rsidR="00A604C6" w:rsidRPr="00A604C6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604C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Határidő: 2014. december 1.</w:t>
      </w:r>
    </w:p>
    <w:p w:rsidR="00CB28FC" w:rsidRDefault="00CB28FC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A604C6" w:rsidRPr="00A604C6" w:rsidRDefault="00A604C6" w:rsidP="00A60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604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53D64" w:rsidRDefault="00C53D64" w:rsidP="00D95D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8FC" w:rsidRDefault="00CB28FC" w:rsidP="00D95D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A91" w:rsidRPr="00351400" w:rsidRDefault="00E42A91" w:rsidP="00E42A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5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., Magdolna utca 42. földszint 8. szám alatti, 35373/0/</w:t>
      </w:r>
      <w:proofErr w:type="gramStart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351400">
        <w:rPr>
          <w:rFonts w:ascii="Times New Roman" w:hAnsi="Times New Roman" w:cs="Times New Roman"/>
          <w:b/>
          <w:sz w:val="24"/>
          <w:szCs w:val="24"/>
          <w:lang w:eastAsia="hu-HU"/>
        </w:rPr>
        <w:t>/41 helyrajzi számú üres, földszinti raktárhelyiség elidegenítése</w:t>
      </w:r>
    </w:p>
    <w:p w:rsidR="00E42A91" w:rsidRDefault="00E42A91" w:rsidP="00E42A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A91" w:rsidRPr="00A35647" w:rsidRDefault="00E42A91" w:rsidP="00E42A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213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E42A91" w:rsidRPr="00A35647" w:rsidRDefault="00E42A91" w:rsidP="00E42A91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E42A91" w:rsidRPr="00F52B62" w:rsidRDefault="00E42A91" w:rsidP="00F52B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B62" w:rsidRPr="00F52B62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az alábbi határozati javaslatot nem fogadja el:</w:t>
      </w:r>
    </w:p>
    <w:p w:rsidR="00F52B62" w:rsidRPr="00F52B62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52B62" w:rsidRPr="00F52493" w:rsidRDefault="00F52B62" w:rsidP="00F52B62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06F3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1.)</w:t>
      </w:r>
      <w:r w:rsidRPr="00F52B6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hozzájárul a Budapest </w:t>
      </w:r>
      <w:proofErr w:type="spellStart"/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., Magdolna utca 42. földszint 8. szám alatti, 35373/0/</w:t>
      </w:r>
      <w:proofErr w:type="gramStart"/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/41 helyrajzi számú, 34 m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alapterületű, udvari bejáratú, földszinti üres raktárhelyiség 2.790.000,- Ft vételáron, versenyeztetési eljárás mellőzésével történő elidegenítéséhez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V. S.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részére.</w:t>
      </w:r>
    </w:p>
    <w:p w:rsidR="00F52B62" w:rsidRPr="00F52B62" w:rsidRDefault="00F52B62" w:rsidP="00F52B62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F52B62" w:rsidRPr="00F52493" w:rsidRDefault="00F52B62" w:rsidP="00F52B62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2.)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felkéri a Kisfalu Kft-t</w:t>
      </w:r>
      <w:r w:rsidR="00F5249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küldjön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V. S.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részére eladási ajánlatot a 32/2013.(VII.15.) számú önkormányzati rendelet szerinti ajánlati kötöttséggel és fizetési feltételekkel.</w:t>
      </w:r>
    </w:p>
    <w:p w:rsidR="00F52B62" w:rsidRPr="00F52B62" w:rsidRDefault="00F52B62" w:rsidP="00F52B62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F52B62" w:rsidRPr="00F52B62" w:rsidRDefault="00F52B62" w:rsidP="00F52B62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3.)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 xml:space="preserve">amennyiben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V. S.</w:t>
      </w: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nem él az eladási ajánlatban foglalt határidőn belül a vétel lehetőségével, úgy a helyiséget a hatályos rendelkezések szerint nyílt árverésen kell elidegeníteni.</w:t>
      </w:r>
    </w:p>
    <w:p w:rsidR="00F52B62" w:rsidRPr="00F52B62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F52B62" w:rsidRPr="00F52B62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 Ki</w:t>
      </w:r>
      <w:r w:rsidRPr="00F5249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sfalu Kft. ügyvezető igazgatója</w:t>
      </w:r>
    </w:p>
    <w:p w:rsidR="00F52B62" w:rsidRPr="00F52493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Határidő: 2014. november 30.</w:t>
      </w:r>
    </w:p>
    <w:p w:rsidR="00F52B62" w:rsidRPr="00F52B62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52B62" w:rsidRPr="00F52B62" w:rsidRDefault="00F52B62" w:rsidP="00F52B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B28FC" w:rsidRDefault="00CB28FC" w:rsidP="00F52B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B62" w:rsidRDefault="00F52B62" w:rsidP="00F52B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8B5" w:rsidRPr="003576A2" w:rsidRDefault="00F008B5" w:rsidP="00F008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A Budapest </w:t>
      </w:r>
      <w:proofErr w:type="spellStart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>VIII</w:t>
      </w:r>
      <w:proofErr w:type="spellEnd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., Práter </w:t>
      </w:r>
      <w:proofErr w:type="gramStart"/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utca </w:t>
      </w:r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6F6C55">
        <w:rPr>
          <w:rFonts w:ascii="Times New Roman" w:hAnsi="Times New Roman" w:cs="Times New Roman"/>
          <w:b/>
          <w:sz w:val="24"/>
          <w:szCs w:val="24"/>
          <w:lang w:eastAsia="hu-HU"/>
        </w:rPr>
        <w:t>……………</w:t>
      </w:r>
      <w:r w:rsidRPr="003576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szám alatti lakás elidegenítésével kapcsolatos vételár és eladási ajánlat jóváhagyása</w:t>
      </w:r>
    </w:p>
    <w:p w:rsidR="00F008B5" w:rsidRDefault="00F008B5" w:rsidP="00F008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5B6" w:rsidRPr="00A35647" w:rsidRDefault="001855B6" w:rsidP="001855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1855B6" w:rsidRPr="00A35647" w:rsidRDefault="001855B6" w:rsidP="001855B6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1855B6" w:rsidRDefault="001855B6" w:rsidP="00185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496A" w:rsidRPr="00F52B62" w:rsidRDefault="004F496A" w:rsidP="004F49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2B62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az alábbi határozati javaslatot nem fogadja el:</w:t>
      </w:r>
    </w:p>
    <w:p w:rsidR="004F496A" w:rsidRPr="00F52B62" w:rsidRDefault="004F496A" w:rsidP="00185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496A" w:rsidRPr="00C834F5" w:rsidRDefault="004F496A" w:rsidP="004F49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  <w:proofErr w:type="gram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hozzájárul</w:t>
      </w:r>
      <w:proofErr w:type="gramEnd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az ingatlan-nyilvántartásban a </w:t>
      </w:r>
      <w:r w:rsidR="006F6C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…………….</w:t>
      </w:r>
      <w:r w:rsidRPr="00C834F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x-none"/>
        </w:rPr>
        <w:t xml:space="preserve">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helyrajzi számon nyilvántartott, természetben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.,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Práter utca </w:t>
      </w:r>
      <w:r w:rsidR="006F6C5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………………..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szám alatti,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34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 m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x-none" w:eastAsia="x-none"/>
        </w:rPr>
        <w:t>2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alapterületű lakás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ra határozatlan idejű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bérleti jogviszonnyal rendelkező bérlő részére történő eladási ajánlat kiküldéséhez,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a 33/2013.(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VII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. 15.) számú önkormányzati rendelet 19. § (1) bekezdésében, a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fél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komfortos lakás értékesítésére meghatározottak szerint, az elkészült forgalmi értékbecslésben megállapított forgalmi érték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25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 %-ával megegyező összegű, 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1.325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.000,- Ft vételár közlése mellett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.</w:t>
      </w:r>
    </w:p>
    <w:p w:rsidR="004F496A" w:rsidRPr="00C834F5" w:rsidRDefault="004F496A" w:rsidP="004F49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</w:p>
    <w:p w:rsidR="004F496A" w:rsidRPr="004F496A" w:rsidRDefault="004F496A" w:rsidP="004F496A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4F496A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Felelős:</w:t>
      </w:r>
      <w:r w:rsidRPr="004F496A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</w:t>
      </w:r>
      <w:r w:rsidRPr="004F496A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Kisfalu Kft. ügyvezető igazgatója</w:t>
      </w:r>
    </w:p>
    <w:p w:rsidR="004F496A" w:rsidRPr="004F496A" w:rsidRDefault="004F496A" w:rsidP="004F49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  <w:r w:rsidRPr="004F496A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Határidő:</w:t>
      </w:r>
      <w:r w:rsidRPr="004F496A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2014. </w:t>
      </w:r>
      <w:proofErr w:type="gramStart"/>
      <w:r w:rsidRPr="004F496A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december</w:t>
      </w:r>
      <w:proofErr w:type="gramEnd"/>
      <w:r w:rsidRPr="004F496A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 xml:space="preserve"> 1.</w:t>
      </w:r>
    </w:p>
    <w:p w:rsidR="004F496A" w:rsidRPr="004F496A" w:rsidRDefault="004F496A" w:rsidP="004F49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F496A" w:rsidRPr="004F496A" w:rsidRDefault="004F496A" w:rsidP="004F4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4F496A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A döntés végrehajtását végző szervezeti egység: Kisfalu Kft.</w:t>
      </w:r>
    </w:p>
    <w:p w:rsidR="00F52B62" w:rsidRDefault="00F52B62" w:rsidP="00F52B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496A" w:rsidRDefault="004F496A" w:rsidP="00F52B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467B" w:rsidRPr="00F22EE7" w:rsidRDefault="0073467B" w:rsidP="007346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9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 Zupp Group Kft. bérleti díj megállapításának módosítására vonatkozó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Futó u. 3. szám alatti üres, önkormányzati tulajdonú nem lakás célú helyiségre</w:t>
      </w:r>
    </w:p>
    <w:p w:rsidR="0073467B" w:rsidRDefault="0073467B" w:rsidP="007346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467B" w:rsidRPr="00A35647" w:rsidRDefault="0073467B" w:rsidP="007346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215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73467B" w:rsidRPr="00A35647" w:rsidRDefault="0073467B" w:rsidP="0073467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73467B" w:rsidRPr="00E51B2B" w:rsidRDefault="0073467B" w:rsidP="00E51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B2B" w:rsidRDefault="00E51B2B" w:rsidP="00E51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1B2B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alábbi határozati javaslatot nem fogadja el:</w:t>
      </w:r>
    </w:p>
    <w:p w:rsidR="00E51B2B" w:rsidRPr="00E51B2B" w:rsidRDefault="00E51B2B" w:rsidP="00E51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1B2B" w:rsidRPr="00C834F5" w:rsidRDefault="00E51B2B" w:rsidP="00185351">
      <w:pPr>
        <w:numPr>
          <w:ilvl w:val="0"/>
          <w:numId w:val="14"/>
        </w:numP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811/2014. (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28.) számú határozatának 3.) pontját az alábbiak szerint módosítja:</w:t>
      </w:r>
    </w:p>
    <w:p w:rsidR="00E51B2B" w:rsidRPr="00C834F5" w:rsidRDefault="00E51B2B" w:rsidP="00E51B2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hozzájárul</w:t>
      </w:r>
      <w:proofErr w:type="gram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., 35579/0/A/5 helyrajzi számon nyilvántartott, természetben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., Futó utca. 3. szám alatt található, 25 m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alapterületű, üres, önkormányzati tulajdonú, utcai bejáratú földszinti helyiségre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előbérleti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szerződés megkötéséhez határozatlan időtartamra 30 napos felmondással, de maximum a helyiség funkciójának a földhivatali nyilvántartásban történő átvezetéséig, a Zupp Group Kft. részére raktározás céljára, 17.600,- Ft/hó + Áfa bérleti + közüzemi- és különszolgáltatási díjak összegen.</w:t>
      </w:r>
    </w:p>
    <w:p w:rsidR="00E51B2B" w:rsidRPr="00C834F5" w:rsidRDefault="00E51B2B" w:rsidP="00E51B2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E51B2B" w:rsidRPr="00C834F5" w:rsidRDefault="00E51B2B" w:rsidP="00185351">
      <w:pPr>
        <w:numPr>
          <w:ilvl w:val="0"/>
          <w:numId w:val="14"/>
        </w:numPr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811/2014. (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28.) számú határozatának 5.) pontját az alábbiak szerint módosítja: </w:t>
      </w:r>
    </w:p>
    <w:p w:rsidR="00E51B2B" w:rsidRPr="00C834F5" w:rsidRDefault="00E51B2B" w:rsidP="00E51B2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amennyiben a helyiség funkciójának a földhivatali nyilvántartásban történő átvezetése megtörténik, hozzájárul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., 35579/0/A/5 helyrajzi számon nyilvántartott, természetben a Budapest 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., Futó utca 3. szám alatt található, 25 m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alapterületű, üres, önkormányzati tulajdonú, utcai bejáratú földszinti helyiség bérbeadásához határozatlan időre 30 napos felmondással a Zupp Group Kft. részére raktározás céljára 17.600,- Ft/hó + Áfa bérleti + közüzemi és különszolgáltatási díjak összegen.</w:t>
      </w:r>
      <w:proofErr w:type="gramEnd"/>
    </w:p>
    <w:p w:rsidR="00E51B2B" w:rsidRPr="00C834F5" w:rsidRDefault="00E51B2B" w:rsidP="00E51B2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E51B2B" w:rsidRPr="00C834F5" w:rsidRDefault="00E51B2B" w:rsidP="00185351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811/2014. (</w:t>
      </w:r>
      <w:proofErr w:type="spellStart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</w:t>
      </w:r>
      <w:proofErr w:type="spellEnd"/>
      <w:r w:rsidRP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28.) számú határozatát az alábbi pontokkal egészíti ki: </w:t>
      </w:r>
    </w:p>
    <w:p w:rsidR="00E51B2B" w:rsidRPr="00C834F5" w:rsidRDefault="00E51B2B" w:rsidP="00E51B2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</w:p>
    <w:p w:rsidR="00E51B2B" w:rsidRPr="00E51B2B" w:rsidRDefault="00E51B2B" w:rsidP="00185351">
      <w:pPr>
        <w:numPr>
          <w:ilvl w:val="0"/>
          <w:numId w:val="15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amennyiben a Zupp Group Kft. a 3.) pont szerinti helyiségben a bérleti szerződés aláírását követő fél éven belül nem végzi el a helyiség felújítását, vagy a késedelem okát nem igazolja ez időn belül, a bérleti díj a bérleti díj fizetés kötelezettségének kezdő időpontjától 23.466,- Ft/hó + Áfa bérleti-, közüzemi és különszolgáltatási díjak összegre emelkedik.</w:t>
      </w:r>
    </w:p>
    <w:p w:rsidR="00E51B2B" w:rsidRPr="00E51B2B" w:rsidRDefault="00E51B2B" w:rsidP="00185351">
      <w:pPr>
        <w:numPr>
          <w:ilvl w:val="0"/>
          <w:numId w:val="15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Zupp Group Kft</w:t>
      </w:r>
      <w:r w:rsidR="0003466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-nek</w:t>
      </w: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tudomásul kell vennie, hogy a bérleti jogviszony időtartama alatt és azt követően sem élhet bérbeszámítással, és a helyiség felújításának költségét semmilyen jogcímen nem követelheti az Önkormányzattól a bérleti jogviszony megszűnését követően sem.</w:t>
      </w:r>
    </w:p>
    <w:p w:rsidR="00E51B2B" w:rsidRPr="00E51B2B" w:rsidRDefault="00E51B2B" w:rsidP="0018535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bérleti szerződés nem hosszabbítható meg az Önkormányzat tulajdonában álló nem lakás céljára szolgáló helyiségek bérbeadásának feltételeiről szóló 35/2013. (</w:t>
      </w:r>
      <w:proofErr w:type="spellStart"/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</w:t>
      </w:r>
      <w:proofErr w:type="spellEnd"/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20.) számú Budapest Józsefváros Önkormányzati rendelet 29. §</w:t>
      </w:r>
      <w:proofErr w:type="spellStart"/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-</w:t>
      </w:r>
      <w:proofErr w:type="gramStart"/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spellEnd"/>
      <w:proofErr w:type="gramEnd"/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alapján, hanem a bérleti jogviszony meghosszabbítására irányuló kérelem esetén a bérleti díj mértékéről a Bizottság dönt.</w:t>
      </w:r>
    </w:p>
    <w:p w:rsidR="00E51B2B" w:rsidRPr="00E51B2B" w:rsidRDefault="00E51B2B" w:rsidP="00E51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E51B2B" w:rsidRPr="00E51B2B" w:rsidRDefault="00E51B2B" w:rsidP="00E51B2B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ügyvezető igazgató</w:t>
      </w:r>
      <w:r w:rsidR="0003466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ja</w:t>
      </w:r>
    </w:p>
    <w:p w:rsidR="00E51B2B" w:rsidRPr="00E51B2B" w:rsidRDefault="00E51B2B" w:rsidP="00E51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E51B2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2014. december 1.</w:t>
      </w:r>
    </w:p>
    <w:p w:rsidR="00E51B2B" w:rsidRDefault="00E51B2B" w:rsidP="00E51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1B2B" w:rsidRPr="00E51B2B" w:rsidRDefault="00E51B2B" w:rsidP="00E51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1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4F496A" w:rsidRDefault="004F496A" w:rsidP="00E51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83C" w:rsidRDefault="0011383C" w:rsidP="00E51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439" w:rsidRDefault="000A6439" w:rsidP="00E51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439" w:rsidRPr="00F22EE7" w:rsidRDefault="000A6439" w:rsidP="000A64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10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Soós Lászlóné egyéni vállalkozó és az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FGE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Management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Illés utca 16. szám alatti üres, önkormányzati tulajdonú nem lakás célú helyiségre</w:t>
      </w:r>
    </w:p>
    <w:p w:rsidR="000A6439" w:rsidRDefault="000A6439" w:rsidP="00E51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439" w:rsidRPr="00A35647" w:rsidRDefault="000A6439" w:rsidP="000A64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216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A6439" w:rsidRPr="00A35647" w:rsidRDefault="000A6439" w:rsidP="000A643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0A6439" w:rsidRPr="00E51B2B" w:rsidRDefault="000A6439" w:rsidP="000A64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FC" w:rsidRDefault="00FE0DFC" w:rsidP="00FE0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DFC">
        <w:rPr>
          <w:rFonts w:ascii="Times New Roman" w:hAnsi="Times New Roman" w:cs="Times New Roman"/>
          <w:sz w:val="24"/>
          <w:szCs w:val="24"/>
        </w:rPr>
        <w:t>A Városgazdálkodási és Pénzügyi Bizottság úgy dönt, hogy</w:t>
      </w:r>
    </w:p>
    <w:p w:rsidR="00FE0DFC" w:rsidRPr="00FE0DFC" w:rsidRDefault="00FE0DFC" w:rsidP="00FE0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DFC" w:rsidRDefault="00FE0DFC" w:rsidP="00185351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DFC">
        <w:rPr>
          <w:rFonts w:ascii="Times New Roman" w:hAnsi="Times New Roman"/>
          <w:b/>
          <w:bCs/>
          <w:i/>
          <w:iCs/>
          <w:sz w:val="24"/>
          <w:szCs w:val="24"/>
        </w:rPr>
        <w:t xml:space="preserve">nem járul hozzá </w:t>
      </w:r>
      <w:r w:rsidRPr="00FE0DFC">
        <w:rPr>
          <w:rFonts w:ascii="Times New Roman" w:hAnsi="Times New Roman"/>
          <w:sz w:val="24"/>
          <w:szCs w:val="24"/>
        </w:rPr>
        <w:t xml:space="preserve">a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Budapest </w:t>
      </w:r>
      <w:proofErr w:type="spellStart"/>
      <w:r w:rsidRPr="00FE0DFC">
        <w:rPr>
          <w:rFonts w:ascii="Times New Roman" w:hAnsi="Times New Roman"/>
          <w:b/>
          <w:bCs/>
          <w:sz w:val="24"/>
          <w:szCs w:val="24"/>
        </w:rPr>
        <w:t>VIII</w:t>
      </w:r>
      <w:proofErr w:type="spellEnd"/>
      <w:r w:rsidRPr="00FE0DFC">
        <w:rPr>
          <w:rFonts w:ascii="Times New Roman" w:hAnsi="Times New Roman"/>
          <w:b/>
          <w:bCs/>
          <w:sz w:val="24"/>
          <w:szCs w:val="24"/>
        </w:rPr>
        <w:t>.,</w:t>
      </w:r>
      <w:r w:rsidRPr="00FE0DFC">
        <w:rPr>
          <w:rFonts w:ascii="Times New Roman" w:hAnsi="Times New Roman"/>
          <w:sz w:val="24"/>
          <w:szCs w:val="24"/>
        </w:rPr>
        <w:t xml:space="preserve"> </w:t>
      </w:r>
      <w:r w:rsidRPr="00FE0DFC">
        <w:rPr>
          <w:rFonts w:ascii="Times New Roman" w:hAnsi="Times New Roman"/>
          <w:b/>
          <w:bCs/>
          <w:sz w:val="24"/>
          <w:szCs w:val="24"/>
        </w:rPr>
        <w:t>36098/0/</w:t>
      </w:r>
      <w:proofErr w:type="gramStart"/>
      <w:r w:rsidRPr="00FE0DFC"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 w:rsidRPr="00FE0DFC">
        <w:rPr>
          <w:rFonts w:ascii="Times New Roman" w:hAnsi="Times New Roman"/>
          <w:b/>
          <w:bCs/>
          <w:sz w:val="24"/>
          <w:szCs w:val="24"/>
        </w:rPr>
        <w:t xml:space="preserve">/1 </w:t>
      </w:r>
      <w:r w:rsidRPr="00FE0DFC">
        <w:rPr>
          <w:rFonts w:ascii="Times New Roman" w:hAnsi="Times New Roman"/>
          <w:sz w:val="24"/>
          <w:szCs w:val="24"/>
        </w:rPr>
        <w:t xml:space="preserve">helyrajzi számon nyilvántartott, természetben a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Budapest </w:t>
      </w:r>
      <w:proofErr w:type="spellStart"/>
      <w:r w:rsidRPr="00FE0DFC">
        <w:rPr>
          <w:rFonts w:ascii="Times New Roman" w:hAnsi="Times New Roman"/>
          <w:b/>
          <w:bCs/>
          <w:sz w:val="24"/>
          <w:szCs w:val="24"/>
        </w:rPr>
        <w:t>VIII</w:t>
      </w:r>
      <w:proofErr w:type="spellEnd"/>
      <w:r w:rsidRPr="00FE0DFC">
        <w:rPr>
          <w:rFonts w:ascii="Times New Roman" w:hAnsi="Times New Roman"/>
          <w:b/>
          <w:bCs/>
          <w:sz w:val="24"/>
          <w:szCs w:val="24"/>
        </w:rPr>
        <w:t>.,</w:t>
      </w:r>
      <w:r w:rsidRPr="00FE0DFC">
        <w:rPr>
          <w:rFonts w:ascii="Times New Roman" w:hAnsi="Times New Roman"/>
          <w:sz w:val="24"/>
          <w:szCs w:val="24"/>
        </w:rPr>
        <w:t xml:space="preserve">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Illés utca 16. </w:t>
      </w:r>
      <w:r w:rsidRPr="00FE0DFC">
        <w:rPr>
          <w:rFonts w:ascii="Times New Roman" w:hAnsi="Times New Roman"/>
          <w:sz w:val="24"/>
          <w:szCs w:val="24"/>
        </w:rPr>
        <w:t>szám alatt található, utcai bejáratú, földszinti + galériázott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 38 m</w:t>
      </w:r>
      <w:r w:rsidRPr="00FE0DFC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FE0DFC">
        <w:rPr>
          <w:rFonts w:ascii="Times New Roman" w:hAnsi="Times New Roman"/>
          <w:sz w:val="24"/>
          <w:szCs w:val="24"/>
        </w:rPr>
        <w:t xml:space="preserve"> alapterületű nem lakás célú helyiség bérbeadásához </w:t>
      </w:r>
      <w:r w:rsidR="009447EA">
        <w:rPr>
          <w:rFonts w:ascii="Times New Roman" w:hAnsi="Times New Roman"/>
          <w:sz w:val="24"/>
          <w:szCs w:val="24"/>
        </w:rPr>
        <w:t xml:space="preserve">az </w:t>
      </w:r>
      <w:proofErr w:type="spellStart"/>
      <w:r w:rsidRPr="00FE0DFC">
        <w:rPr>
          <w:rFonts w:ascii="Times New Roman" w:hAnsi="Times New Roman"/>
          <w:b/>
          <w:bCs/>
          <w:sz w:val="24"/>
          <w:szCs w:val="24"/>
        </w:rPr>
        <w:t>FGE</w:t>
      </w:r>
      <w:proofErr w:type="spellEnd"/>
      <w:r w:rsidRPr="00FE0DFC">
        <w:rPr>
          <w:rFonts w:ascii="Times New Roman" w:hAnsi="Times New Roman"/>
          <w:b/>
          <w:bCs/>
          <w:sz w:val="24"/>
          <w:szCs w:val="24"/>
        </w:rPr>
        <w:t xml:space="preserve"> Management Kft. </w:t>
      </w:r>
      <w:r w:rsidRPr="00FE0DFC">
        <w:rPr>
          <w:rFonts w:ascii="Times New Roman" w:hAnsi="Times New Roman"/>
          <w:sz w:val="24"/>
          <w:szCs w:val="24"/>
        </w:rPr>
        <w:t>részére.</w:t>
      </w:r>
    </w:p>
    <w:p w:rsidR="00FE0DFC" w:rsidRPr="00FE0DFC" w:rsidRDefault="00FE0DFC" w:rsidP="00FE0DFC">
      <w:pPr>
        <w:pStyle w:val="Listaszerbekezds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E0DFC" w:rsidRDefault="00FE0DFC" w:rsidP="00185351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0DFC">
        <w:rPr>
          <w:rFonts w:ascii="Times New Roman" w:hAnsi="Times New Roman"/>
          <w:b/>
          <w:bCs/>
          <w:sz w:val="24"/>
          <w:szCs w:val="24"/>
        </w:rPr>
        <w:t>h</w:t>
      </w:r>
      <w:r w:rsidRPr="00FE0DFC">
        <w:rPr>
          <w:rFonts w:ascii="Times New Roman" w:hAnsi="Times New Roman"/>
          <w:b/>
          <w:bCs/>
          <w:i/>
          <w:iCs/>
          <w:sz w:val="24"/>
          <w:szCs w:val="24"/>
        </w:rPr>
        <w:t>ozzájárul</w:t>
      </w:r>
      <w:r w:rsidRPr="00FE0DFC">
        <w:rPr>
          <w:rFonts w:ascii="Times New Roman" w:hAnsi="Times New Roman"/>
          <w:sz w:val="24"/>
          <w:szCs w:val="24"/>
        </w:rPr>
        <w:t xml:space="preserve"> a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Budapest </w:t>
      </w:r>
      <w:proofErr w:type="spellStart"/>
      <w:r w:rsidRPr="00FE0DFC">
        <w:rPr>
          <w:rFonts w:ascii="Times New Roman" w:hAnsi="Times New Roman"/>
          <w:b/>
          <w:bCs/>
          <w:sz w:val="24"/>
          <w:szCs w:val="24"/>
        </w:rPr>
        <w:t>VIII</w:t>
      </w:r>
      <w:proofErr w:type="spellEnd"/>
      <w:r w:rsidRPr="00FE0DFC">
        <w:rPr>
          <w:rFonts w:ascii="Times New Roman" w:hAnsi="Times New Roman"/>
          <w:b/>
          <w:bCs/>
          <w:sz w:val="24"/>
          <w:szCs w:val="24"/>
        </w:rPr>
        <w:t>.,</w:t>
      </w:r>
      <w:r w:rsidRPr="00FE0DFC">
        <w:rPr>
          <w:rFonts w:ascii="Times New Roman" w:hAnsi="Times New Roman"/>
          <w:sz w:val="24"/>
          <w:szCs w:val="24"/>
        </w:rPr>
        <w:t xml:space="preserve">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36098/0/A/1 </w:t>
      </w:r>
      <w:r w:rsidRPr="00FE0DFC">
        <w:rPr>
          <w:rFonts w:ascii="Times New Roman" w:hAnsi="Times New Roman"/>
          <w:sz w:val="24"/>
          <w:szCs w:val="24"/>
        </w:rPr>
        <w:t xml:space="preserve">helyrajzi számon nyilvántartott, természetben a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Budapest </w:t>
      </w:r>
      <w:proofErr w:type="spellStart"/>
      <w:r w:rsidRPr="00FE0DFC">
        <w:rPr>
          <w:rFonts w:ascii="Times New Roman" w:hAnsi="Times New Roman"/>
          <w:b/>
          <w:bCs/>
          <w:sz w:val="24"/>
          <w:szCs w:val="24"/>
        </w:rPr>
        <w:t>VIII</w:t>
      </w:r>
      <w:proofErr w:type="spellEnd"/>
      <w:r w:rsidRPr="00FE0DFC">
        <w:rPr>
          <w:rFonts w:ascii="Times New Roman" w:hAnsi="Times New Roman"/>
          <w:b/>
          <w:bCs/>
          <w:sz w:val="24"/>
          <w:szCs w:val="24"/>
        </w:rPr>
        <w:t>.,</w:t>
      </w:r>
      <w:r w:rsidRPr="00FE0DFC">
        <w:rPr>
          <w:rFonts w:ascii="Times New Roman" w:hAnsi="Times New Roman"/>
          <w:sz w:val="24"/>
          <w:szCs w:val="24"/>
        </w:rPr>
        <w:t xml:space="preserve">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Illés utca 16. </w:t>
      </w:r>
      <w:r w:rsidRPr="00FE0DFC">
        <w:rPr>
          <w:rFonts w:ascii="Times New Roman" w:hAnsi="Times New Roman"/>
          <w:sz w:val="24"/>
          <w:szCs w:val="24"/>
        </w:rPr>
        <w:t>szám alatt található, utcai bejáratú, földszinti + galériázott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 38 m</w:t>
      </w:r>
      <w:r w:rsidRPr="00FE0DFC">
        <w:rPr>
          <w:rFonts w:ascii="Times New Roman" w:hAnsi="Times New Roman"/>
          <w:b/>
          <w:bCs/>
          <w:sz w:val="24"/>
          <w:szCs w:val="24"/>
          <w:vertAlign w:val="superscript"/>
        </w:rPr>
        <w:t>2</w:t>
      </w:r>
      <w:r w:rsidRPr="00FE0DFC">
        <w:rPr>
          <w:rFonts w:ascii="Times New Roman" w:hAnsi="Times New Roman"/>
          <w:sz w:val="24"/>
          <w:szCs w:val="24"/>
        </w:rPr>
        <w:t xml:space="preserve"> alapterületű nem lakás célú helyiség bérbeadásához határozatlan időtartamra, 30 napos felmondási idő kikötésével </w:t>
      </w:r>
      <w:r w:rsidRPr="00FE0DFC">
        <w:rPr>
          <w:rFonts w:ascii="Times New Roman" w:hAnsi="Times New Roman"/>
          <w:b/>
          <w:bCs/>
          <w:sz w:val="24"/>
          <w:szCs w:val="24"/>
        </w:rPr>
        <w:t xml:space="preserve">Soós Lászlóné </w:t>
      </w:r>
      <w:r w:rsidRPr="00FE0DFC">
        <w:rPr>
          <w:rFonts w:ascii="Times New Roman" w:hAnsi="Times New Roman"/>
          <w:sz w:val="24"/>
          <w:szCs w:val="24"/>
        </w:rPr>
        <w:t xml:space="preserve">részére zöldség-gyümölcs kereskedelem (szeszárusítás nélkül) céljára, </w:t>
      </w:r>
      <w:r w:rsidRPr="00FE0DFC">
        <w:rPr>
          <w:rFonts w:ascii="Times New Roman" w:hAnsi="Times New Roman"/>
          <w:b/>
          <w:bCs/>
          <w:sz w:val="24"/>
          <w:szCs w:val="24"/>
        </w:rPr>
        <w:t>16.000,- Ft/hó + Áfa bérleti</w:t>
      </w:r>
      <w:r w:rsidRPr="00FE0DFC">
        <w:rPr>
          <w:rFonts w:ascii="Times New Roman" w:hAnsi="Times New Roman"/>
          <w:sz w:val="24"/>
          <w:szCs w:val="24"/>
        </w:rPr>
        <w:t xml:space="preserve"> + közüzemi és különszolgáltatási díjak összegen.</w:t>
      </w:r>
      <w:proofErr w:type="gramEnd"/>
      <w:r w:rsidRPr="00FE0DFC">
        <w:rPr>
          <w:rFonts w:ascii="Times New Roman" w:hAnsi="Times New Roman"/>
          <w:sz w:val="24"/>
          <w:szCs w:val="24"/>
        </w:rPr>
        <w:t xml:space="preserve"> </w:t>
      </w:r>
    </w:p>
    <w:p w:rsidR="00FE0DFC" w:rsidRPr="00FE0DFC" w:rsidRDefault="00FE0DFC" w:rsidP="00FE0DFC">
      <w:pPr>
        <w:pStyle w:val="Listaszerbekezds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E0DFC" w:rsidRPr="00FE0DFC" w:rsidRDefault="00FE0DFC" w:rsidP="00185351">
      <w:pPr>
        <w:pStyle w:val="Listaszerbekezds"/>
        <w:numPr>
          <w:ilvl w:val="0"/>
          <w:numId w:val="16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DFC">
        <w:rPr>
          <w:rFonts w:ascii="Times New Roman" w:hAnsi="Times New Roman"/>
          <w:sz w:val="24"/>
          <w:szCs w:val="24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FE0DFC">
        <w:rPr>
          <w:rFonts w:ascii="Times New Roman" w:hAnsi="Times New Roman"/>
          <w:sz w:val="24"/>
          <w:szCs w:val="24"/>
        </w:rPr>
        <w:t>VI</w:t>
      </w:r>
      <w:proofErr w:type="spellEnd"/>
      <w:r w:rsidRPr="00FE0DFC">
        <w:rPr>
          <w:rFonts w:ascii="Times New Roman" w:hAnsi="Times New Roman"/>
          <w:sz w:val="24"/>
          <w:szCs w:val="24"/>
        </w:rPr>
        <w:t>. 20.) számú Budapest Józsefvárosi Önkormányzati rendelet 14. § (2) bekezdése alapján 3 havi bruttó bérleti díjnak megfelelő óvadék megfizetését, valamint a 17. § (4) bekezdése alapján közjegyző előtt egyoldalú kötelezettségvállalási nyilatkozat aláírását vállalja a leendő bérlő.</w:t>
      </w:r>
    </w:p>
    <w:p w:rsidR="00FE0DFC" w:rsidRPr="00FE0DFC" w:rsidRDefault="00FE0DFC" w:rsidP="00FE0DF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7540" w:rsidRPr="009A7540" w:rsidRDefault="009A7540" w:rsidP="009A7540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A7540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Kft. ügyvezető igazgatója</w:t>
      </w:r>
    </w:p>
    <w:p w:rsidR="009A7540" w:rsidRPr="009A7540" w:rsidRDefault="009A7540" w:rsidP="009A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A7540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december 1.</w:t>
      </w:r>
    </w:p>
    <w:p w:rsidR="009A7540" w:rsidRDefault="009A7540" w:rsidP="009A75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A7540" w:rsidRPr="00E51B2B" w:rsidRDefault="009A7540" w:rsidP="009A7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1B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9A7540" w:rsidRDefault="009A7540" w:rsidP="009A75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540" w:rsidRDefault="009A7540" w:rsidP="009A75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83C" w:rsidRDefault="0011383C" w:rsidP="009A75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306F" w:rsidRPr="00F22EE7" w:rsidRDefault="00D0306F" w:rsidP="00D030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11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Royal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Smoke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2013 Bt.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Kálvária tér 16. szám alatti üres, önkormányzati tulajdonú nem lakás célú helyiségre</w:t>
      </w:r>
    </w:p>
    <w:p w:rsidR="00D0306F" w:rsidRDefault="00D0306F" w:rsidP="00D030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BA6" w:rsidRPr="00A35647" w:rsidRDefault="004B0BA6" w:rsidP="004B0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217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4B0BA6" w:rsidRPr="00A35647" w:rsidRDefault="004B0BA6" w:rsidP="004B0BA6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 w:rsidR="00351AD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 w:rsidR="00351AD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4B0BA6" w:rsidRPr="00E51B2B" w:rsidRDefault="004B0BA6" w:rsidP="004B0B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DF9" w:rsidRDefault="00E86DF9" w:rsidP="00E86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DFC">
        <w:rPr>
          <w:rFonts w:ascii="Times New Roman" w:hAnsi="Times New Roman" w:cs="Times New Roman"/>
          <w:sz w:val="24"/>
          <w:szCs w:val="24"/>
        </w:rPr>
        <w:t>A Városgazdálkodási és Pénzügyi Bizottság úgy dönt, hogy</w:t>
      </w:r>
      <w:r>
        <w:rPr>
          <w:rFonts w:ascii="Times New Roman" w:hAnsi="Times New Roman" w:cs="Times New Roman"/>
          <w:sz w:val="24"/>
          <w:szCs w:val="24"/>
        </w:rPr>
        <w:t xml:space="preserve"> nem fogadja el </w:t>
      </w:r>
      <w:proofErr w:type="spellStart"/>
      <w:r>
        <w:rPr>
          <w:rFonts w:ascii="Times New Roman" w:hAnsi="Times New Roman" w:cs="Times New Roman"/>
          <w:sz w:val="24"/>
          <w:szCs w:val="24"/>
        </w:rPr>
        <w:t>Komássy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Ákos módosító indítványát, mely szerint 154.167 Ft/hó + Áfa számított bérleti díj összegen járuljon hozzá a helyiség bérbeadásához.</w:t>
      </w:r>
    </w:p>
    <w:p w:rsidR="00E86DF9" w:rsidRDefault="00E86DF9" w:rsidP="00E86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F9" w:rsidRDefault="00E86DF9" w:rsidP="00E86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83C" w:rsidRDefault="0011383C" w:rsidP="00E86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D52" w:rsidRPr="00A35647" w:rsidRDefault="00CD4D52" w:rsidP="00CD4D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218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CD4D52" w:rsidRPr="00A35647" w:rsidRDefault="00CD4D52" w:rsidP="00CD4D52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0A6439" w:rsidRPr="004D2913" w:rsidRDefault="000A6439" w:rsidP="004D291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913" w:rsidRDefault="004D2913" w:rsidP="004D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2913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alábbi határozati javaslatot nem fogadja el:</w:t>
      </w:r>
    </w:p>
    <w:p w:rsidR="004D2913" w:rsidRPr="004D2913" w:rsidRDefault="004D2913" w:rsidP="004D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2913" w:rsidRPr="004D2913" w:rsidRDefault="004D2913" w:rsidP="004D2913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B06F3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1.)</w:t>
      </w:r>
      <w:r w:rsidRPr="004D291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hozzájárul a Budapest </w:t>
      </w:r>
      <w:proofErr w:type="spellStart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., 35435/0/A/32 helyrajzi számon nyilvántartott, Budapest </w:t>
      </w:r>
      <w:proofErr w:type="spellStart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., Kálvária tér 16. szám alatt elhelyezkedő, 44 m</w:t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alapterületű, üres, önkormányzati tulajdonú, utcai földszinti helyiség bérbeadásához határozott időtartamra, 2019. december 31. napjáig a Royal </w:t>
      </w:r>
      <w:proofErr w:type="spellStart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Smoke</w:t>
      </w:r>
      <w:proofErr w:type="spellEnd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2013 Bt. részére, dohányárusítás (szeszárusítással) tevékenység céljára, 107.917,- Ft/hó + Áfa bérleti + közüzemi- és különszolgáltatási díjak összegen.</w:t>
      </w:r>
      <w:proofErr w:type="gramEnd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</w:p>
    <w:p w:rsidR="004D2913" w:rsidRPr="004D2913" w:rsidRDefault="004D2913" w:rsidP="004D2913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4D2913" w:rsidRPr="004D2913" w:rsidRDefault="004D2913" w:rsidP="004D2913">
      <w:p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2.)</w:t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</w:t>
      </w:r>
      <w:proofErr w:type="spellEnd"/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20.) számú Budapest Józsefvárosi Önkormányzati rendelet 14. § (2) bekezdése alapján 3 havi bruttó bérleti díjnak megfelelő óvadék megfizetését, valamint a 17. § (4) bekezdése alapján közjegyző előtt egyoldalú kötelezettségvállalási nyilatkozat aláírását vállalja a leendő bérlő.</w:t>
      </w:r>
    </w:p>
    <w:p w:rsidR="004D2913" w:rsidRPr="004D2913" w:rsidRDefault="004D2913" w:rsidP="004D29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4D2913" w:rsidRPr="004D2913" w:rsidRDefault="004D2913" w:rsidP="004D2913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ügyvezető igazgató</w:t>
      </w:r>
      <w:r w:rsidR="00C834F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ja</w:t>
      </w:r>
    </w:p>
    <w:p w:rsidR="004D2913" w:rsidRDefault="004D2913" w:rsidP="004D29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4D291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2014. december 1.</w:t>
      </w:r>
    </w:p>
    <w:p w:rsidR="004D2913" w:rsidRPr="004D2913" w:rsidRDefault="004D2913" w:rsidP="004D29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4D2913" w:rsidRPr="004D2913" w:rsidRDefault="004D2913" w:rsidP="004D29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D291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D4D52" w:rsidRDefault="00CD4D52" w:rsidP="004D291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913" w:rsidRDefault="004D2913" w:rsidP="004D291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7880" w:rsidRPr="00F22EE7" w:rsidRDefault="00E67880" w:rsidP="00E67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12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Hungaro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Domus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Andia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Nagytemplom u. 12/b. szám alatti üres, önkormányzati tulajdonú nem lakás célú helyiségre</w:t>
      </w:r>
    </w:p>
    <w:p w:rsidR="00E67880" w:rsidRDefault="00E67880" w:rsidP="00E67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7308" w:rsidRPr="00A35647" w:rsidRDefault="006E7308" w:rsidP="006E73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219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6E7308" w:rsidRPr="00A35647" w:rsidRDefault="006E7308" w:rsidP="006E730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="00614E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 w:rsidR="00614E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 w:rsidR="00614E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6E7308" w:rsidRPr="002713CF" w:rsidRDefault="006E7308" w:rsidP="002713C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3CF" w:rsidRDefault="002713CF" w:rsidP="002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713CF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2713CF" w:rsidRPr="002713CF" w:rsidRDefault="002713CF" w:rsidP="002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713CF" w:rsidRDefault="002713CF" w:rsidP="00185351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proofErr w:type="gramStart"/>
      <w:r w:rsidRPr="002713CF">
        <w:rPr>
          <w:rFonts w:ascii="Times New Roman" w:eastAsia="Times New Roman" w:hAnsi="Times New Roman" w:cs="Courier New"/>
          <w:b/>
          <w:i/>
          <w:sz w:val="24"/>
          <w:szCs w:val="24"/>
          <w:u w:val="single"/>
          <w:lang w:eastAsia="hu-HU"/>
        </w:rPr>
        <w:t>hozzájárul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 </w:t>
      </w:r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Budapest </w:t>
      </w:r>
      <w:proofErr w:type="spellStart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VIII</w:t>
      </w:r>
      <w:proofErr w:type="spellEnd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.,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</w:t>
      </w:r>
      <w:r w:rsidRPr="002713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36292 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helyrajzi számon nyilvántartott, </w:t>
      </w:r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Budapest </w:t>
      </w:r>
      <w:proofErr w:type="spellStart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VIII</w:t>
      </w:r>
      <w:proofErr w:type="spellEnd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.,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</w:t>
      </w:r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Nagytemplom u. 12/b. szám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alatt elhelyezkedő, </w:t>
      </w:r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296 m</w:t>
      </w:r>
      <w:r w:rsidRPr="002713CF">
        <w:rPr>
          <w:rFonts w:ascii="Times New Roman" w:eastAsia="Times New Roman" w:hAnsi="Times New Roman" w:cs="Courier New"/>
          <w:b/>
          <w:sz w:val="24"/>
          <w:szCs w:val="24"/>
          <w:vertAlign w:val="superscript"/>
          <w:lang w:eastAsia="hu-HU"/>
        </w:rPr>
        <w:t>2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alapterületű, üres, 100%-os önkormányzati tulajdonú épületben elhelyezkedő, utcai és udvari bejárattal is rendelkező pinceszinti helyiség bérbeadásához határozott időtartamra, 2019. december 31. napjáig a </w:t>
      </w:r>
      <w:proofErr w:type="spellStart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Hungaro</w:t>
      </w:r>
      <w:proofErr w:type="spellEnd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 Domus </w:t>
      </w:r>
      <w:proofErr w:type="spellStart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Andia</w:t>
      </w:r>
      <w:proofErr w:type="spellEnd"/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 Kft. 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részére, raktározás céljára, </w:t>
      </w:r>
      <w:r w:rsidRPr="002713CF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 xml:space="preserve">54.280,- Ft/hó + Áfa </w:t>
      </w:r>
      <w:r w:rsidRPr="002713CF">
        <w:rPr>
          <w:rFonts w:ascii="Times New Roman" w:eastAsia="Times New Roman" w:hAnsi="Times New Roman" w:cs="Courier New"/>
          <w:sz w:val="24"/>
          <w:szCs w:val="24"/>
          <w:lang w:eastAsia="hu-HU"/>
        </w:rPr>
        <w:t>bérleti díj + közüzemi és külön szolgáltatási díjak megállapítása mellett.</w:t>
      </w:r>
      <w:proofErr w:type="gramEnd"/>
    </w:p>
    <w:p w:rsidR="002713CF" w:rsidRPr="002713CF" w:rsidRDefault="002713CF" w:rsidP="002713CF">
      <w:pPr>
        <w:spacing w:after="0" w:line="240" w:lineRule="auto"/>
        <w:ind w:left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2713CF" w:rsidRPr="002713CF" w:rsidRDefault="002713CF" w:rsidP="00185351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2713CF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további feltétele, hogy az Önkormányzat tulajdonában álló nem lakás céljára szolgáló helyiségek bérbeadásának feltételeiről szóló 35/2013.(VI.20.)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2713CF" w:rsidRPr="002713CF" w:rsidRDefault="002713CF" w:rsidP="002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713CF" w:rsidRPr="002713CF" w:rsidRDefault="00294724" w:rsidP="002713CF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="002713CF" w:rsidRPr="002713CF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2713CF" w:rsidRPr="002713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2713CF" w:rsidRDefault="00294724" w:rsidP="00271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="002713CF" w:rsidRPr="002713CF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294724" w:rsidRPr="002713CF" w:rsidRDefault="00294724" w:rsidP="002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713CF" w:rsidRPr="00294724" w:rsidRDefault="002713CF" w:rsidP="00271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9472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C834F5" w:rsidRDefault="00C834F5" w:rsidP="004D291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724" w:rsidRDefault="00294724" w:rsidP="004D291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C65" w:rsidRPr="00F22EE7" w:rsidRDefault="00F00C65" w:rsidP="00F00C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13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ANTÓNIA ’75 Kft. bérbevételi kérelme a Budapest </w:t>
      </w:r>
      <w:proofErr w:type="spellStart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F22EE7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Német u. 13. szám alatti üres önkormányzati tulajdonú helyiség vonatkozásában</w:t>
      </w:r>
    </w:p>
    <w:p w:rsidR="00294724" w:rsidRDefault="00294724" w:rsidP="004D291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C65" w:rsidRPr="00A35647" w:rsidRDefault="00F00C65" w:rsidP="00F00C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220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F00C65" w:rsidRPr="00A35647" w:rsidRDefault="00F00C65" w:rsidP="00F00C65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 w:rsidR="00F04CB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 w:rsidR="00F04CB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F00C65" w:rsidRPr="002713CF" w:rsidRDefault="00F00C65" w:rsidP="00F00C65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C65" w:rsidRDefault="00F00C65" w:rsidP="001138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2B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  <w:r w:rsidR="00012B03" w:rsidRPr="00012B03">
        <w:rPr>
          <w:rFonts w:ascii="Times New Roman" w:eastAsia="Times New Roman" w:hAnsi="Times New Roman" w:cs="Times New Roman"/>
          <w:sz w:val="24"/>
          <w:szCs w:val="24"/>
          <w:lang w:eastAsia="hu-HU"/>
        </w:rPr>
        <w:t>az alábbi határozati javaslatot nem fogadja el:</w:t>
      </w:r>
    </w:p>
    <w:p w:rsidR="0011383C" w:rsidRPr="00012B03" w:rsidRDefault="0011383C" w:rsidP="001138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00C65" w:rsidRPr="0011383C" w:rsidRDefault="00F00C65" w:rsidP="0011383C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  <w:proofErr w:type="gramStart"/>
      <w:r w:rsidRPr="00012B0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  <w:t>hozzájárul</w:t>
      </w:r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 Budapest </w:t>
      </w:r>
      <w:proofErr w:type="spellStart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., 34903/0/A/64 helyrajzi számon nyilvántartott, a Budapest </w:t>
      </w:r>
      <w:proofErr w:type="spellStart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VIII</w:t>
      </w:r>
      <w:proofErr w:type="spellEnd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., Német u. 13. szám (József utca felőli bejárat) alatt található, 46 m</w:t>
      </w:r>
      <w:r w:rsidRPr="00012B0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hu-HU"/>
        </w:rPr>
        <w:t>2</w:t>
      </w:r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alapterületű, üres, önkormányzati tulajdonú, utcai bejáratú, földszinti helyiség bérbeadásához határozott időre 2019. december 31. napjáig, az Antónia ’75 Kft. részére, élelmiszer kereskedelmi üzlet szeszesital árusítással céljára, 54.667,- Ft/hó + Áfa bérleti-, közüzemi- és különszolgáltatási díjak összegen.</w:t>
      </w:r>
      <w:proofErr w:type="gramEnd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</w:p>
    <w:p w:rsidR="0011383C" w:rsidRPr="00012B03" w:rsidRDefault="0011383C" w:rsidP="0011383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</w:p>
    <w:p w:rsidR="00F00C65" w:rsidRPr="00012B03" w:rsidRDefault="00F00C65" w:rsidP="0011383C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VI</w:t>
      </w:r>
      <w:proofErr w:type="spellEnd"/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F00C65" w:rsidRPr="00012B03" w:rsidRDefault="00F00C65" w:rsidP="001138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</w:pPr>
    </w:p>
    <w:p w:rsidR="00F00C65" w:rsidRPr="00012B03" w:rsidRDefault="00F00C65" w:rsidP="001138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 Kisfalu Kft</w:t>
      </w:r>
      <w:r w:rsidR="00012B03"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ügyvezető igazgatója</w:t>
      </w:r>
    </w:p>
    <w:p w:rsidR="00F00C65" w:rsidRPr="00012B03" w:rsidRDefault="00F00C65" w:rsidP="001138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12B0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Határidő: 2014. december 1.</w:t>
      </w:r>
    </w:p>
    <w:p w:rsidR="00012B03" w:rsidRPr="00012B03" w:rsidRDefault="00012B03" w:rsidP="00012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00C65" w:rsidRPr="00012B03" w:rsidRDefault="00F00C65" w:rsidP="00012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12B0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</w:t>
      </w:r>
      <w:r w:rsidR="00012B03" w:rsidRPr="00012B0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</w:p>
    <w:p w:rsidR="00F00C65" w:rsidRDefault="00F00C65" w:rsidP="00012B0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B03" w:rsidRDefault="00012B03" w:rsidP="00012B0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F3C" w:rsidRPr="00EB0E6C" w:rsidRDefault="00B06F3C" w:rsidP="00B06F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15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Grízné</w:t>
      </w:r>
      <w:proofErr w:type="spellEnd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  <w:proofErr w:type="spellStart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Gladysz</w:t>
      </w:r>
      <w:proofErr w:type="spellEnd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Éva </w:t>
      </w:r>
      <w:r w:rsidRPr="00EB0E6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egyéni vállalkozó </w:t>
      </w:r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bérleti díj felülvizsgálati és szerződés módosítási kérelme a Budapest </w:t>
      </w:r>
      <w:proofErr w:type="spellStart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EB0E6C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Práter u. 55. szám alatt bérelt helyiség vonatkozásában</w:t>
      </w:r>
    </w:p>
    <w:p w:rsidR="00B06F3C" w:rsidRDefault="00B06F3C" w:rsidP="00B06F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774" w:rsidRPr="00A35647" w:rsidRDefault="00841774" w:rsidP="008417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221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841774" w:rsidRPr="00A35647" w:rsidRDefault="00841774" w:rsidP="002C3770">
      <w:pPr>
        <w:tabs>
          <w:tab w:val="left" w:pos="226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="002C377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="002C3770" w:rsidRPr="002C377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Soós György,</w:t>
      </w:r>
      <w:r w:rsidR="002C377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2C377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Dudás Istvánné, Guzs Gyula, Györgyi Ida Anna, </w:t>
      </w:r>
      <w:proofErr w:type="spellStart"/>
      <w:r w:rsidR="002C377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Hélisz</w:t>
      </w:r>
      <w:proofErr w:type="spellEnd"/>
      <w:r w:rsidR="002C377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György nem vett részt a szavazásban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841774" w:rsidRPr="00285BBC" w:rsidRDefault="00841774" w:rsidP="00285BB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BBC" w:rsidRDefault="00285BBC" w:rsidP="00285BBC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285BBC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 Bizottság úgy dönt, hogy:</w:t>
      </w:r>
    </w:p>
    <w:p w:rsidR="00285BBC" w:rsidRPr="00285BBC" w:rsidRDefault="00285BBC" w:rsidP="00285BBC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285BBC" w:rsidRPr="002C3770" w:rsidRDefault="00285BBC" w:rsidP="00185351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85BB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hozzájárul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Budapest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kerület, Práter utca 55. szám alatti 36225/0/</w:t>
      </w:r>
      <w:proofErr w:type="gram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/3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50 m</w:t>
      </w:r>
      <w:r w:rsidRPr="00285BB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utcai bejáratú, földszinti, önkormányzati tulajdonú nem lakás célú helyiséget bérlő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Grízné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Gladys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Éva egyéni vállalkozó</w:t>
      </w:r>
      <w:r w:rsidRPr="00285BB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 a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bérleti szerződés módosításához, és a bérleti díjának 2014. december 1. napjától 33.333,- Ft/hó + Áfa összegen történő megállapításához.</w:t>
      </w:r>
    </w:p>
    <w:p w:rsidR="002C3770" w:rsidRPr="00285BBC" w:rsidRDefault="002C3770" w:rsidP="002C3770">
      <w:pPr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285BBC" w:rsidRPr="00285BBC" w:rsidRDefault="00285BBC" w:rsidP="00185351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20.) számú Budapest Józsefvárosi Önkormányzati rendelet </w:t>
      </w:r>
      <w:r w:rsidRPr="00285B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19. § (3) bekezdése c) pontja 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alapján közjegyző előtt egyoldalú kötelezettségvállalási nyilatkozat aláírását vállalja a bérlő.</w:t>
      </w:r>
    </w:p>
    <w:p w:rsidR="00285BBC" w:rsidRPr="00285BBC" w:rsidRDefault="00285BBC" w:rsidP="00285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5BBC" w:rsidRPr="00285BBC" w:rsidRDefault="00285BBC" w:rsidP="00285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 w:rsidR="00DA4A3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igazgatója</w:t>
      </w:r>
    </w:p>
    <w:p w:rsidR="00285BBC" w:rsidRDefault="00285BBC" w:rsidP="00285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285BBC" w:rsidRPr="00285BBC" w:rsidRDefault="00285BBC" w:rsidP="00285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5BBC" w:rsidRDefault="00285BBC" w:rsidP="00285BB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BBC" w:rsidRDefault="007B6576" w:rsidP="007B6576">
      <w:pPr>
        <w:spacing w:after="0" w:line="240" w:lineRule="auto"/>
        <w:jc w:val="center"/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</w:pPr>
      <w:r w:rsidRPr="00285BB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A </w:t>
      </w:r>
      <w:r w:rsidRPr="00285BBC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>Városgazdálkodási és Pénzügyi Bizottság</w:t>
      </w:r>
      <w:r w:rsidRPr="007B6576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 xml:space="preserve"> 1222/2014. (XI.24.) sz. határozatá</w:t>
      </w:r>
      <w:r w:rsidR="006946AC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>val</w:t>
      </w:r>
      <w:r w:rsidRPr="007B6576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 xml:space="preserve"> a napirendi pont vitájának újbóli megnyitásáról döntött, majd 1223/2014. (XI.24.) sz. határozatá</w:t>
      </w:r>
      <w:r w:rsidR="006946AC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>val</w:t>
      </w:r>
      <w:r w:rsidRPr="007B6576"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  <w:t xml:space="preserve"> ismételten döntött a napirendi pont tárgyában.</w:t>
      </w:r>
    </w:p>
    <w:p w:rsidR="006946AC" w:rsidRDefault="006946AC" w:rsidP="007B6576">
      <w:pPr>
        <w:spacing w:after="0" w:line="240" w:lineRule="auto"/>
        <w:jc w:val="center"/>
        <w:rPr>
          <w:rFonts w:ascii="Times New Roman" w:eastAsia="Times New Roman" w:hAnsi="Times New Roman" w:cs="Courier New"/>
          <w:b/>
          <w:i/>
          <w:sz w:val="24"/>
          <w:szCs w:val="24"/>
          <w:lang w:eastAsia="hu-HU"/>
        </w:rPr>
      </w:pPr>
    </w:p>
    <w:p w:rsidR="0011383C" w:rsidRDefault="0011383C">
      <w:pPr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>
        <w:rPr>
          <w:rFonts w:ascii="Times New Roman" w:eastAsia="Times New Roman" w:hAnsi="Times New Roman" w:cs="Courier New"/>
          <w:sz w:val="24"/>
          <w:szCs w:val="24"/>
          <w:lang w:eastAsia="hu-HU"/>
        </w:rPr>
        <w:br w:type="page"/>
      </w:r>
    </w:p>
    <w:p w:rsidR="003A2435" w:rsidRPr="00A35647" w:rsidRDefault="003A2435" w:rsidP="003A2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222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A2435" w:rsidRPr="00A35647" w:rsidRDefault="003A2435" w:rsidP="003A2435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6946AC" w:rsidRDefault="006946AC" w:rsidP="00694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435" w:rsidRDefault="001155A0" w:rsidP="006946AC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285BBC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 Bizottság úgy dönt, hogy</w:t>
      </w:r>
      <w:r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elfogadja Soós György ügyrendi indítványát a napirendi pont vitájának újbóli megnyitásár</w:t>
      </w:r>
      <w:r w:rsidR="001065D1">
        <w:rPr>
          <w:rFonts w:ascii="Times New Roman" w:eastAsia="Times New Roman" w:hAnsi="Times New Roman" w:cs="Courier New"/>
          <w:sz w:val="24"/>
          <w:szCs w:val="24"/>
          <w:lang w:eastAsia="hu-HU"/>
        </w:rPr>
        <w:t>a</w:t>
      </w:r>
      <w:r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. </w:t>
      </w:r>
    </w:p>
    <w:p w:rsidR="001155A0" w:rsidRDefault="001155A0" w:rsidP="006946AC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1155A0" w:rsidRDefault="001155A0" w:rsidP="006946AC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1155A0" w:rsidRPr="00A35647" w:rsidRDefault="001155A0" w:rsidP="00115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223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1155A0" w:rsidRPr="00A35647" w:rsidRDefault="001155A0" w:rsidP="001155A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1155A0" w:rsidRDefault="001155A0" w:rsidP="00115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02B" w:rsidRDefault="0040602B" w:rsidP="0040602B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285BBC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 Bizottság úgy dönt, hogy:</w:t>
      </w:r>
    </w:p>
    <w:p w:rsidR="0040602B" w:rsidRPr="00285BBC" w:rsidRDefault="0040602B" w:rsidP="0040602B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40602B" w:rsidRPr="002C3770" w:rsidRDefault="0040602B" w:rsidP="00185351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85BB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hozzájárul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Budapest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kerület, Práter utca 55. szám alatti 36225/0/</w:t>
      </w:r>
      <w:proofErr w:type="gram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/3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hrsz-ú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50 m</w:t>
      </w:r>
      <w:r w:rsidRPr="00285BB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utcai bejáratú, földszinti, önkormányzati tulajdonú nem lakás célú helyiséget bérlő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Grízné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Gladys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Éva egyéni vállalkozó</w:t>
      </w:r>
      <w:r w:rsidRPr="00285BB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 a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bérleti szerződés módosításához, és a bérleti díjának 2014. december 1. napjától 33.333,- Ft/hó + Áfa összegen történő megállapításához.</w:t>
      </w:r>
    </w:p>
    <w:p w:rsidR="0040602B" w:rsidRPr="00285BBC" w:rsidRDefault="0040602B" w:rsidP="0040602B">
      <w:pPr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0602B" w:rsidRPr="00285BBC" w:rsidRDefault="0040602B" w:rsidP="00185351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VI</w:t>
      </w:r>
      <w:proofErr w:type="spellEnd"/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20.) számú Budapest Józsefvárosi Önkormányzati rendelet </w:t>
      </w:r>
      <w:r w:rsidRPr="00285BB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19. § (3) bekezdése c) pontja 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alapján közjegyző előtt egyoldalú kötelezettségvállalási nyilatkozat aláírását vállalja a bérlő.</w:t>
      </w:r>
    </w:p>
    <w:p w:rsidR="0040602B" w:rsidRPr="00285BBC" w:rsidRDefault="0040602B" w:rsidP="00406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0602B" w:rsidRPr="00285BBC" w:rsidRDefault="0040602B" w:rsidP="00406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igazgatója</w:t>
      </w:r>
    </w:p>
    <w:p w:rsidR="0040602B" w:rsidRDefault="0040602B" w:rsidP="00406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40602B" w:rsidRPr="00285BBC" w:rsidRDefault="0040602B" w:rsidP="00406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0602B" w:rsidRPr="00012B03" w:rsidRDefault="0040602B" w:rsidP="004060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12B0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40602B" w:rsidRDefault="0040602B" w:rsidP="0040602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02B" w:rsidRDefault="0040602B" w:rsidP="0040602B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F45" w:rsidRPr="00CE5531" w:rsidRDefault="00CE5F45" w:rsidP="00CE5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17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Az Interkulturális Párbeszéd Közhasznú Alapítvány </w:t>
      </w:r>
      <w:r w:rsidRPr="00850048">
        <w:rPr>
          <w:rFonts w:ascii="Times New Roman" w:hAnsi="Times New Roman" w:cs="Times New Roman"/>
          <w:b/>
          <w:sz w:val="24"/>
          <w:szCs w:val="24"/>
          <w:lang w:eastAsia="hu-HU"/>
        </w:rPr>
        <w:t>új bérleti jogviszony létesítése és kedvezményes bérleti díj megállapítása iránti kérelme a B</w:t>
      </w:r>
      <w:proofErr w:type="spellStart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>udapest</w:t>
      </w:r>
      <w:proofErr w:type="spellEnd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  <w:proofErr w:type="spellStart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50048">
        <w:rPr>
          <w:rFonts w:ascii="Times New Roman" w:hAnsi="Times New Roman" w:cs="Times New Roman"/>
          <w:b/>
          <w:sz w:val="24"/>
          <w:szCs w:val="24"/>
          <w:lang w:val="x-none" w:eastAsia="hu-HU"/>
        </w:rPr>
        <w:t>., Víg u. 28. szám alatti üres önkormányzati tulajdonú helyiség vonatk</w:t>
      </w:r>
      <w:r w:rsidRPr="00850048">
        <w:rPr>
          <w:rFonts w:ascii="Times New Roman" w:hAnsi="Times New Roman" w:cs="Times New Roman"/>
          <w:b/>
          <w:sz w:val="24"/>
          <w:szCs w:val="24"/>
          <w:lang w:eastAsia="hu-HU"/>
        </w:rPr>
        <w:t>oz</w:t>
      </w:r>
      <w:r w:rsidR="00CE5531">
        <w:rPr>
          <w:rFonts w:ascii="Times New Roman" w:hAnsi="Times New Roman" w:cs="Times New Roman"/>
          <w:b/>
          <w:sz w:val="24"/>
          <w:szCs w:val="24"/>
          <w:lang w:eastAsia="hu-HU"/>
        </w:rPr>
        <w:t>ásában</w:t>
      </w:r>
    </w:p>
    <w:p w:rsidR="001155A0" w:rsidRDefault="001155A0" w:rsidP="006946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C18" w:rsidRPr="00A35647" w:rsidRDefault="00593C18" w:rsidP="00593C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93C18" w:rsidRPr="00A35647" w:rsidRDefault="00593C18" w:rsidP="00593C1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C05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</w:t>
      </w:r>
      <w:r w:rsidRPr="00A356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</w:p>
    <w:p w:rsidR="00593C18" w:rsidRPr="00112007" w:rsidRDefault="00593C18" w:rsidP="00112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007" w:rsidRDefault="00112007" w:rsidP="00112007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112007">
        <w:rPr>
          <w:rFonts w:ascii="Times New Roman" w:hAnsi="Times New Roman" w:cs="Times New Roman"/>
          <w:sz w:val="24"/>
          <w:szCs w:val="24"/>
        </w:rPr>
        <w:t xml:space="preserve">A Városgazdálkodási és Pénzügyi Bizottság úgy dönt, hogy </w:t>
      </w:r>
    </w:p>
    <w:p w:rsidR="00112007" w:rsidRPr="00112007" w:rsidRDefault="00112007" w:rsidP="00112007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112007" w:rsidRDefault="00112007" w:rsidP="00185351">
      <w:pPr>
        <w:pStyle w:val="Csakszveg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2007">
        <w:rPr>
          <w:rFonts w:ascii="Times New Roman" w:hAnsi="Times New Roman" w:cs="Times New Roman"/>
          <w:sz w:val="24"/>
          <w:szCs w:val="24"/>
        </w:rPr>
        <w:t xml:space="preserve">a Városgazdálkodási és Pénzügyi Bizottság a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112007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112007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112007"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>34926/0/</w:t>
      </w:r>
      <w:proofErr w:type="gramStart"/>
      <w:r w:rsidRPr="00112007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112007">
        <w:rPr>
          <w:rFonts w:ascii="Times New Roman" w:hAnsi="Times New Roman" w:cs="Times New Roman"/>
          <w:b/>
          <w:bCs/>
          <w:sz w:val="24"/>
          <w:szCs w:val="24"/>
        </w:rPr>
        <w:t>/5</w:t>
      </w:r>
      <w:r w:rsidRPr="00112007">
        <w:rPr>
          <w:rFonts w:ascii="Times New Roman" w:hAnsi="Times New Roman" w:cs="Times New Roman"/>
          <w:sz w:val="24"/>
          <w:szCs w:val="24"/>
        </w:rPr>
        <w:t xml:space="preserve"> helyrajzi számon nyilvántartott, természetben a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112007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112007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112007"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Víg u. 28. </w:t>
      </w:r>
      <w:r w:rsidRPr="00112007">
        <w:rPr>
          <w:rFonts w:ascii="Times New Roman" w:hAnsi="Times New Roman" w:cs="Times New Roman"/>
          <w:sz w:val="24"/>
          <w:szCs w:val="24"/>
        </w:rPr>
        <w:t xml:space="preserve">szám alatti,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>33 m</w:t>
      </w:r>
      <w:r w:rsidRPr="001120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112007">
        <w:rPr>
          <w:rFonts w:ascii="Times New Roman" w:hAnsi="Times New Roman" w:cs="Times New Roman"/>
          <w:sz w:val="24"/>
          <w:szCs w:val="24"/>
        </w:rPr>
        <w:t xml:space="preserve"> alapterületű, utcai bejáratú, földszinti nem lakás célú helyiség bérbeadásával kapcsolatban hozott 791/2014. (VII.21.) számú határozatát visszavonja.</w:t>
      </w:r>
    </w:p>
    <w:p w:rsidR="00112007" w:rsidRPr="00112007" w:rsidRDefault="00112007" w:rsidP="00112007">
      <w:pPr>
        <w:pStyle w:val="Csakszveg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12007" w:rsidRDefault="00112007" w:rsidP="00185351">
      <w:pPr>
        <w:pStyle w:val="Csakszveg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2007">
        <w:rPr>
          <w:rFonts w:ascii="Times New Roman" w:hAnsi="Times New Roman" w:cs="Times New Roman"/>
          <w:i/>
          <w:iCs/>
          <w:sz w:val="24"/>
          <w:szCs w:val="24"/>
        </w:rPr>
        <w:t>hozzájárul</w:t>
      </w:r>
      <w:r w:rsidRPr="00112007">
        <w:rPr>
          <w:rFonts w:ascii="Times New Roman" w:hAnsi="Times New Roman" w:cs="Times New Roman"/>
          <w:sz w:val="24"/>
          <w:szCs w:val="24"/>
        </w:rPr>
        <w:t xml:space="preserve"> a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112007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112007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112007"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>34926/0/A/5</w:t>
      </w:r>
      <w:r w:rsidRPr="00112007">
        <w:rPr>
          <w:rFonts w:ascii="Times New Roman" w:hAnsi="Times New Roman" w:cs="Times New Roman"/>
          <w:sz w:val="24"/>
          <w:szCs w:val="24"/>
        </w:rPr>
        <w:t xml:space="preserve"> helyrajzi számon nyilvántartott, természetben a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112007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112007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112007"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Víg u. 28. </w:t>
      </w:r>
      <w:r w:rsidRPr="00112007">
        <w:rPr>
          <w:rFonts w:ascii="Times New Roman" w:hAnsi="Times New Roman" w:cs="Times New Roman"/>
          <w:sz w:val="24"/>
          <w:szCs w:val="24"/>
        </w:rPr>
        <w:t xml:space="preserve">szám alatti,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>33 m</w:t>
      </w:r>
      <w:r w:rsidRPr="001120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112007">
        <w:rPr>
          <w:rFonts w:ascii="Times New Roman" w:hAnsi="Times New Roman" w:cs="Times New Roman"/>
          <w:sz w:val="24"/>
          <w:szCs w:val="24"/>
        </w:rPr>
        <w:t xml:space="preserve"> alapterületű, utcai bejáratú, földszinti nem lakás célú helyiségre új bérleti szerződés megkötéséhez, határozott időre, 2019. december 31-ig az </w:t>
      </w:r>
      <w:r w:rsidRPr="00112007">
        <w:rPr>
          <w:rFonts w:ascii="Times New Roman" w:hAnsi="Times New Roman" w:cs="Times New Roman"/>
          <w:b/>
          <w:bCs/>
          <w:sz w:val="24"/>
          <w:szCs w:val="24"/>
        </w:rPr>
        <w:t xml:space="preserve">Interkulturális Párbeszéd Közhasznú Alapítvánnyal, </w:t>
      </w:r>
      <w:r w:rsidRPr="00112007">
        <w:rPr>
          <w:rFonts w:ascii="Times New Roman" w:hAnsi="Times New Roman" w:cs="Times New Roman"/>
          <w:sz w:val="24"/>
          <w:szCs w:val="24"/>
        </w:rPr>
        <w:t xml:space="preserve">iroda céljára </w:t>
      </w:r>
      <w:r w:rsidRPr="00112007">
        <w:rPr>
          <w:rFonts w:ascii="Times New Roman" w:hAnsi="Times New Roman" w:cs="Times New Roman"/>
          <w:b/>
          <w:bCs/>
          <w:sz w:val="24"/>
          <w:szCs w:val="24"/>
          <w:u w:val="single"/>
        </w:rPr>
        <w:t>28.175,- Ft/hó + Áfa bérleti</w:t>
      </w:r>
      <w:r w:rsidRPr="00112007">
        <w:rPr>
          <w:rFonts w:ascii="Times New Roman" w:hAnsi="Times New Roman" w:cs="Times New Roman"/>
          <w:sz w:val="24"/>
          <w:szCs w:val="24"/>
        </w:rPr>
        <w:t xml:space="preserve"> + közüzemi és különszolgáltatási díjak összegen.</w:t>
      </w:r>
      <w:proofErr w:type="gramEnd"/>
      <w:r w:rsidRPr="00112007">
        <w:rPr>
          <w:rFonts w:ascii="Times New Roman" w:hAnsi="Times New Roman" w:cs="Times New Roman"/>
          <w:sz w:val="24"/>
          <w:szCs w:val="24"/>
        </w:rPr>
        <w:t xml:space="preserve"> A bérleti szerződés megkötésének feltétele, hogy a kérelmező a bérleti szerződés aláírásáig a fennálló tartozását megfizesse.</w:t>
      </w:r>
    </w:p>
    <w:p w:rsidR="00112007" w:rsidRPr="00112007" w:rsidRDefault="00112007" w:rsidP="00112007">
      <w:pPr>
        <w:pStyle w:val="Csakszveg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12007" w:rsidRPr="00112007" w:rsidRDefault="00112007" w:rsidP="00185351">
      <w:pPr>
        <w:pStyle w:val="Listaszerbekezds"/>
        <w:numPr>
          <w:ilvl w:val="0"/>
          <w:numId w:val="21"/>
        </w:numPr>
        <w:tabs>
          <w:tab w:val="clear" w:pos="720"/>
        </w:tabs>
        <w:spacing w:after="120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12007">
        <w:rPr>
          <w:rFonts w:ascii="Times New Roman" w:hAnsi="Times New Roman"/>
          <w:sz w:val="24"/>
          <w:szCs w:val="24"/>
        </w:rPr>
        <w:t xml:space="preserve">a 2.) pontban megállapított bérleti díjak feltétele, hogy a bérlő köteles a honlapján, sajtó megjelenésein a Budapest Józsefvárosi Önkormányzatot támogatóként szerepeltetni. </w:t>
      </w:r>
    </w:p>
    <w:p w:rsidR="00112007" w:rsidRPr="00112007" w:rsidRDefault="00112007" w:rsidP="00112007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200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1200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00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12007">
        <w:rPr>
          <w:rFonts w:ascii="Times New Roman" w:hAnsi="Times New Roman" w:cs="Times New Roman"/>
          <w:sz w:val="24"/>
          <w:szCs w:val="24"/>
        </w:rPr>
        <w:t xml:space="preserve"> legalább havi helyiséghasználatot igénylő eseményekről (fogadóóra, gyűlés, rendezvény, tanácskozás, tanácsadás) a Bérbeadót tájékoztatni, meghívót küldeni.</w:t>
      </w:r>
    </w:p>
    <w:p w:rsidR="00112007" w:rsidRPr="00112007" w:rsidRDefault="00112007" w:rsidP="00112007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1200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sz w:val="24"/>
          <w:szCs w:val="24"/>
        </w:rPr>
        <w:t xml:space="preserve">minden év március 15. napjáig benyújtani az adott évre vonatkozó szakmai tervét, amelyből kiderül, hogy milyen eseményeket tervez az év során megrendezni, illetve a bérleményben milyen állandó tevékenységet végez, az mennyiben szolgálja Józsefváros és a józsefvárosi lakosok érdekeit. </w:t>
      </w:r>
    </w:p>
    <w:p w:rsidR="00112007" w:rsidRPr="00112007" w:rsidRDefault="00112007" w:rsidP="00112007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12007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sz w:val="24"/>
          <w:szCs w:val="24"/>
        </w:rPr>
        <w:t xml:space="preserve">minden év május 31. napjáig </w:t>
      </w:r>
      <w:r w:rsidR="001F4CD8">
        <w:rPr>
          <w:rFonts w:ascii="Times New Roman" w:hAnsi="Times New Roman" w:cs="Times New Roman"/>
          <w:sz w:val="24"/>
          <w:szCs w:val="24"/>
        </w:rPr>
        <w:t xml:space="preserve">benyújtani </w:t>
      </w:r>
      <w:r w:rsidRPr="00112007">
        <w:rPr>
          <w:rFonts w:ascii="Times New Roman" w:hAnsi="Times New Roman" w:cs="Times New Roman"/>
          <w:sz w:val="24"/>
          <w:szCs w:val="24"/>
        </w:rPr>
        <w:t xml:space="preserve">az előző éves tevékenységéről szóló, az Önkormányzat által meghatározott tartalmú szakmai beszámolóját. </w:t>
      </w:r>
    </w:p>
    <w:p w:rsidR="00112007" w:rsidRDefault="00112007" w:rsidP="00112007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12007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7">
        <w:rPr>
          <w:rFonts w:ascii="Times New Roman" w:hAnsi="Times New Roman" w:cs="Times New Roman"/>
          <w:sz w:val="24"/>
          <w:szCs w:val="24"/>
        </w:rPr>
        <w:t xml:space="preserve">a helyiségben az alapszabályában megjelölt céloknak megfelelően a bérbeadáskor engedélyezett tevékenységet folyamatosan folytatni. </w:t>
      </w:r>
    </w:p>
    <w:p w:rsidR="00112007" w:rsidRPr="00112007" w:rsidRDefault="00112007" w:rsidP="00112007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112007" w:rsidRDefault="00112007" w:rsidP="00185351">
      <w:pPr>
        <w:pStyle w:val="Listaszerbekezds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12007">
        <w:rPr>
          <w:rFonts w:ascii="Times New Roman" w:hAnsi="Times New Roman"/>
          <w:sz w:val="24"/>
          <w:szCs w:val="24"/>
        </w:rPr>
        <w:t>a szakmai terv és a szakmai beszámoló értékelésére és elfogadására a hatáskörrel rendelkező bizottság (Humánszolgáltatási Bizottság) jogosult. Amennyiben a hatáskörrel rendelkező bizottság a szakmai tervet és beszámolót elfogadta, úgy a civil tevékenységhez kapcsolódó bérleti díj az adott évre is érvényben marad.</w:t>
      </w:r>
    </w:p>
    <w:p w:rsidR="00112007" w:rsidRPr="00112007" w:rsidRDefault="00112007" w:rsidP="00112007">
      <w:pPr>
        <w:pStyle w:val="Listaszerbekezds"/>
        <w:ind w:left="426"/>
        <w:jc w:val="both"/>
        <w:rPr>
          <w:rFonts w:ascii="Times New Roman" w:hAnsi="Times New Roman"/>
          <w:sz w:val="24"/>
          <w:szCs w:val="24"/>
        </w:rPr>
      </w:pPr>
    </w:p>
    <w:p w:rsidR="00112007" w:rsidRDefault="00112007" w:rsidP="00185351">
      <w:pPr>
        <w:pStyle w:val="Listaszerbekezds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12007">
        <w:rPr>
          <w:rFonts w:ascii="Times New Roman" w:hAnsi="Times New Roman"/>
          <w:sz w:val="24"/>
          <w:szCs w:val="24"/>
        </w:rPr>
        <w:t xml:space="preserve">amennyiben a szervezet a 3.) pont szerinti első éves beszámolóját a szakmai bizottság részére benyújtotta, és azt a bizottság elfogadta, az Önkormányzat Tulajdonosi/Bérbeadói jogokat gyakorló bizottsága kérelemre a bérleti díjat a helyiség Józsefváros, valamint a józsefvárosi lakosok érdekében folytatott tevékenység szerinti kihasználtsága függvényében a 248/2013. (VI.19.) számú Képviselő-testületi határozat 26. pont </w:t>
      </w:r>
      <w:proofErr w:type="gramStart"/>
      <w:r w:rsidRPr="00112007">
        <w:rPr>
          <w:rFonts w:ascii="Times New Roman" w:hAnsi="Times New Roman"/>
          <w:sz w:val="24"/>
          <w:szCs w:val="24"/>
        </w:rPr>
        <w:t>a.</w:t>
      </w:r>
      <w:proofErr w:type="gramEnd"/>
      <w:r w:rsidRPr="00112007">
        <w:rPr>
          <w:rFonts w:ascii="Times New Roman" w:hAnsi="Times New Roman"/>
          <w:sz w:val="24"/>
          <w:szCs w:val="24"/>
        </w:rPr>
        <w:t>), b.) vagy c.) pontja szerinti mértékre módosíthatja, a bérleti szerződés egyéb feltételeinek változatlanul hagyása mellett.</w:t>
      </w:r>
    </w:p>
    <w:p w:rsidR="00112007" w:rsidRPr="00112007" w:rsidRDefault="00112007" w:rsidP="00112007">
      <w:pPr>
        <w:pStyle w:val="Listaszerbekezds"/>
        <w:ind w:left="426"/>
        <w:jc w:val="both"/>
        <w:rPr>
          <w:rFonts w:ascii="Times New Roman" w:hAnsi="Times New Roman"/>
          <w:sz w:val="24"/>
          <w:szCs w:val="24"/>
        </w:rPr>
      </w:pPr>
    </w:p>
    <w:p w:rsidR="00112007" w:rsidRDefault="00112007" w:rsidP="00185351">
      <w:pPr>
        <w:pStyle w:val="Listaszerbekezds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12007">
        <w:rPr>
          <w:rFonts w:ascii="Times New Roman" w:hAnsi="Times New Roman"/>
          <w:sz w:val="24"/>
          <w:szCs w:val="24"/>
        </w:rPr>
        <w:t xml:space="preserve">amennyiben a bérlő a fenti kötelezettségeinek nem tesz eleget, illetve a szakmai terve, szakmai beszámolója alapján nem bizonyított, hogy tevékenységét legalább részben Józsefváros érdekében végezi, úgy a bérleti díj az érintett év január 1. napjától, az akkor érvényes szabályok szerint kiszámított bérleti díjnak megfelelő összeg + infláció értékre emelkedik. Amennyiben a bérlő szakmai terve vagy beszámolója alapján bizonyított, hogy tevékenységét csak részben végezte Józsefváros érdekében, úgy a bérleti díja a nem lakás célú helyiségek bérleti díjának megállapításáról szóló 248/2013. (VI.19.) számú Képviselő-testületi határozat 26. pontjában meghatározott eggyel magasabb kategóriába sorolt bérleti díjra emelkedik. </w:t>
      </w:r>
    </w:p>
    <w:p w:rsidR="00112007" w:rsidRPr="00112007" w:rsidRDefault="00112007" w:rsidP="00112007">
      <w:pPr>
        <w:pStyle w:val="Listaszerbekezds"/>
        <w:ind w:left="426"/>
        <w:jc w:val="both"/>
        <w:rPr>
          <w:rFonts w:ascii="Times New Roman" w:hAnsi="Times New Roman"/>
          <w:sz w:val="24"/>
          <w:szCs w:val="24"/>
        </w:rPr>
      </w:pPr>
    </w:p>
    <w:p w:rsidR="00112007" w:rsidRPr="00112007" w:rsidRDefault="00112007" w:rsidP="00185351">
      <w:pPr>
        <w:pStyle w:val="Listaszerbekezds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12007">
        <w:rPr>
          <w:rFonts w:ascii="Times New Roman" w:hAnsi="Times New Roman"/>
          <w:sz w:val="24"/>
          <w:szCs w:val="24"/>
        </w:rPr>
        <w:t>a bérleti szerződés megkötésének feltétele, hogy az Önkormányzat tulajdonában álló nem lakás céljára szolgáló helyiségek bérbeadásának feltételeiről szóló 35/2013. (</w:t>
      </w:r>
      <w:proofErr w:type="spellStart"/>
      <w:r w:rsidRPr="00112007">
        <w:rPr>
          <w:rFonts w:ascii="Times New Roman" w:hAnsi="Times New Roman"/>
          <w:sz w:val="24"/>
          <w:szCs w:val="24"/>
        </w:rPr>
        <w:t>VI</w:t>
      </w:r>
      <w:proofErr w:type="spellEnd"/>
      <w:r w:rsidRPr="00112007">
        <w:rPr>
          <w:rFonts w:ascii="Times New Roman" w:hAnsi="Times New Roman"/>
          <w:sz w:val="24"/>
          <w:szCs w:val="24"/>
        </w:rPr>
        <w:t>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112007" w:rsidRPr="00112007" w:rsidRDefault="00112007" w:rsidP="00112007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1F4CD8" w:rsidRPr="00285BBC" w:rsidRDefault="001F4CD8" w:rsidP="001F4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igazgatója</w:t>
      </w:r>
    </w:p>
    <w:p w:rsidR="001F4CD8" w:rsidRDefault="001F4CD8" w:rsidP="001F4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 w:rsidRPr="00285BBC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1F4CD8" w:rsidRPr="00285BBC" w:rsidRDefault="001F4CD8" w:rsidP="001F4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F4CD8" w:rsidRPr="00012B03" w:rsidRDefault="001F4CD8" w:rsidP="001F4C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12B0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1F4CD8" w:rsidRDefault="001F4CD8" w:rsidP="001F4CD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CD8" w:rsidRDefault="001F4CD8" w:rsidP="001F4CD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F7F" w:rsidRPr="00F36F7F" w:rsidRDefault="00F36F7F" w:rsidP="00F36F7F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6F7F">
        <w:rPr>
          <w:rFonts w:ascii="Times New Roman" w:hAnsi="Times New Roman" w:cs="Times New Roman"/>
          <w:b/>
          <w:i/>
          <w:sz w:val="24"/>
          <w:szCs w:val="24"/>
        </w:rPr>
        <w:t>A Városgazdálkodási és Pénzügyi Bizottság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a napirend 3.19. pontját a 3.18. napirendi pontot megelőzően tárgyalta.</w:t>
      </w:r>
    </w:p>
    <w:p w:rsidR="00F36F7F" w:rsidRDefault="00F36F7F" w:rsidP="001F4CD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F7F" w:rsidRDefault="00F36F7F" w:rsidP="001F4CD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052" w:rsidRDefault="00E47052" w:rsidP="001F4CD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7B2" w:rsidRPr="0083531A" w:rsidRDefault="00EC27B2" w:rsidP="00EC2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19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Javaslat a Budapest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., Kis Stáció utca 5. szám alatti Nemzetiségi Önkormányzat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>ok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által használt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helyiség belső felújítására</w:t>
      </w:r>
    </w:p>
    <w:p w:rsidR="00EC27B2" w:rsidRDefault="00EC27B2" w:rsidP="00EC27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1225/2014. (XI.24.) sz. Városgazdálkodási és Pénzügyi Bizottság határozata</w:t>
      </w:r>
    </w:p>
    <w:p w:rsidR="00185351" w:rsidRPr="00185351" w:rsidRDefault="00185351" w:rsidP="00185351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(11 igen, 0 nem, 1 tartózkodás szavazattal)</w:t>
      </w: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185351" w:rsidRPr="00185351" w:rsidRDefault="00185351" w:rsidP="001853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Budapest </w:t>
      </w:r>
      <w:proofErr w:type="spellStart"/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VIII</w:t>
      </w:r>
      <w:proofErr w:type="spellEnd"/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. kerület, Kis Stáció 5. (Vajdahunyad 1/b. hrsz.: 35604/1/3) szám alatti 146 m</w:t>
      </w:r>
      <w:r w:rsidRPr="001853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helyiségcsoport felújítására vonatkozó, közbeszerzési értékhatárt el nem érő beszerzési eljárás eredményes.</w:t>
      </w: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185351" w:rsidRPr="00185351" w:rsidRDefault="00185351" w:rsidP="00185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1. pont szerinti eljárásban a legalacsonyabb összegű ellenszolgáltatást tartalmazó érvényes ajánlatot tevő </w:t>
      </w:r>
      <w:proofErr w:type="spellStart"/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Thelien</w:t>
      </w:r>
      <w:proofErr w:type="spellEnd"/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Tervező Kft. (székhely: 1085 Bp. József krt. 69.), adószám: 14819708-2-42, </w:t>
      </w:r>
      <w:proofErr w:type="spellStart"/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cgj</w:t>
      </w:r>
      <w:proofErr w:type="spellEnd"/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. sz.: 01-09-921438, bankszámlaszáma: 10918001-00000060-84800008) tette, elfogadott ajánlati ár 1.830.346,- Ft + ÁFA, ezért az eljárás nyertes ajánlattevője.</w:t>
      </w:r>
    </w:p>
    <w:p w:rsidR="00185351" w:rsidRPr="00185351" w:rsidRDefault="00185351" w:rsidP="00185351">
      <w:pPr>
        <w:tabs>
          <w:tab w:val="left" w:pos="54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polgármester, Kisfalu Kft. ügyvezető igazgatója</w:t>
      </w:r>
    </w:p>
    <w:p w:rsidR="00185351" w:rsidRPr="00185351" w:rsidRDefault="00185351" w:rsidP="001853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185351" w:rsidRPr="00185351" w:rsidRDefault="00185351" w:rsidP="001853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a határozat 2. pontja alapján felkéri a Kisfalu Kft-t, hogy az Önkormányzat nevében a munkálatok elvégzésére az előterjesztés mellékletét képező vállalkozási szerződést kösse meg a 2014. évi költségvetésben a 11601 címen a Nemzetiségi Önkormányzatok helyiség felújítása előirányzat terhére.</w:t>
      </w:r>
    </w:p>
    <w:p w:rsidR="00185351" w:rsidRPr="00185351" w:rsidRDefault="00185351" w:rsidP="00185351">
      <w:pPr>
        <w:tabs>
          <w:tab w:val="left" w:pos="54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Kft. ügyvezető igazgatója</w:t>
      </w:r>
    </w:p>
    <w:p w:rsidR="00185351" w:rsidRPr="00185351" w:rsidRDefault="00185351" w:rsidP="001853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november 24.</w:t>
      </w: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185351" w:rsidRPr="00185351" w:rsidRDefault="00185351" w:rsidP="00185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052" w:rsidRDefault="00E470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431A" w:rsidRPr="0083531A" w:rsidRDefault="0011431A" w:rsidP="00114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18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1B060F">
        <w:rPr>
          <w:rFonts w:ascii="Times New Roman" w:hAnsi="Times New Roman" w:cs="Times New Roman"/>
          <w:b/>
          <w:sz w:val="24"/>
          <w:szCs w:val="24"/>
          <w:lang w:eastAsia="hu-HU"/>
        </w:rPr>
        <w:t>J. M.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adószámmal rendelkező magánszemély, a Habilitációs Alapítvány és Magyar Kutyás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Kutató-Mentő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Alapítvány bérbevételi kérelme a Budapest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. kerület, Víg u. 32. szám alatti üres, önkormányzati tulajdonú nem lakás célú helyiségre </w:t>
      </w:r>
    </w:p>
    <w:p w:rsidR="0011431A" w:rsidRDefault="0011431A" w:rsidP="00114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7AA" w:rsidRPr="00185351" w:rsidRDefault="009567AA" w:rsidP="009567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9567AA" w:rsidRPr="00185351" w:rsidRDefault="009567AA" w:rsidP="009567AA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 w:rsidR="00F36F7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 w:rsidR="00F36F7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1 tartózkodás szavazattal)</w:t>
      </w:r>
    </w:p>
    <w:p w:rsidR="009567AA" w:rsidRPr="00185351" w:rsidRDefault="009567AA" w:rsidP="00956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42E5" w:rsidRPr="00A742E5" w:rsidRDefault="00A742E5" w:rsidP="00A74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2E5">
        <w:rPr>
          <w:rFonts w:ascii="Times New Roman" w:hAnsi="Times New Roman" w:cs="Times New Roman"/>
          <w:sz w:val="24"/>
          <w:szCs w:val="24"/>
        </w:rPr>
        <w:t xml:space="preserve">A Városgazdálkodási és Pénzügyi Bizottság úgy dönt, hogy </w:t>
      </w:r>
      <w:r w:rsidRPr="00A74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nem járul hozzá</w:t>
      </w:r>
      <w:r w:rsidRPr="00A742E5">
        <w:rPr>
          <w:rFonts w:ascii="Times New Roman" w:hAnsi="Times New Roman" w:cs="Times New Roman"/>
          <w:sz w:val="24"/>
          <w:szCs w:val="24"/>
        </w:rPr>
        <w:t xml:space="preserve"> a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A742E5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A742E5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A742E5">
        <w:rPr>
          <w:rFonts w:ascii="Times New Roman" w:hAnsi="Times New Roman" w:cs="Times New Roman"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>34944/</w:t>
      </w:r>
      <w:proofErr w:type="gramStart"/>
      <w:r w:rsidRPr="00A742E5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/5 </w:t>
      </w:r>
      <w:r w:rsidRPr="00A742E5">
        <w:rPr>
          <w:rFonts w:ascii="Times New Roman" w:hAnsi="Times New Roman" w:cs="Times New Roman"/>
          <w:sz w:val="24"/>
          <w:szCs w:val="24"/>
        </w:rPr>
        <w:t xml:space="preserve">helyrajzi számon nyilvántartott, a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A742E5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A742E5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A742E5">
        <w:rPr>
          <w:rFonts w:ascii="Times New Roman" w:hAnsi="Times New Roman" w:cs="Times New Roman"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>Víg u. 32</w:t>
      </w:r>
      <w:r w:rsidRPr="00A742E5">
        <w:rPr>
          <w:rFonts w:ascii="Times New Roman" w:hAnsi="Times New Roman" w:cs="Times New Roman"/>
          <w:sz w:val="24"/>
          <w:szCs w:val="24"/>
        </w:rPr>
        <w:t>.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sz w:val="24"/>
          <w:szCs w:val="24"/>
        </w:rPr>
        <w:t>szám alatt található, 125 m</w:t>
      </w:r>
      <w:r w:rsidRPr="00A742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42E5">
        <w:rPr>
          <w:rFonts w:ascii="Times New Roman" w:hAnsi="Times New Roman" w:cs="Times New Roman"/>
          <w:sz w:val="24"/>
          <w:szCs w:val="24"/>
        </w:rPr>
        <w:t xml:space="preserve"> alapterületű, üres, önkormányzati tulajdonú, utcai bejáratú földszinti helyiség bérbeadásához, a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Habilitációs Alapítvány és a Magyar Kutyás Kutató- Mentő Alapítvány </w:t>
      </w:r>
      <w:r w:rsidRPr="00A742E5">
        <w:rPr>
          <w:rFonts w:ascii="Times New Roman" w:hAnsi="Times New Roman" w:cs="Times New Roman"/>
          <w:sz w:val="24"/>
          <w:szCs w:val="24"/>
        </w:rPr>
        <w:t>részére.</w:t>
      </w:r>
    </w:p>
    <w:p w:rsidR="00A742E5" w:rsidRPr="00A742E5" w:rsidRDefault="00A742E5" w:rsidP="00A742E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A742E5" w:rsidRPr="00A742E5" w:rsidRDefault="00A742E5" w:rsidP="00A742E5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Felelős:</w:t>
      </w:r>
      <w:r w:rsidRPr="00A742E5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42E5">
        <w:rPr>
          <w:rFonts w:ascii="Times New Roman" w:hAnsi="Times New Roman" w:cs="Times New Roman"/>
          <w:sz w:val="24"/>
          <w:szCs w:val="24"/>
        </w:rPr>
        <w:t xml:space="preserve"> ügyvezető igazgató</w:t>
      </w:r>
      <w:r>
        <w:rPr>
          <w:rFonts w:ascii="Times New Roman" w:hAnsi="Times New Roman" w:cs="Times New Roman"/>
          <w:sz w:val="24"/>
          <w:szCs w:val="24"/>
        </w:rPr>
        <w:t>ja</w:t>
      </w:r>
    </w:p>
    <w:p w:rsidR="00A742E5" w:rsidRDefault="00A742E5" w:rsidP="00A742E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Határidő:</w:t>
      </w:r>
      <w:r w:rsidRPr="00A742E5">
        <w:rPr>
          <w:rFonts w:ascii="Times New Roman" w:hAnsi="Times New Roman" w:cs="Times New Roman"/>
          <w:sz w:val="24"/>
          <w:szCs w:val="24"/>
        </w:rPr>
        <w:t xml:space="preserve"> 2014. november 24.</w:t>
      </w:r>
    </w:p>
    <w:p w:rsidR="00A742E5" w:rsidRPr="00A742E5" w:rsidRDefault="00A742E5" w:rsidP="00A742E5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42E5" w:rsidRPr="00A742E5" w:rsidRDefault="00A742E5" w:rsidP="00A742E5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2E5">
        <w:rPr>
          <w:rFonts w:ascii="Times New Roman" w:hAnsi="Times New Roman" w:cs="Times New Roman"/>
          <w:b/>
          <w:sz w:val="24"/>
          <w:szCs w:val="24"/>
        </w:rPr>
        <w:t>A döntés végrehajtását végző szervezeti egység: Kisfalu Kft.</w:t>
      </w:r>
    </w:p>
    <w:p w:rsidR="00CE5F45" w:rsidRDefault="00CE5F45" w:rsidP="00A74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2E5" w:rsidRDefault="00A742E5" w:rsidP="00A74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F16" w:rsidRPr="00185351" w:rsidRDefault="00AA3F16" w:rsidP="00AA3F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AA3F16" w:rsidRPr="00185351" w:rsidRDefault="00AA3F16" w:rsidP="00AA3F16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1 tartózkodás szavazattal)</w:t>
      </w:r>
    </w:p>
    <w:p w:rsidR="00A742E5" w:rsidRDefault="00A742E5" w:rsidP="007A2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E5B" w:rsidRPr="00A742E5" w:rsidRDefault="007A2E5B" w:rsidP="007A2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2E5">
        <w:rPr>
          <w:rFonts w:ascii="Times New Roman" w:hAnsi="Times New Roman" w:cs="Times New Roman"/>
          <w:sz w:val="24"/>
          <w:szCs w:val="24"/>
        </w:rPr>
        <w:t xml:space="preserve">A Városgazdálkodási és Pénzügyi Bizottság úgy dönt, hogy </w:t>
      </w:r>
      <w:r w:rsidRPr="00A74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nem járul hozzá</w:t>
      </w:r>
      <w:r w:rsidRPr="00A742E5">
        <w:rPr>
          <w:rFonts w:ascii="Times New Roman" w:hAnsi="Times New Roman" w:cs="Times New Roman"/>
          <w:sz w:val="24"/>
          <w:szCs w:val="24"/>
        </w:rPr>
        <w:t xml:space="preserve"> a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A742E5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A742E5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A742E5">
        <w:rPr>
          <w:rFonts w:ascii="Times New Roman" w:hAnsi="Times New Roman" w:cs="Times New Roman"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>34944/</w:t>
      </w:r>
      <w:proofErr w:type="gramStart"/>
      <w:r w:rsidRPr="00A742E5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/5 </w:t>
      </w:r>
      <w:r w:rsidRPr="00A742E5">
        <w:rPr>
          <w:rFonts w:ascii="Times New Roman" w:hAnsi="Times New Roman" w:cs="Times New Roman"/>
          <w:sz w:val="24"/>
          <w:szCs w:val="24"/>
        </w:rPr>
        <w:t xml:space="preserve">helyrajzi számon nyilvántartott, a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Budapest </w:t>
      </w:r>
      <w:proofErr w:type="spellStart"/>
      <w:r w:rsidRPr="00A742E5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spellEnd"/>
      <w:r w:rsidRPr="00A742E5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A742E5">
        <w:rPr>
          <w:rFonts w:ascii="Times New Roman" w:hAnsi="Times New Roman" w:cs="Times New Roman"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>Víg u. 32</w:t>
      </w:r>
      <w:r w:rsidRPr="00A742E5">
        <w:rPr>
          <w:rFonts w:ascii="Times New Roman" w:hAnsi="Times New Roman" w:cs="Times New Roman"/>
          <w:sz w:val="24"/>
          <w:szCs w:val="24"/>
        </w:rPr>
        <w:t>.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sz w:val="24"/>
          <w:szCs w:val="24"/>
        </w:rPr>
        <w:t>szám alatt található, 125 m</w:t>
      </w:r>
      <w:r w:rsidRPr="00A742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42E5">
        <w:rPr>
          <w:rFonts w:ascii="Times New Roman" w:hAnsi="Times New Roman" w:cs="Times New Roman"/>
          <w:sz w:val="24"/>
          <w:szCs w:val="24"/>
        </w:rPr>
        <w:t xml:space="preserve"> alapterületű, üres, önkormányzati tulajdonú, utcai bejáratú földszinti helyiség bérbeadásához, </w:t>
      </w:r>
      <w:r w:rsidR="001B060F">
        <w:rPr>
          <w:rFonts w:ascii="Times New Roman" w:hAnsi="Times New Roman" w:cs="Times New Roman"/>
          <w:b/>
          <w:sz w:val="24"/>
          <w:szCs w:val="24"/>
          <w:lang w:eastAsia="hu-HU"/>
        </w:rPr>
        <w:t>J. M.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adószámmal rendelkező magánszemély</w:t>
      </w:r>
      <w:r w:rsidRPr="00A74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42E5">
        <w:rPr>
          <w:rFonts w:ascii="Times New Roman" w:hAnsi="Times New Roman" w:cs="Times New Roman"/>
          <w:sz w:val="24"/>
          <w:szCs w:val="24"/>
        </w:rPr>
        <w:t>részére.</w:t>
      </w:r>
    </w:p>
    <w:p w:rsidR="007A2E5B" w:rsidRPr="00A742E5" w:rsidRDefault="007A2E5B" w:rsidP="007A2E5B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A2E5B" w:rsidRPr="00A742E5" w:rsidRDefault="007A2E5B" w:rsidP="007A2E5B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Felelős:</w:t>
      </w:r>
      <w:r w:rsidRPr="00A742E5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42E5">
        <w:rPr>
          <w:rFonts w:ascii="Times New Roman" w:hAnsi="Times New Roman" w:cs="Times New Roman"/>
          <w:sz w:val="24"/>
          <w:szCs w:val="24"/>
        </w:rPr>
        <w:t xml:space="preserve"> ügyvezető igazgató</w:t>
      </w:r>
      <w:r>
        <w:rPr>
          <w:rFonts w:ascii="Times New Roman" w:hAnsi="Times New Roman" w:cs="Times New Roman"/>
          <w:sz w:val="24"/>
          <w:szCs w:val="24"/>
        </w:rPr>
        <w:t>ja</w:t>
      </w:r>
    </w:p>
    <w:p w:rsidR="007A2E5B" w:rsidRDefault="007A2E5B" w:rsidP="007A2E5B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Határidő:</w:t>
      </w:r>
      <w:r w:rsidRPr="00A742E5">
        <w:rPr>
          <w:rFonts w:ascii="Times New Roman" w:hAnsi="Times New Roman" w:cs="Times New Roman"/>
          <w:sz w:val="24"/>
          <w:szCs w:val="24"/>
        </w:rPr>
        <w:t xml:space="preserve"> 2014. november 24.</w:t>
      </w:r>
    </w:p>
    <w:p w:rsidR="007A2E5B" w:rsidRPr="00A742E5" w:rsidRDefault="007A2E5B" w:rsidP="007A2E5B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2E5B" w:rsidRPr="00A742E5" w:rsidRDefault="007A2E5B" w:rsidP="007A2E5B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2E5">
        <w:rPr>
          <w:rFonts w:ascii="Times New Roman" w:hAnsi="Times New Roman" w:cs="Times New Roman"/>
          <w:b/>
          <w:sz w:val="24"/>
          <w:szCs w:val="24"/>
        </w:rPr>
        <w:t>A döntés végrehajtását végző szervezeti egység: Kisfalu Kft.</w:t>
      </w:r>
    </w:p>
    <w:p w:rsidR="007A2E5B" w:rsidRDefault="007A2E5B" w:rsidP="007A2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E5B" w:rsidRDefault="007A2E5B" w:rsidP="007A2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20" w:rsidRPr="00185351" w:rsidRDefault="00634620" w:rsidP="006346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634620" w:rsidRPr="00185351" w:rsidRDefault="00634620" w:rsidP="0063462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1 tartózkodás szavazattal)</w:t>
      </w:r>
    </w:p>
    <w:p w:rsidR="00634620" w:rsidRPr="00A965BB" w:rsidRDefault="00634620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5BB" w:rsidRDefault="00A965BB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5BB">
        <w:rPr>
          <w:rFonts w:ascii="Times New Roman" w:hAnsi="Times New Roman" w:cs="Times New Roman"/>
          <w:sz w:val="24"/>
          <w:szCs w:val="24"/>
        </w:rPr>
        <w:t xml:space="preserve">A Városgazdálkodási és Pénzügyi Bizottság úgy dönt, hogy </w:t>
      </w:r>
    </w:p>
    <w:p w:rsidR="00A965BB" w:rsidRPr="00A965BB" w:rsidRDefault="00A965BB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5BB" w:rsidRDefault="00A965BB" w:rsidP="00A965BB">
      <w:pPr>
        <w:pStyle w:val="Listaszerbekezds"/>
        <w:numPr>
          <w:ilvl w:val="0"/>
          <w:numId w:val="2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965BB">
        <w:rPr>
          <w:rFonts w:ascii="Times New Roman" w:hAnsi="Times New Roman"/>
          <w:sz w:val="24"/>
          <w:szCs w:val="24"/>
        </w:rPr>
        <w:t xml:space="preserve">a </w:t>
      </w:r>
      <w:r w:rsidRPr="00A965BB">
        <w:rPr>
          <w:rFonts w:ascii="Times New Roman" w:hAnsi="Times New Roman"/>
          <w:b/>
          <w:bCs/>
          <w:sz w:val="24"/>
          <w:szCs w:val="24"/>
        </w:rPr>
        <w:t xml:space="preserve">Budapest </w:t>
      </w:r>
      <w:proofErr w:type="spellStart"/>
      <w:r w:rsidRPr="00A965BB">
        <w:rPr>
          <w:rFonts w:ascii="Times New Roman" w:hAnsi="Times New Roman"/>
          <w:b/>
          <w:bCs/>
          <w:sz w:val="24"/>
          <w:szCs w:val="24"/>
        </w:rPr>
        <w:t>VIII</w:t>
      </w:r>
      <w:proofErr w:type="spellEnd"/>
      <w:r w:rsidRPr="00A965BB">
        <w:rPr>
          <w:rFonts w:ascii="Times New Roman" w:hAnsi="Times New Roman"/>
          <w:b/>
          <w:bCs/>
          <w:sz w:val="24"/>
          <w:szCs w:val="24"/>
        </w:rPr>
        <w:t>.,</w:t>
      </w:r>
      <w:r w:rsidRPr="00A965BB">
        <w:rPr>
          <w:rFonts w:ascii="Times New Roman" w:hAnsi="Times New Roman"/>
          <w:sz w:val="24"/>
          <w:szCs w:val="24"/>
        </w:rPr>
        <w:t xml:space="preserve"> </w:t>
      </w:r>
      <w:r w:rsidRPr="00A965BB">
        <w:rPr>
          <w:rFonts w:ascii="Times New Roman" w:hAnsi="Times New Roman"/>
          <w:b/>
          <w:bCs/>
          <w:sz w:val="24"/>
          <w:szCs w:val="24"/>
        </w:rPr>
        <w:t>34944/</w:t>
      </w:r>
      <w:proofErr w:type="gramStart"/>
      <w:r w:rsidRPr="00A965BB"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 w:rsidRPr="00A965BB">
        <w:rPr>
          <w:rFonts w:ascii="Times New Roman" w:hAnsi="Times New Roman"/>
          <w:b/>
          <w:bCs/>
          <w:sz w:val="24"/>
          <w:szCs w:val="24"/>
        </w:rPr>
        <w:t xml:space="preserve">/5 </w:t>
      </w:r>
      <w:r w:rsidRPr="00A965BB">
        <w:rPr>
          <w:rFonts w:ascii="Times New Roman" w:hAnsi="Times New Roman"/>
          <w:sz w:val="24"/>
          <w:szCs w:val="24"/>
        </w:rPr>
        <w:t xml:space="preserve">helyrajzi számon nyilvántartott, a </w:t>
      </w:r>
      <w:r w:rsidRPr="00A965BB">
        <w:rPr>
          <w:rFonts w:ascii="Times New Roman" w:hAnsi="Times New Roman"/>
          <w:b/>
          <w:bCs/>
          <w:sz w:val="24"/>
          <w:szCs w:val="24"/>
        </w:rPr>
        <w:t xml:space="preserve">Budapest </w:t>
      </w:r>
      <w:proofErr w:type="spellStart"/>
      <w:r w:rsidRPr="00A965BB">
        <w:rPr>
          <w:rFonts w:ascii="Times New Roman" w:hAnsi="Times New Roman"/>
          <w:b/>
          <w:bCs/>
          <w:sz w:val="24"/>
          <w:szCs w:val="24"/>
        </w:rPr>
        <w:t>VIII</w:t>
      </w:r>
      <w:proofErr w:type="spellEnd"/>
      <w:r w:rsidRPr="00A965BB">
        <w:rPr>
          <w:rFonts w:ascii="Times New Roman" w:hAnsi="Times New Roman"/>
          <w:b/>
          <w:bCs/>
          <w:sz w:val="24"/>
          <w:szCs w:val="24"/>
        </w:rPr>
        <w:t>.,</w:t>
      </w:r>
      <w:r w:rsidRPr="00A965BB">
        <w:rPr>
          <w:rFonts w:ascii="Times New Roman" w:hAnsi="Times New Roman"/>
          <w:sz w:val="24"/>
          <w:szCs w:val="24"/>
        </w:rPr>
        <w:t xml:space="preserve"> </w:t>
      </w:r>
      <w:r w:rsidRPr="00A965BB">
        <w:rPr>
          <w:rFonts w:ascii="Times New Roman" w:hAnsi="Times New Roman"/>
          <w:b/>
          <w:bCs/>
          <w:sz w:val="24"/>
          <w:szCs w:val="24"/>
        </w:rPr>
        <w:t>Víg u. 32</w:t>
      </w:r>
      <w:r w:rsidRPr="00A965BB">
        <w:rPr>
          <w:rFonts w:ascii="Times New Roman" w:hAnsi="Times New Roman"/>
          <w:sz w:val="24"/>
          <w:szCs w:val="24"/>
        </w:rPr>
        <w:t>.</w:t>
      </w:r>
      <w:r w:rsidRPr="00A965B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65BB">
        <w:rPr>
          <w:rFonts w:ascii="Times New Roman" w:hAnsi="Times New Roman"/>
          <w:sz w:val="24"/>
          <w:szCs w:val="24"/>
        </w:rPr>
        <w:t>szám alatt található, 125 m</w:t>
      </w:r>
      <w:r w:rsidRPr="00A965BB">
        <w:rPr>
          <w:rFonts w:ascii="Times New Roman" w:hAnsi="Times New Roman"/>
          <w:sz w:val="24"/>
          <w:szCs w:val="24"/>
          <w:vertAlign w:val="superscript"/>
        </w:rPr>
        <w:t>2</w:t>
      </w:r>
      <w:r w:rsidRPr="00A965BB">
        <w:rPr>
          <w:rFonts w:ascii="Times New Roman" w:hAnsi="Times New Roman"/>
          <w:sz w:val="24"/>
          <w:szCs w:val="24"/>
        </w:rPr>
        <w:t xml:space="preserve"> alapterületű, üres, önkormányzati tulajdonú, utcai bejáratú földszinti helyiséget nyilvános pályázat útján kívánja bérbe adni.</w:t>
      </w:r>
    </w:p>
    <w:p w:rsidR="00A965BB" w:rsidRPr="00A965BB" w:rsidRDefault="00A965BB" w:rsidP="00A965BB">
      <w:pPr>
        <w:pStyle w:val="Listaszerbekezds"/>
        <w:ind w:left="426"/>
        <w:jc w:val="both"/>
        <w:rPr>
          <w:rFonts w:ascii="Times New Roman" w:hAnsi="Times New Roman"/>
          <w:sz w:val="24"/>
          <w:szCs w:val="24"/>
        </w:rPr>
      </w:pPr>
    </w:p>
    <w:p w:rsidR="00A965BB" w:rsidRPr="00A965BB" w:rsidRDefault="00A965BB" w:rsidP="00A965BB">
      <w:pPr>
        <w:pStyle w:val="Listaszerbekezds"/>
        <w:numPr>
          <w:ilvl w:val="0"/>
          <w:numId w:val="2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965BB">
        <w:rPr>
          <w:rFonts w:ascii="Times New Roman" w:hAnsi="Times New Roman"/>
          <w:sz w:val="24"/>
          <w:szCs w:val="24"/>
        </w:rPr>
        <w:t>felkéri a Kisfalu Kft-t, hogy a helyiség bérbeadására vonatkozó pályázatot az Önkormányzat rendelkezéseinek megfelelően tegye közzé.</w:t>
      </w:r>
    </w:p>
    <w:p w:rsidR="008F5BCF" w:rsidRDefault="008F5BCF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5BB" w:rsidRPr="00A742E5" w:rsidRDefault="00A965BB" w:rsidP="00A965BB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Felelős:</w:t>
      </w:r>
      <w:r w:rsidRPr="00A742E5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42E5">
        <w:rPr>
          <w:rFonts w:ascii="Times New Roman" w:hAnsi="Times New Roman" w:cs="Times New Roman"/>
          <w:sz w:val="24"/>
          <w:szCs w:val="24"/>
        </w:rPr>
        <w:t xml:space="preserve"> ügyvezető igazgató</w:t>
      </w:r>
      <w:r>
        <w:rPr>
          <w:rFonts w:ascii="Times New Roman" w:hAnsi="Times New Roman" w:cs="Times New Roman"/>
          <w:sz w:val="24"/>
          <w:szCs w:val="24"/>
        </w:rPr>
        <w:t>ja</w:t>
      </w:r>
    </w:p>
    <w:p w:rsidR="00A965BB" w:rsidRDefault="00A965BB" w:rsidP="00A965BB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3961FF">
        <w:rPr>
          <w:rFonts w:ascii="Times New Roman" w:hAnsi="Times New Roman" w:cs="Times New Roman"/>
          <w:sz w:val="24"/>
          <w:szCs w:val="24"/>
        </w:rPr>
        <w:t>Határidő: 2014. november 24.</w:t>
      </w:r>
    </w:p>
    <w:p w:rsidR="00A965BB" w:rsidRPr="00A742E5" w:rsidRDefault="00A965BB" w:rsidP="00A965BB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65BB" w:rsidRPr="00A742E5" w:rsidRDefault="00A965BB" w:rsidP="00A965BB">
      <w:pPr>
        <w:pStyle w:val="Csakszve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2E5">
        <w:rPr>
          <w:rFonts w:ascii="Times New Roman" w:hAnsi="Times New Roman" w:cs="Times New Roman"/>
          <w:b/>
          <w:sz w:val="24"/>
          <w:szCs w:val="24"/>
        </w:rPr>
        <w:t>A döntés végrehajtását végző szervezeti egység: Kisfalu Kft.</w:t>
      </w:r>
    </w:p>
    <w:p w:rsidR="00A965BB" w:rsidRDefault="00A965BB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5BB" w:rsidRDefault="00A965BB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43A" w:rsidRPr="0083531A" w:rsidRDefault="0059343A" w:rsidP="005934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20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Javaslat a „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MCS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/2014. típusú” kétfordulós minőségi lakáscsere pályázat eredményének megállapítás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>ára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</w:t>
      </w:r>
    </w:p>
    <w:p w:rsidR="0059343A" w:rsidRDefault="0059343A" w:rsidP="005934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5BB" w:rsidRDefault="0059343A" w:rsidP="005934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Előterjesztő visszavonta.</w:t>
      </w:r>
    </w:p>
    <w:p w:rsidR="0059343A" w:rsidRDefault="0059343A" w:rsidP="005934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43A" w:rsidRDefault="0059343A" w:rsidP="005934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052" w:rsidRPr="0059343A" w:rsidRDefault="00E47052" w:rsidP="005934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5F7" w:rsidRPr="0083531A" w:rsidRDefault="009835F7" w:rsidP="00983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21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Javaslat a Budapest </w:t>
      </w:r>
      <w:proofErr w:type="spell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. kerület, Práter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gramStart"/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>u.</w:t>
      </w:r>
      <w:r w:rsidRPr="0083531A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1B060F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1B060F">
        <w:rPr>
          <w:rFonts w:ascii="Times New Roman" w:hAnsi="Times New Roman" w:cs="Times New Roman"/>
          <w:b/>
          <w:sz w:val="24"/>
          <w:szCs w:val="24"/>
          <w:lang w:eastAsia="hu-HU"/>
        </w:rPr>
        <w:t>……………</w:t>
      </w:r>
      <w:r w:rsidRPr="0083531A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szám alatti lakás bérbeadására </w:t>
      </w:r>
    </w:p>
    <w:p w:rsidR="009835F7" w:rsidRDefault="009835F7" w:rsidP="00983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DE5" w:rsidRPr="00185351" w:rsidRDefault="00660DE5" w:rsidP="00660D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660DE5" w:rsidRPr="00185351" w:rsidRDefault="00660DE5" w:rsidP="00660DE5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660DE5" w:rsidRPr="00872CB4" w:rsidRDefault="00660DE5" w:rsidP="00872C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CB4" w:rsidRPr="00872CB4" w:rsidRDefault="00872CB4" w:rsidP="00872C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CB4">
        <w:rPr>
          <w:rFonts w:ascii="Times New Roman" w:hAnsi="Times New Roman"/>
          <w:sz w:val="24"/>
          <w:szCs w:val="24"/>
        </w:rPr>
        <w:t>A Városgazdálkodási és Pénzügyi Bizottság úgy dönt, hogy:</w:t>
      </w:r>
    </w:p>
    <w:p w:rsidR="00872CB4" w:rsidRPr="00872CB4" w:rsidRDefault="00872CB4" w:rsidP="00872C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2CB4" w:rsidRPr="00872CB4" w:rsidRDefault="00872CB4" w:rsidP="00872CB4">
      <w:pPr>
        <w:pStyle w:val="Csakszveg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72CB4">
        <w:rPr>
          <w:rFonts w:ascii="Times New Roman" w:hAnsi="Times New Roman"/>
          <w:sz w:val="24"/>
          <w:szCs w:val="24"/>
        </w:rPr>
        <w:t xml:space="preserve">hozzájárul </w:t>
      </w:r>
      <w:r w:rsidRPr="00872CB4">
        <w:rPr>
          <w:rFonts w:ascii="Times New Roman" w:hAnsi="Times New Roman" w:cs="Times New Roman"/>
          <w:sz w:val="24"/>
          <w:szCs w:val="24"/>
        </w:rPr>
        <w:t>a hatályos rendelet 22/C. §</w:t>
      </w:r>
      <w:proofErr w:type="spellStart"/>
      <w:r w:rsidRPr="00872CB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872CB4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872CB4">
        <w:rPr>
          <w:rFonts w:ascii="Times New Roman" w:hAnsi="Times New Roman" w:cs="Times New Roman"/>
          <w:sz w:val="24"/>
          <w:szCs w:val="24"/>
        </w:rPr>
        <w:t xml:space="preserve"> alapján, </w:t>
      </w:r>
      <w:r w:rsidR="001B060F">
        <w:rPr>
          <w:rFonts w:ascii="Times New Roman" w:hAnsi="Times New Roman" w:cs="Times New Roman"/>
          <w:sz w:val="24"/>
          <w:szCs w:val="24"/>
        </w:rPr>
        <w:t>K. L.</w:t>
      </w:r>
      <w:r w:rsidRPr="00872CB4">
        <w:rPr>
          <w:rFonts w:ascii="Times New Roman" w:hAnsi="Times New Roman"/>
          <w:sz w:val="24"/>
          <w:szCs w:val="24"/>
        </w:rPr>
        <w:t xml:space="preserve"> jogcím nélküli lakáshasználó részére az általa lakott</w:t>
      </w:r>
      <w:r w:rsidR="00367E20">
        <w:rPr>
          <w:rFonts w:ascii="Times New Roman" w:hAnsi="Times New Roman"/>
          <w:sz w:val="24"/>
          <w:szCs w:val="24"/>
        </w:rPr>
        <w:t>,</w:t>
      </w:r>
      <w:r w:rsidRPr="00872CB4">
        <w:rPr>
          <w:rFonts w:ascii="Times New Roman" w:hAnsi="Times New Roman"/>
          <w:sz w:val="24"/>
          <w:szCs w:val="24"/>
        </w:rPr>
        <w:t xml:space="preserve"> Budapest </w:t>
      </w:r>
      <w:proofErr w:type="spellStart"/>
      <w:r w:rsidRPr="00872CB4">
        <w:rPr>
          <w:rFonts w:ascii="Times New Roman" w:hAnsi="Times New Roman"/>
          <w:sz w:val="24"/>
          <w:szCs w:val="24"/>
        </w:rPr>
        <w:t>VIII</w:t>
      </w:r>
      <w:proofErr w:type="spellEnd"/>
      <w:r w:rsidRPr="00872CB4">
        <w:rPr>
          <w:rFonts w:ascii="Times New Roman" w:hAnsi="Times New Roman"/>
          <w:sz w:val="24"/>
          <w:szCs w:val="24"/>
        </w:rPr>
        <w:t xml:space="preserve">., Práter </w:t>
      </w:r>
      <w:proofErr w:type="gramStart"/>
      <w:r w:rsidRPr="00872CB4">
        <w:rPr>
          <w:rFonts w:ascii="Times New Roman" w:hAnsi="Times New Roman"/>
          <w:sz w:val="24"/>
          <w:szCs w:val="24"/>
        </w:rPr>
        <w:t xml:space="preserve">utca </w:t>
      </w:r>
      <w:r w:rsidR="001B060F">
        <w:rPr>
          <w:rFonts w:ascii="Times New Roman" w:hAnsi="Times New Roman"/>
          <w:sz w:val="24"/>
          <w:szCs w:val="24"/>
        </w:rPr>
        <w:t>…</w:t>
      </w:r>
      <w:proofErr w:type="gramEnd"/>
      <w:r w:rsidR="001B060F">
        <w:rPr>
          <w:rFonts w:ascii="Times New Roman" w:hAnsi="Times New Roman"/>
          <w:sz w:val="24"/>
          <w:szCs w:val="24"/>
        </w:rPr>
        <w:t>………..</w:t>
      </w:r>
      <w:r w:rsidRPr="00872CB4">
        <w:rPr>
          <w:rFonts w:ascii="Times New Roman" w:hAnsi="Times New Roman"/>
          <w:sz w:val="24"/>
          <w:szCs w:val="24"/>
        </w:rPr>
        <w:t xml:space="preserve"> szám alatti 1 szobás, félkomfortos komfortfokozatú, 29,30 m</w:t>
      </w:r>
      <w:r w:rsidRPr="00872CB4">
        <w:rPr>
          <w:rFonts w:ascii="Times New Roman" w:hAnsi="Times New Roman"/>
          <w:sz w:val="24"/>
          <w:szCs w:val="24"/>
          <w:vertAlign w:val="superscript"/>
        </w:rPr>
        <w:t>2</w:t>
      </w:r>
      <w:r w:rsidRPr="00872CB4">
        <w:rPr>
          <w:rFonts w:ascii="Times New Roman" w:hAnsi="Times New Roman"/>
          <w:sz w:val="24"/>
          <w:szCs w:val="24"/>
        </w:rPr>
        <w:t xml:space="preserve"> alapterületű, </w:t>
      </w:r>
      <w:r w:rsidRPr="00872CB4">
        <w:rPr>
          <w:rFonts w:ascii="Times New Roman" w:hAnsi="Times New Roman"/>
          <w:bCs/>
          <w:sz w:val="24"/>
          <w:szCs w:val="24"/>
        </w:rPr>
        <w:t xml:space="preserve">önkormányzati tulajdonú lakás bérbeadásához, </w:t>
      </w:r>
      <w:r w:rsidRPr="00872CB4">
        <w:rPr>
          <w:rFonts w:ascii="Times New Roman" w:hAnsi="Times New Roman" w:cs="Times New Roman"/>
          <w:sz w:val="24"/>
          <w:szCs w:val="24"/>
        </w:rPr>
        <w:t>egy év határozott időre szólóan.</w:t>
      </w:r>
      <w:r w:rsidRPr="00872C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2CB4">
        <w:rPr>
          <w:rFonts w:ascii="Times New Roman" w:hAnsi="Times New Roman" w:cs="Times New Roman"/>
          <w:sz w:val="24"/>
          <w:szCs w:val="24"/>
        </w:rPr>
        <w:t>A bérleti szerződés az egy év lejártát követően kérelemre, a mindenkor hatályos rendelet feltételei alapján 5 évre meghosszabbítható</w:t>
      </w:r>
      <w:r w:rsidRPr="00872CB4">
        <w:rPr>
          <w:rFonts w:ascii="Times New Roman" w:hAnsi="Times New Roman"/>
          <w:sz w:val="24"/>
          <w:szCs w:val="24"/>
        </w:rPr>
        <w:t xml:space="preserve">. </w:t>
      </w:r>
    </w:p>
    <w:p w:rsidR="00872CB4" w:rsidRPr="00872CB4" w:rsidRDefault="00872CB4" w:rsidP="00872CB4">
      <w:pPr>
        <w:pStyle w:val="Csakszveg"/>
        <w:ind w:left="426"/>
        <w:jc w:val="both"/>
        <w:rPr>
          <w:rFonts w:ascii="Times New Roman" w:hAnsi="Times New Roman"/>
          <w:sz w:val="24"/>
          <w:szCs w:val="24"/>
        </w:rPr>
      </w:pP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872CB4">
        <w:rPr>
          <w:rFonts w:ascii="Times New Roman" w:hAnsi="Times New Roman" w:cs="Times New Roman"/>
          <w:sz w:val="24"/>
          <w:szCs w:val="24"/>
        </w:rPr>
        <w:t>Felelős: Kisfalu Kft.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CB4">
        <w:rPr>
          <w:rFonts w:ascii="Times New Roman" w:hAnsi="Times New Roman" w:cs="Times New Roman"/>
          <w:sz w:val="24"/>
          <w:szCs w:val="24"/>
        </w:rPr>
        <w:t>ügyvezető igazgatója</w:t>
      </w: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872CB4">
        <w:rPr>
          <w:rFonts w:ascii="Times New Roman" w:hAnsi="Times New Roman" w:cs="Times New Roman"/>
          <w:sz w:val="24"/>
          <w:szCs w:val="24"/>
        </w:rPr>
        <w:t>Határidő: 2014. november 24.</w:t>
      </w: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872CB4" w:rsidRPr="00872CB4" w:rsidRDefault="00872CB4" w:rsidP="00872CB4">
      <w:pPr>
        <w:pStyle w:val="Csakszveg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2CB4">
        <w:rPr>
          <w:rFonts w:ascii="Times New Roman" w:hAnsi="Times New Roman" w:cs="Times New Roman"/>
          <w:sz w:val="24"/>
          <w:szCs w:val="24"/>
        </w:rPr>
        <w:t>felkéri a Kisfalu Kft-t a határozat 1.) pontjában foglaltak alapján a bérleti szerződés megkötésére.</w:t>
      </w: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872CB4">
        <w:rPr>
          <w:rFonts w:ascii="Times New Roman" w:hAnsi="Times New Roman" w:cs="Times New Roman"/>
          <w:sz w:val="24"/>
          <w:szCs w:val="24"/>
        </w:rPr>
        <w:t>Felelős:</w:t>
      </w:r>
      <w:r w:rsidRPr="00872CB4">
        <w:rPr>
          <w:rFonts w:ascii="Times New Roman" w:hAnsi="Times New Roman" w:cs="Times New Roman"/>
          <w:bCs/>
          <w:sz w:val="24"/>
          <w:szCs w:val="24"/>
        </w:rPr>
        <w:t xml:space="preserve"> Kisfalu Kft. ügyvezető igazgatój</w:t>
      </w:r>
      <w:r w:rsidRPr="00872CB4">
        <w:rPr>
          <w:rFonts w:ascii="Times New Roman" w:hAnsi="Times New Roman" w:cs="Times New Roman"/>
          <w:sz w:val="24"/>
          <w:szCs w:val="24"/>
        </w:rPr>
        <w:t>a</w:t>
      </w: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872CB4">
        <w:rPr>
          <w:rFonts w:ascii="Times New Roman" w:hAnsi="Times New Roman" w:cs="Times New Roman"/>
          <w:sz w:val="24"/>
          <w:szCs w:val="24"/>
        </w:rPr>
        <w:t>Határidő: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72CB4">
        <w:rPr>
          <w:rFonts w:ascii="Times New Roman" w:hAnsi="Times New Roman" w:cs="Times New Roman"/>
          <w:sz w:val="24"/>
          <w:szCs w:val="24"/>
        </w:rPr>
        <w:t>. január 31.</w:t>
      </w: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872CB4" w:rsidRPr="00872CB4" w:rsidRDefault="00872CB4" w:rsidP="00872CB4">
      <w:pPr>
        <w:pStyle w:val="Csakszve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CB4">
        <w:rPr>
          <w:rFonts w:ascii="Times New Roman" w:hAnsi="Times New Roman" w:cs="Times New Roman"/>
          <w:b/>
          <w:sz w:val="24"/>
          <w:szCs w:val="24"/>
        </w:rPr>
        <w:t>A döntés végrehajtását végző szervezeti egység: Kisfalu Kft.</w:t>
      </w:r>
    </w:p>
    <w:p w:rsidR="0059343A" w:rsidRPr="00872CB4" w:rsidRDefault="0059343A" w:rsidP="00872C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1B5" w:rsidRDefault="00AC51B5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052" w:rsidRDefault="00E47052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1B5" w:rsidRPr="007563B1" w:rsidRDefault="00AC51B5" w:rsidP="00AC51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22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563B1">
        <w:rPr>
          <w:rFonts w:ascii="Times New Roman" w:hAnsi="Times New Roman" w:cs="Times New Roman"/>
          <w:b/>
          <w:sz w:val="24"/>
          <w:szCs w:val="24"/>
          <w:lang w:val="x-none" w:eastAsia="hu-HU"/>
        </w:rPr>
        <w:t>Javaslat a „</w:t>
      </w:r>
      <w:proofErr w:type="spellStart"/>
      <w:r w:rsidRPr="007563B1">
        <w:rPr>
          <w:rFonts w:ascii="Times New Roman" w:hAnsi="Times New Roman" w:cs="Times New Roman"/>
          <w:b/>
          <w:sz w:val="24"/>
          <w:szCs w:val="24"/>
          <w:lang w:val="x-none" w:eastAsia="hu-HU"/>
        </w:rPr>
        <w:t>DH-II</w:t>
      </w:r>
      <w:proofErr w:type="spellEnd"/>
      <w:r w:rsidRPr="007563B1">
        <w:rPr>
          <w:rFonts w:ascii="Times New Roman" w:hAnsi="Times New Roman" w:cs="Times New Roman"/>
          <w:b/>
          <w:sz w:val="24"/>
          <w:szCs w:val="24"/>
          <w:lang w:val="x-none" w:eastAsia="hu-HU"/>
        </w:rPr>
        <w:t>/2014. típusú” bérlakás pályázat eredményének megállapítás</w:t>
      </w:r>
      <w:r w:rsidRPr="007563B1">
        <w:rPr>
          <w:rFonts w:ascii="Times New Roman" w:hAnsi="Times New Roman" w:cs="Times New Roman"/>
          <w:b/>
          <w:sz w:val="24"/>
          <w:szCs w:val="24"/>
          <w:lang w:eastAsia="hu-HU"/>
        </w:rPr>
        <w:t>ára</w:t>
      </w:r>
    </w:p>
    <w:p w:rsidR="00AC51B5" w:rsidRPr="007563B1" w:rsidRDefault="00AC51B5" w:rsidP="00AC51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1B5" w:rsidRPr="00185351" w:rsidRDefault="00AC51B5" w:rsidP="00AC51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AC51B5" w:rsidRPr="00185351" w:rsidRDefault="00AC51B5" w:rsidP="00AC51B5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AC51B5" w:rsidRDefault="00AC51B5" w:rsidP="00F50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071" w:rsidRPr="00872CB4" w:rsidRDefault="00F50071" w:rsidP="00F50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CB4">
        <w:rPr>
          <w:rFonts w:ascii="Times New Roman" w:hAnsi="Times New Roman"/>
          <w:sz w:val="24"/>
          <w:szCs w:val="24"/>
        </w:rPr>
        <w:t>A Városgazdálkodási és Pénzügyi Bizottság úgy dönt, hogy:</w:t>
      </w:r>
    </w:p>
    <w:p w:rsidR="00F50071" w:rsidRDefault="00F50071" w:rsidP="00F50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pStyle w:val="Listaszerbekezds"/>
        <w:numPr>
          <w:ilvl w:val="0"/>
          <w:numId w:val="28"/>
        </w:numPr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06147">
        <w:rPr>
          <w:rFonts w:ascii="Times New Roman" w:hAnsi="Times New Roman"/>
          <w:sz w:val="24"/>
          <w:szCs w:val="24"/>
        </w:rPr>
        <w:t>a „</w:t>
      </w:r>
      <w:proofErr w:type="spellStart"/>
      <w:r w:rsidRPr="00706147">
        <w:rPr>
          <w:rFonts w:ascii="Times New Roman" w:hAnsi="Times New Roman"/>
          <w:sz w:val="24"/>
          <w:szCs w:val="24"/>
        </w:rPr>
        <w:t>DH-II</w:t>
      </w:r>
      <w:proofErr w:type="spellEnd"/>
      <w:r w:rsidRPr="00706147">
        <w:rPr>
          <w:rFonts w:ascii="Times New Roman" w:hAnsi="Times New Roman"/>
          <w:sz w:val="24"/>
          <w:szCs w:val="24"/>
        </w:rPr>
        <w:t>/2014. típusú” pályázaton meghirdetett</w:t>
      </w:r>
      <w:r>
        <w:rPr>
          <w:rFonts w:ascii="Times New Roman" w:hAnsi="Times New Roman"/>
          <w:sz w:val="24"/>
          <w:szCs w:val="24"/>
        </w:rPr>
        <w:t>,</w:t>
      </w:r>
      <w:r w:rsidRPr="00706147">
        <w:rPr>
          <w:rFonts w:ascii="Times New Roman" w:hAnsi="Times New Roman"/>
          <w:sz w:val="24"/>
          <w:szCs w:val="24"/>
        </w:rPr>
        <w:t xml:space="preserve"> </w:t>
      </w:r>
      <w:r w:rsidRPr="00706147">
        <w:rPr>
          <w:rFonts w:ascii="Times New Roman" w:hAnsi="Times New Roman"/>
          <w:b/>
          <w:sz w:val="24"/>
          <w:szCs w:val="24"/>
        </w:rPr>
        <w:t xml:space="preserve">Budapest </w:t>
      </w:r>
      <w:proofErr w:type="spellStart"/>
      <w:r w:rsidRPr="00706147">
        <w:rPr>
          <w:rFonts w:ascii="Times New Roman" w:hAnsi="Times New Roman"/>
          <w:b/>
          <w:sz w:val="24"/>
          <w:szCs w:val="24"/>
        </w:rPr>
        <w:t>VIII</w:t>
      </w:r>
      <w:proofErr w:type="spellEnd"/>
      <w:r w:rsidRPr="00706147">
        <w:rPr>
          <w:rFonts w:ascii="Times New Roman" w:hAnsi="Times New Roman"/>
          <w:b/>
          <w:sz w:val="24"/>
          <w:szCs w:val="24"/>
        </w:rPr>
        <w:t xml:space="preserve">., Dankó utca 30. I. emelet 2. </w:t>
      </w:r>
      <w:r w:rsidRPr="00706147">
        <w:rPr>
          <w:rFonts w:ascii="Times New Roman" w:hAnsi="Times New Roman"/>
          <w:sz w:val="24"/>
          <w:szCs w:val="24"/>
        </w:rPr>
        <w:t>szám alatti lakásra benyújtott pályázat nyertese:</w:t>
      </w:r>
    </w:p>
    <w:p w:rsidR="00B76A3A" w:rsidRDefault="00B76A3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50071" w:rsidRPr="00706147" w:rsidRDefault="00F50071" w:rsidP="00F50071">
      <w:pPr>
        <w:pStyle w:val="Listaszerbekezds"/>
        <w:rPr>
          <w:rFonts w:ascii="Times New Roman" w:hAnsi="Times New Roman"/>
          <w:sz w:val="24"/>
          <w:szCs w:val="24"/>
        </w:rPr>
      </w:pPr>
    </w:p>
    <w:p w:rsidR="00F50071" w:rsidRPr="00706147" w:rsidRDefault="001B060F" w:rsidP="00F50071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F50071" w:rsidRPr="00706147">
        <w:rPr>
          <w:rFonts w:ascii="Times New Roman" w:hAnsi="Times New Roman" w:cs="Times New Roman"/>
          <w:sz w:val="24"/>
          <w:szCs w:val="24"/>
        </w:rPr>
        <w:tab/>
      </w:r>
      <w:r w:rsidR="00F50071" w:rsidRPr="00706147">
        <w:rPr>
          <w:rFonts w:ascii="Times New Roman" w:hAnsi="Times New Roman" w:cs="Times New Roman"/>
          <w:sz w:val="24"/>
          <w:szCs w:val="24"/>
        </w:rPr>
        <w:tab/>
      </w:r>
      <w:r w:rsidR="00F50071" w:rsidRPr="00706147">
        <w:rPr>
          <w:rFonts w:ascii="Times New Roman" w:hAnsi="Times New Roman" w:cs="Times New Roman"/>
          <w:sz w:val="24"/>
          <w:szCs w:val="24"/>
        </w:rPr>
        <w:tab/>
      </w:r>
      <w:r w:rsidR="00F50071" w:rsidRPr="00706147">
        <w:rPr>
          <w:rFonts w:ascii="Times New Roman" w:hAnsi="Times New Roman" w:cs="Times New Roman"/>
          <w:sz w:val="24"/>
          <w:szCs w:val="24"/>
        </w:rPr>
        <w:tab/>
      </w:r>
      <w:r w:rsidR="00F50071" w:rsidRPr="00706147">
        <w:rPr>
          <w:rFonts w:ascii="Times New Roman" w:hAnsi="Times New Roman" w:cs="Times New Roman"/>
          <w:sz w:val="24"/>
          <w:szCs w:val="24"/>
        </w:rPr>
        <w:tab/>
        <w:t>(7 pont)</w:t>
      </w:r>
    </w:p>
    <w:p w:rsidR="00F50071" w:rsidRPr="00706147" w:rsidRDefault="00F50071" w:rsidP="00F500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F50071" w:rsidRPr="00706147" w:rsidRDefault="00F50071" w:rsidP="00F50071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Felelős:</w:t>
      </w:r>
      <w:r w:rsidRPr="00706147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6147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Határidő: 2014. november 24.</w:t>
      </w:r>
    </w:p>
    <w:p w:rsidR="00F50071" w:rsidRPr="00706147" w:rsidRDefault="00F50071" w:rsidP="00F50071">
      <w:pPr>
        <w:pStyle w:val="Listaszerbekezds"/>
        <w:rPr>
          <w:rFonts w:ascii="Times New Roman" w:hAnsi="Times New Roman"/>
          <w:sz w:val="24"/>
          <w:szCs w:val="24"/>
        </w:rPr>
      </w:pPr>
    </w:p>
    <w:p w:rsidR="00F50071" w:rsidRPr="00706147" w:rsidRDefault="00F50071" w:rsidP="00F50071">
      <w:pPr>
        <w:pStyle w:val="Listaszerbekezds"/>
        <w:numPr>
          <w:ilvl w:val="0"/>
          <w:numId w:val="28"/>
        </w:numPr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06147">
        <w:rPr>
          <w:rFonts w:ascii="Times New Roman" w:hAnsi="Times New Roman"/>
          <w:sz w:val="24"/>
          <w:szCs w:val="24"/>
        </w:rPr>
        <w:t>a „</w:t>
      </w:r>
      <w:proofErr w:type="spellStart"/>
      <w:r w:rsidRPr="00706147">
        <w:rPr>
          <w:rFonts w:ascii="Times New Roman" w:hAnsi="Times New Roman"/>
          <w:sz w:val="24"/>
          <w:szCs w:val="24"/>
        </w:rPr>
        <w:t>DH-II</w:t>
      </w:r>
      <w:proofErr w:type="spellEnd"/>
      <w:r w:rsidRPr="00706147">
        <w:rPr>
          <w:rFonts w:ascii="Times New Roman" w:hAnsi="Times New Roman"/>
          <w:sz w:val="24"/>
          <w:szCs w:val="24"/>
        </w:rPr>
        <w:t>/2014. típusú” pályázaton meghirdetett</w:t>
      </w:r>
      <w:r>
        <w:rPr>
          <w:rFonts w:ascii="Times New Roman" w:hAnsi="Times New Roman"/>
          <w:sz w:val="24"/>
          <w:szCs w:val="24"/>
        </w:rPr>
        <w:t>,</w:t>
      </w:r>
      <w:r w:rsidRPr="00706147">
        <w:rPr>
          <w:rFonts w:ascii="Times New Roman" w:hAnsi="Times New Roman"/>
          <w:sz w:val="24"/>
          <w:szCs w:val="24"/>
        </w:rPr>
        <w:t xml:space="preserve"> </w:t>
      </w:r>
      <w:r w:rsidRPr="00706147">
        <w:rPr>
          <w:rFonts w:ascii="Times New Roman" w:hAnsi="Times New Roman"/>
          <w:b/>
          <w:sz w:val="24"/>
          <w:szCs w:val="24"/>
        </w:rPr>
        <w:t xml:space="preserve">Budapest </w:t>
      </w:r>
      <w:proofErr w:type="spellStart"/>
      <w:r w:rsidRPr="00706147">
        <w:rPr>
          <w:rFonts w:ascii="Times New Roman" w:hAnsi="Times New Roman"/>
          <w:b/>
          <w:sz w:val="24"/>
          <w:szCs w:val="24"/>
        </w:rPr>
        <w:t>VIII</w:t>
      </w:r>
      <w:proofErr w:type="spellEnd"/>
      <w:r w:rsidRPr="00706147">
        <w:rPr>
          <w:rFonts w:ascii="Times New Roman" w:hAnsi="Times New Roman"/>
          <w:b/>
          <w:sz w:val="24"/>
          <w:szCs w:val="24"/>
        </w:rPr>
        <w:t xml:space="preserve">., Dankó utca 40. </w:t>
      </w:r>
      <w:proofErr w:type="spellStart"/>
      <w:r w:rsidRPr="00706147">
        <w:rPr>
          <w:rFonts w:ascii="Times New Roman" w:hAnsi="Times New Roman"/>
          <w:b/>
          <w:sz w:val="24"/>
          <w:szCs w:val="24"/>
        </w:rPr>
        <w:t>II</w:t>
      </w:r>
      <w:proofErr w:type="spellEnd"/>
      <w:r w:rsidRPr="00706147">
        <w:rPr>
          <w:rFonts w:ascii="Times New Roman" w:hAnsi="Times New Roman"/>
          <w:b/>
          <w:sz w:val="24"/>
          <w:szCs w:val="24"/>
        </w:rPr>
        <w:t xml:space="preserve">. emelet 1. </w:t>
      </w:r>
      <w:r w:rsidRPr="00706147">
        <w:rPr>
          <w:rFonts w:ascii="Times New Roman" w:hAnsi="Times New Roman"/>
          <w:sz w:val="24"/>
          <w:szCs w:val="24"/>
        </w:rPr>
        <w:t>szám alatti lakásra benyújtott pályázat nyertese:</w:t>
      </w:r>
    </w:p>
    <w:p w:rsidR="00F50071" w:rsidRPr="00706147" w:rsidRDefault="00F50071" w:rsidP="00F50071">
      <w:pPr>
        <w:pStyle w:val="Listaszerbekezds"/>
        <w:rPr>
          <w:rFonts w:ascii="Times New Roman" w:hAnsi="Times New Roman"/>
          <w:sz w:val="24"/>
          <w:szCs w:val="24"/>
        </w:rPr>
      </w:pPr>
    </w:p>
    <w:p w:rsidR="00F50071" w:rsidRPr="00706147" w:rsidRDefault="001B060F" w:rsidP="00F50071">
      <w:pPr>
        <w:pStyle w:val="Listaszerbekezds"/>
        <w:ind w:left="1429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S. K. M.</w:t>
      </w:r>
      <w:r w:rsidR="00F50071" w:rsidRPr="00706147">
        <w:rPr>
          <w:rFonts w:ascii="Times New Roman" w:hAnsi="Times New Roman"/>
          <w:b/>
          <w:sz w:val="24"/>
          <w:szCs w:val="24"/>
        </w:rPr>
        <w:t xml:space="preserve"> és </w:t>
      </w:r>
      <w:r>
        <w:rPr>
          <w:rFonts w:ascii="Times New Roman" w:hAnsi="Times New Roman"/>
          <w:b/>
          <w:sz w:val="24"/>
          <w:szCs w:val="24"/>
        </w:rPr>
        <w:t>S. V.</w:t>
      </w:r>
      <w:r w:rsidR="00F50071" w:rsidRPr="0070614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50071" w:rsidRPr="00706147">
        <w:rPr>
          <w:rFonts w:ascii="Times New Roman" w:hAnsi="Times New Roman"/>
          <w:sz w:val="24"/>
          <w:szCs w:val="24"/>
        </w:rPr>
        <w:t xml:space="preserve">(7 pont) </w:t>
      </w:r>
    </w:p>
    <w:p w:rsidR="00F50071" w:rsidRPr="00706147" w:rsidRDefault="00F50071" w:rsidP="00F500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F50071" w:rsidRPr="00706147" w:rsidRDefault="00F50071" w:rsidP="00F500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0071" w:rsidRPr="00706147" w:rsidRDefault="00F50071" w:rsidP="00F50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Felelős:</w:t>
      </w:r>
      <w:r w:rsidRPr="00706147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6147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Határidő: 2014. november 24.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0071" w:rsidRPr="00706147" w:rsidRDefault="00F50071" w:rsidP="00F50071">
      <w:pPr>
        <w:pStyle w:val="Listaszerbekezds"/>
        <w:numPr>
          <w:ilvl w:val="0"/>
          <w:numId w:val="28"/>
        </w:numPr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06147">
        <w:rPr>
          <w:rFonts w:ascii="Times New Roman" w:hAnsi="Times New Roman"/>
          <w:sz w:val="24"/>
          <w:szCs w:val="24"/>
        </w:rPr>
        <w:t>a „</w:t>
      </w:r>
      <w:proofErr w:type="spellStart"/>
      <w:r w:rsidRPr="00706147">
        <w:rPr>
          <w:rFonts w:ascii="Times New Roman" w:hAnsi="Times New Roman"/>
          <w:sz w:val="24"/>
          <w:szCs w:val="24"/>
        </w:rPr>
        <w:t>DH-II</w:t>
      </w:r>
      <w:proofErr w:type="spellEnd"/>
      <w:r w:rsidRPr="00706147">
        <w:rPr>
          <w:rFonts w:ascii="Times New Roman" w:hAnsi="Times New Roman"/>
          <w:sz w:val="24"/>
          <w:szCs w:val="24"/>
        </w:rPr>
        <w:t>/2014. típusú” pályázaton meghirdetett</w:t>
      </w:r>
      <w:r>
        <w:rPr>
          <w:rFonts w:ascii="Times New Roman" w:hAnsi="Times New Roman"/>
          <w:sz w:val="24"/>
          <w:szCs w:val="24"/>
        </w:rPr>
        <w:t>,</w:t>
      </w:r>
      <w:r w:rsidRPr="00706147">
        <w:rPr>
          <w:rFonts w:ascii="Times New Roman" w:hAnsi="Times New Roman"/>
          <w:sz w:val="24"/>
          <w:szCs w:val="24"/>
        </w:rPr>
        <w:t xml:space="preserve"> </w:t>
      </w:r>
      <w:r w:rsidRPr="00706147">
        <w:rPr>
          <w:rFonts w:ascii="Times New Roman" w:hAnsi="Times New Roman"/>
          <w:b/>
          <w:sz w:val="24"/>
          <w:szCs w:val="24"/>
        </w:rPr>
        <w:t xml:space="preserve">Budapest </w:t>
      </w:r>
      <w:proofErr w:type="spellStart"/>
      <w:r w:rsidRPr="00706147">
        <w:rPr>
          <w:rFonts w:ascii="Times New Roman" w:hAnsi="Times New Roman"/>
          <w:b/>
          <w:sz w:val="24"/>
          <w:szCs w:val="24"/>
        </w:rPr>
        <w:t>VIII</w:t>
      </w:r>
      <w:proofErr w:type="spellEnd"/>
      <w:r w:rsidRPr="00706147">
        <w:rPr>
          <w:rFonts w:ascii="Times New Roman" w:hAnsi="Times New Roman"/>
          <w:b/>
          <w:sz w:val="24"/>
          <w:szCs w:val="24"/>
        </w:rPr>
        <w:t xml:space="preserve">., Vajdahunyad utca 23. </w:t>
      </w:r>
      <w:proofErr w:type="spellStart"/>
      <w:r w:rsidRPr="00706147">
        <w:rPr>
          <w:rFonts w:ascii="Times New Roman" w:hAnsi="Times New Roman"/>
          <w:b/>
          <w:sz w:val="24"/>
          <w:szCs w:val="24"/>
        </w:rPr>
        <w:t>IV</w:t>
      </w:r>
      <w:proofErr w:type="spellEnd"/>
      <w:r w:rsidRPr="00706147">
        <w:rPr>
          <w:rFonts w:ascii="Times New Roman" w:hAnsi="Times New Roman"/>
          <w:b/>
          <w:sz w:val="24"/>
          <w:szCs w:val="24"/>
        </w:rPr>
        <w:t xml:space="preserve">. emelet 2. </w:t>
      </w:r>
      <w:r w:rsidRPr="00706147">
        <w:rPr>
          <w:rFonts w:ascii="Times New Roman" w:hAnsi="Times New Roman"/>
          <w:sz w:val="24"/>
          <w:szCs w:val="24"/>
        </w:rPr>
        <w:t>szám alatti lakásra benyújtott pályázat nyertese:</w:t>
      </w:r>
    </w:p>
    <w:p w:rsidR="00F50071" w:rsidRPr="00706147" w:rsidRDefault="00F50071" w:rsidP="00F50071">
      <w:pPr>
        <w:pStyle w:val="Listaszerbekezds"/>
        <w:rPr>
          <w:rFonts w:ascii="Times New Roman" w:hAnsi="Times New Roman"/>
          <w:sz w:val="24"/>
          <w:szCs w:val="24"/>
        </w:rPr>
      </w:pPr>
    </w:p>
    <w:p w:rsidR="00F50071" w:rsidRPr="00706147" w:rsidRDefault="001B060F" w:rsidP="00F50071">
      <w:pPr>
        <w:pStyle w:val="Listaszerbekezds"/>
        <w:ind w:left="1429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K. M.</w:t>
      </w:r>
      <w:r w:rsidR="00F50071" w:rsidRPr="00706147">
        <w:rPr>
          <w:rFonts w:ascii="Times New Roman" w:hAnsi="Times New Roman"/>
          <w:sz w:val="24"/>
          <w:szCs w:val="24"/>
        </w:rPr>
        <w:tab/>
      </w:r>
      <w:r w:rsidR="00F50071" w:rsidRPr="00706147">
        <w:rPr>
          <w:rFonts w:ascii="Times New Roman" w:hAnsi="Times New Roman"/>
          <w:sz w:val="24"/>
          <w:szCs w:val="24"/>
        </w:rPr>
        <w:tab/>
      </w:r>
      <w:r w:rsidR="00F50071" w:rsidRPr="00706147">
        <w:rPr>
          <w:rFonts w:ascii="Times New Roman" w:hAnsi="Times New Roman"/>
          <w:sz w:val="24"/>
          <w:szCs w:val="24"/>
        </w:rPr>
        <w:tab/>
      </w:r>
      <w:r w:rsidR="00F50071" w:rsidRPr="00706147">
        <w:rPr>
          <w:rFonts w:ascii="Times New Roman" w:hAnsi="Times New Roman"/>
          <w:sz w:val="24"/>
          <w:szCs w:val="24"/>
        </w:rPr>
        <w:tab/>
      </w:r>
      <w:r w:rsidR="00F50071" w:rsidRPr="00706147">
        <w:rPr>
          <w:rFonts w:ascii="Times New Roman" w:hAnsi="Times New Roman"/>
          <w:sz w:val="24"/>
          <w:szCs w:val="24"/>
        </w:rPr>
        <w:tab/>
        <w:t xml:space="preserve">(6 pont) </w:t>
      </w:r>
    </w:p>
    <w:p w:rsidR="00F50071" w:rsidRPr="00706147" w:rsidRDefault="00F50071" w:rsidP="00F500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F50071" w:rsidRPr="00706147" w:rsidRDefault="00F50071" w:rsidP="00F500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Felelős: Kisfalu Kft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06147">
        <w:rPr>
          <w:rFonts w:ascii="Times New Roman" w:hAnsi="Times New Roman" w:cs="Times New Roman"/>
          <w:bCs/>
          <w:sz w:val="24"/>
          <w:szCs w:val="24"/>
        </w:rPr>
        <w:t xml:space="preserve"> ügyvezető igazgatója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Határidő: 2014. november 24.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0071" w:rsidRPr="00706147" w:rsidRDefault="00F50071" w:rsidP="00F50071">
      <w:pPr>
        <w:pStyle w:val="Listaszerbekezds"/>
        <w:numPr>
          <w:ilvl w:val="0"/>
          <w:numId w:val="30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6147">
        <w:rPr>
          <w:rFonts w:ascii="Times New Roman" w:hAnsi="Times New Roman"/>
          <w:bCs/>
          <w:sz w:val="24"/>
          <w:szCs w:val="24"/>
        </w:rPr>
        <w:t>felkéri a Kisfalu Kft-t, hogy az 1.), 2.) és 3</w:t>
      </w:r>
      <w:r>
        <w:rPr>
          <w:rFonts w:ascii="Times New Roman" w:hAnsi="Times New Roman"/>
          <w:bCs/>
          <w:sz w:val="24"/>
          <w:szCs w:val="24"/>
        </w:rPr>
        <w:t>.</w:t>
      </w:r>
      <w:r w:rsidRPr="00706147">
        <w:rPr>
          <w:rFonts w:ascii="Times New Roman" w:hAnsi="Times New Roman"/>
          <w:bCs/>
          <w:sz w:val="24"/>
          <w:szCs w:val="24"/>
        </w:rPr>
        <w:t>) pontban meghatározott lakásokra vonatkozóan a nyertes pályázókkal</w:t>
      </w:r>
      <w:r w:rsidRPr="00706147">
        <w:rPr>
          <w:rFonts w:ascii="Times New Roman" w:hAnsi="Times New Roman"/>
          <w:sz w:val="24"/>
          <w:szCs w:val="24"/>
        </w:rPr>
        <w:t xml:space="preserve"> a bérleti szerződést kösse meg.</w:t>
      </w:r>
    </w:p>
    <w:p w:rsidR="00F50071" w:rsidRPr="00706147" w:rsidRDefault="00F50071" w:rsidP="00F5007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0071" w:rsidRPr="00706147" w:rsidRDefault="00F50071" w:rsidP="00F50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 xml:space="preserve">Felelős: </w:t>
      </w:r>
      <w:r w:rsidRPr="00706147">
        <w:rPr>
          <w:rFonts w:ascii="Times New Roman" w:hAnsi="Times New Roman" w:cs="Times New Roman"/>
          <w:sz w:val="24"/>
          <w:szCs w:val="24"/>
        </w:rPr>
        <w:t>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6147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06147">
        <w:rPr>
          <w:rFonts w:ascii="Times New Roman" w:hAnsi="Times New Roman" w:cs="Times New Roman"/>
          <w:bCs/>
          <w:sz w:val="24"/>
          <w:szCs w:val="24"/>
        </w:rPr>
        <w:t>Határidő: 201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706147">
        <w:rPr>
          <w:rFonts w:ascii="Times New Roman" w:hAnsi="Times New Roman" w:cs="Times New Roman"/>
          <w:bCs/>
          <w:sz w:val="24"/>
          <w:szCs w:val="24"/>
        </w:rPr>
        <w:t>. január 31.</w:t>
      </w:r>
    </w:p>
    <w:p w:rsidR="00F50071" w:rsidRPr="00706147" w:rsidRDefault="00F50071" w:rsidP="00F50071">
      <w:pPr>
        <w:pStyle w:val="Csakszveg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pStyle w:val="Csakszveg"/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sz w:val="24"/>
          <w:szCs w:val="24"/>
        </w:rPr>
        <w:t xml:space="preserve">a pályázatra kiírt lakásokra kötött bérleti szerződésbe bele kell foglalni, hogy a bérlő a lakást a bérleti szerződés megkötésétől számított 10 évig nem veheti meg. </w:t>
      </w:r>
    </w:p>
    <w:p w:rsidR="00F50071" w:rsidRPr="00706147" w:rsidRDefault="00F50071" w:rsidP="00F50071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F50071" w:rsidRPr="00706147" w:rsidRDefault="00F50071" w:rsidP="00F50071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sz w:val="24"/>
          <w:szCs w:val="24"/>
        </w:rPr>
        <w:t>Felelős: Kisfalu Kft. ügyvezető igazgatója</w:t>
      </w:r>
    </w:p>
    <w:p w:rsidR="00F50071" w:rsidRPr="00706147" w:rsidRDefault="00F50071" w:rsidP="00F50071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706147">
        <w:rPr>
          <w:rFonts w:ascii="Times New Roman" w:hAnsi="Times New Roman" w:cs="Times New Roman"/>
          <w:sz w:val="24"/>
          <w:szCs w:val="24"/>
        </w:rPr>
        <w:t>Határidő: 2014. november 24.</w:t>
      </w:r>
    </w:p>
    <w:p w:rsidR="00F50071" w:rsidRPr="00706147" w:rsidRDefault="00F50071" w:rsidP="00F50071">
      <w:pPr>
        <w:pStyle w:val="Style27"/>
        <w:widowControl/>
        <w:spacing w:line="240" w:lineRule="auto"/>
        <w:ind w:firstLine="0"/>
        <w:rPr>
          <w:bCs/>
        </w:rPr>
      </w:pPr>
    </w:p>
    <w:p w:rsidR="00F50071" w:rsidRPr="00F50071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071">
        <w:rPr>
          <w:rFonts w:ascii="Times New Roman" w:hAnsi="Times New Roman" w:cs="Times New Roman"/>
          <w:b/>
          <w:sz w:val="24"/>
          <w:szCs w:val="24"/>
        </w:rPr>
        <w:t>A döntés végrehajtását végző szervezeti egység: Kisfalu Kft.</w:t>
      </w:r>
    </w:p>
    <w:p w:rsidR="00F50071" w:rsidRPr="00706147" w:rsidRDefault="00F50071" w:rsidP="00F50071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A3A" w:rsidRDefault="00B7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51B5" w:rsidRDefault="00AC51B5" w:rsidP="00F50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A3A" w:rsidRDefault="00B76A3A" w:rsidP="00F50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A3A" w:rsidRDefault="00B76A3A" w:rsidP="00F50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4CC" w:rsidRPr="00207915" w:rsidRDefault="001A34CC" w:rsidP="001A34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Napirend 3.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23</w:t>
      </w:r>
      <w:r w:rsidRPr="00A60696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Javaslat a Budapest </w:t>
      </w:r>
      <w:proofErr w:type="spellStart"/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>VIII</w:t>
      </w:r>
      <w:proofErr w:type="spellEnd"/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., Kis Fuvaros </w:t>
      </w:r>
      <w:proofErr w:type="gramStart"/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u. </w:t>
      </w:r>
      <w:r w:rsidR="001B060F">
        <w:rPr>
          <w:rFonts w:ascii="Times New Roman" w:hAnsi="Times New Roman" w:cs="Times New Roman"/>
          <w:b/>
          <w:sz w:val="24"/>
          <w:szCs w:val="24"/>
          <w:lang w:eastAsia="hu-HU"/>
        </w:rPr>
        <w:t>…</w:t>
      </w:r>
      <w:proofErr w:type="gramEnd"/>
      <w:r w:rsidR="001B060F">
        <w:rPr>
          <w:rFonts w:ascii="Times New Roman" w:hAnsi="Times New Roman" w:cs="Times New Roman"/>
          <w:b/>
          <w:sz w:val="24"/>
          <w:szCs w:val="24"/>
          <w:lang w:eastAsia="hu-HU"/>
        </w:rPr>
        <w:t>………….</w:t>
      </w:r>
      <w:r w:rsidRPr="00207915">
        <w:rPr>
          <w:rFonts w:ascii="Times New Roman" w:hAnsi="Times New Roman" w:cs="Times New Roman"/>
          <w:b/>
          <w:sz w:val="24"/>
          <w:szCs w:val="24"/>
          <w:lang w:val="x-none" w:eastAsia="hu-HU"/>
        </w:rPr>
        <w:t xml:space="preserve"> szám alatti lakás cserelakásként történő bérbeadására lakásgazdálkodási feladatok teljesítése körében </w:t>
      </w:r>
    </w:p>
    <w:p w:rsidR="001A34CC" w:rsidRDefault="001A34CC" w:rsidP="001A34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4CC" w:rsidRPr="00185351" w:rsidRDefault="001A34CC" w:rsidP="001A34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31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1A34CC" w:rsidRPr="00185351" w:rsidRDefault="001A34CC" w:rsidP="001A34CC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1A34CC" w:rsidRPr="00A965BB" w:rsidRDefault="001A34CC" w:rsidP="001A3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 xml:space="preserve">A Városgazdálkodási és Pénzügyi </w:t>
      </w:r>
      <w:r w:rsidR="001B1F26">
        <w:rPr>
          <w:rFonts w:ascii="Times New Roman" w:hAnsi="Times New Roman"/>
          <w:sz w:val="24"/>
          <w:szCs w:val="24"/>
        </w:rPr>
        <w:t>B</w:t>
      </w:r>
      <w:r w:rsidRPr="00750511">
        <w:rPr>
          <w:rFonts w:ascii="Times New Roman" w:hAnsi="Times New Roman"/>
          <w:sz w:val="24"/>
          <w:szCs w:val="24"/>
        </w:rPr>
        <w:t>izottság úgy dönt, hogy:</w:t>
      </w: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numPr>
          <w:ilvl w:val="0"/>
          <w:numId w:val="3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 xml:space="preserve">a Budapest </w:t>
      </w:r>
      <w:proofErr w:type="spellStart"/>
      <w:r w:rsidRPr="00750511">
        <w:rPr>
          <w:rFonts w:ascii="Times New Roman" w:hAnsi="Times New Roman"/>
          <w:sz w:val="24"/>
          <w:szCs w:val="24"/>
        </w:rPr>
        <w:t>VIII</w:t>
      </w:r>
      <w:proofErr w:type="spellEnd"/>
      <w:r w:rsidRPr="00750511">
        <w:rPr>
          <w:rFonts w:ascii="Times New Roman" w:hAnsi="Times New Roman"/>
          <w:sz w:val="24"/>
          <w:szCs w:val="24"/>
        </w:rPr>
        <w:t xml:space="preserve">., Bauer S. </w:t>
      </w:r>
      <w:proofErr w:type="gramStart"/>
      <w:r w:rsidRPr="00750511">
        <w:rPr>
          <w:rFonts w:ascii="Times New Roman" w:hAnsi="Times New Roman"/>
          <w:sz w:val="24"/>
          <w:szCs w:val="24"/>
        </w:rPr>
        <w:t xml:space="preserve">u. </w:t>
      </w:r>
      <w:r w:rsidR="001B060F">
        <w:rPr>
          <w:rFonts w:ascii="Times New Roman" w:hAnsi="Times New Roman"/>
          <w:sz w:val="24"/>
          <w:szCs w:val="24"/>
        </w:rPr>
        <w:t>…</w:t>
      </w:r>
      <w:proofErr w:type="gramEnd"/>
      <w:r w:rsidR="001B060F">
        <w:rPr>
          <w:rFonts w:ascii="Times New Roman" w:hAnsi="Times New Roman"/>
          <w:sz w:val="24"/>
          <w:szCs w:val="24"/>
        </w:rPr>
        <w:t>………</w:t>
      </w:r>
      <w:r w:rsidRPr="00750511">
        <w:rPr>
          <w:rFonts w:ascii="Times New Roman" w:hAnsi="Times New Roman"/>
          <w:sz w:val="24"/>
          <w:szCs w:val="24"/>
        </w:rPr>
        <w:t xml:space="preserve"> szám alatti 1 szoba, komfort nélküli komfortfokozatú, 31,27 m</w:t>
      </w:r>
      <w:r w:rsidRPr="001B1F26">
        <w:rPr>
          <w:rFonts w:ascii="Times New Roman" w:hAnsi="Times New Roman"/>
          <w:sz w:val="24"/>
          <w:szCs w:val="24"/>
          <w:vertAlign w:val="superscript"/>
        </w:rPr>
        <w:t>2</w:t>
      </w:r>
      <w:r w:rsidRPr="00750511">
        <w:rPr>
          <w:rFonts w:ascii="Times New Roman" w:hAnsi="Times New Roman"/>
          <w:sz w:val="24"/>
          <w:szCs w:val="24"/>
        </w:rPr>
        <w:t xml:space="preserve"> alapterületű lakás tekintetében </w:t>
      </w:r>
      <w:r w:rsidR="001B060F">
        <w:rPr>
          <w:rFonts w:ascii="Times New Roman" w:hAnsi="Times New Roman"/>
          <w:sz w:val="24"/>
          <w:szCs w:val="24"/>
        </w:rPr>
        <w:t>K. I.</w:t>
      </w:r>
      <w:r w:rsidRPr="00750511">
        <w:rPr>
          <w:rFonts w:ascii="Times New Roman" w:hAnsi="Times New Roman"/>
          <w:sz w:val="24"/>
          <w:szCs w:val="24"/>
        </w:rPr>
        <w:t xml:space="preserve"> és </w:t>
      </w:r>
      <w:r w:rsidR="001B060F">
        <w:rPr>
          <w:rFonts w:ascii="Times New Roman" w:hAnsi="Times New Roman"/>
          <w:sz w:val="24"/>
          <w:szCs w:val="24"/>
        </w:rPr>
        <w:t>K. I.</w:t>
      </w:r>
      <w:r w:rsidRPr="00750511">
        <w:rPr>
          <w:rFonts w:ascii="Times New Roman" w:hAnsi="Times New Roman"/>
          <w:sz w:val="24"/>
          <w:szCs w:val="24"/>
        </w:rPr>
        <w:t xml:space="preserve"> </w:t>
      </w:r>
      <w:r w:rsidRPr="00750511">
        <w:rPr>
          <w:rFonts w:ascii="Times New Roman" w:hAnsi="Times New Roman"/>
          <w:i/>
          <w:sz w:val="24"/>
          <w:szCs w:val="24"/>
        </w:rPr>
        <w:t xml:space="preserve">(született </w:t>
      </w:r>
      <w:r w:rsidR="001B060F">
        <w:rPr>
          <w:rFonts w:ascii="Times New Roman" w:hAnsi="Times New Roman"/>
          <w:i/>
          <w:sz w:val="24"/>
          <w:szCs w:val="24"/>
        </w:rPr>
        <w:t>D. E.</w:t>
      </w:r>
      <w:r w:rsidRPr="00750511">
        <w:rPr>
          <w:rFonts w:ascii="Times New Roman" w:hAnsi="Times New Roman"/>
          <w:i/>
          <w:sz w:val="24"/>
          <w:szCs w:val="24"/>
        </w:rPr>
        <w:t xml:space="preserve">) </w:t>
      </w:r>
      <w:r w:rsidRPr="00750511">
        <w:rPr>
          <w:rFonts w:ascii="Times New Roman" w:hAnsi="Times New Roman"/>
          <w:sz w:val="24"/>
          <w:szCs w:val="24"/>
        </w:rPr>
        <w:t xml:space="preserve">bérlőkkel fennálló bérleti jogviszony közös megegyezéssel történő megszüntetésével egyidejűleg, </w:t>
      </w:r>
      <w:r w:rsidRPr="00750511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750511">
        <w:rPr>
          <w:rFonts w:ascii="Times New Roman" w:hAnsi="Times New Roman"/>
          <w:sz w:val="24"/>
          <w:szCs w:val="24"/>
        </w:rPr>
        <w:t xml:space="preserve"> a Budapest </w:t>
      </w:r>
      <w:proofErr w:type="spellStart"/>
      <w:r w:rsidRPr="00750511">
        <w:rPr>
          <w:rFonts w:ascii="Times New Roman" w:hAnsi="Times New Roman"/>
          <w:sz w:val="24"/>
          <w:szCs w:val="24"/>
        </w:rPr>
        <w:t>VIII</w:t>
      </w:r>
      <w:proofErr w:type="spellEnd"/>
      <w:r w:rsidRPr="00750511">
        <w:rPr>
          <w:rFonts w:ascii="Times New Roman" w:hAnsi="Times New Roman"/>
          <w:sz w:val="24"/>
          <w:szCs w:val="24"/>
        </w:rPr>
        <w:t xml:space="preserve">., Kis Fuvaros </w:t>
      </w:r>
      <w:proofErr w:type="gramStart"/>
      <w:r w:rsidRPr="00750511">
        <w:rPr>
          <w:rFonts w:ascii="Times New Roman" w:hAnsi="Times New Roman"/>
          <w:sz w:val="24"/>
          <w:szCs w:val="24"/>
        </w:rPr>
        <w:t xml:space="preserve">u. </w:t>
      </w:r>
      <w:r w:rsidR="001B060F">
        <w:rPr>
          <w:rFonts w:ascii="Times New Roman" w:hAnsi="Times New Roman"/>
          <w:sz w:val="24"/>
          <w:szCs w:val="24"/>
        </w:rPr>
        <w:t>…</w:t>
      </w:r>
      <w:proofErr w:type="gramEnd"/>
      <w:r w:rsidR="001B060F">
        <w:rPr>
          <w:rFonts w:ascii="Times New Roman" w:hAnsi="Times New Roman"/>
          <w:sz w:val="24"/>
          <w:szCs w:val="24"/>
        </w:rPr>
        <w:t>………….</w:t>
      </w:r>
      <w:r w:rsidRPr="00750511">
        <w:rPr>
          <w:rFonts w:ascii="Times New Roman" w:hAnsi="Times New Roman"/>
          <w:sz w:val="24"/>
          <w:szCs w:val="24"/>
        </w:rPr>
        <w:t xml:space="preserve"> szám alatti 1 szobás, komfort nélküli komfortfokozatú 38,20 m</w:t>
      </w:r>
      <w:r w:rsidRPr="00750511">
        <w:rPr>
          <w:rFonts w:ascii="Times New Roman" w:hAnsi="Times New Roman"/>
          <w:sz w:val="24"/>
          <w:szCs w:val="24"/>
          <w:vertAlign w:val="superscript"/>
        </w:rPr>
        <w:t>2</w:t>
      </w:r>
      <w:r w:rsidRPr="00750511">
        <w:rPr>
          <w:rFonts w:ascii="Times New Roman" w:hAnsi="Times New Roman"/>
          <w:sz w:val="24"/>
          <w:szCs w:val="24"/>
        </w:rPr>
        <w:t xml:space="preserve"> alapterületű lakást </w:t>
      </w:r>
      <w:r w:rsidRPr="00750511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750511">
        <w:rPr>
          <w:rFonts w:ascii="Times New Roman" w:hAnsi="Times New Roman"/>
          <w:sz w:val="24"/>
          <w:szCs w:val="24"/>
        </w:rPr>
        <w:t xml:space="preserve"> bérbe adja </w:t>
      </w:r>
      <w:r w:rsidR="001B060F">
        <w:rPr>
          <w:rFonts w:ascii="Times New Roman" w:hAnsi="Times New Roman"/>
          <w:sz w:val="24"/>
          <w:szCs w:val="24"/>
        </w:rPr>
        <w:t>K. I.</w:t>
      </w:r>
      <w:r w:rsidRPr="00750511">
        <w:rPr>
          <w:rFonts w:ascii="Times New Roman" w:hAnsi="Times New Roman"/>
          <w:sz w:val="24"/>
          <w:szCs w:val="24"/>
        </w:rPr>
        <w:t xml:space="preserve"> és </w:t>
      </w:r>
      <w:r w:rsidR="001B060F">
        <w:rPr>
          <w:rFonts w:ascii="Times New Roman" w:hAnsi="Times New Roman"/>
          <w:sz w:val="24"/>
          <w:szCs w:val="24"/>
        </w:rPr>
        <w:t>K. I.</w:t>
      </w:r>
      <w:r w:rsidRPr="00750511">
        <w:rPr>
          <w:rFonts w:ascii="Times New Roman" w:hAnsi="Times New Roman"/>
          <w:sz w:val="24"/>
          <w:szCs w:val="24"/>
        </w:rPr>
        <w:t xml:space="preserve"> </w:t>
      </w:r>
      <w:r w:rsidRPr="00750511">
        <w:rPr>
          <w:rFonts w:ascii="Times New Roman" w:hAnsi="Times New Roman"/>
          <w:i/>
          <w:sz w:val="24"/>
          <w:szCs w:val="24"/>
        </w:rPr>
        <w:t xml:space="preserve">(született </w:t>
      </w:r>
      <w:r w:rsidR="001B060F">
        <w:rPr>
          <w:rFonts w:ascii="Times New Roman" w:hAnsi="Times New Roman"/>
          <w:i/>
          <w:sz w:val="24"/>
          <w:szCs w:val="24"/>
        </w:rPr>
        <w:t>D. E.</w:t>
      </w:r>
      <w:r w:rsidRPr="00750511">
        <w:rPr>
          <w:rFonts w:ascii="Times New Roman" w:hAnsi="Times New Roman"/>
          <w:i/>
          <w:sz w:val="24"/>
          <w:szCs w:val="24"/>
        </w:rPr>
        <w:t>)</w:t>
      </w:r>
      <w:r w:rsidRPr="00750511">
        <w:rPr>
          <w:rFonts w:ascii="Times New Roman" w:hAnsi="Times New Roman"/>
          <w:sz w:val="24"/>
          <w:szCs w:val="24"/>
        </w:rPr>
        <w:t xml:space="preserve"> részére, határozatlan időre szólóan.</w:t>
      </w:r>
    </w:p>
    <w:p w:rsid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Határidő: 2014. november 24.</w:t>
      </w:r>
    </w:p>
    <w:p w:rsidR="00750511" w:rsidRPr="00750511" w:rsidRDefault="00750511" w:rsidP="00750511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numPr>
          <w:ilvl w:val="0"/>
          <w:numId w:val="3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 xml:space="preserve">hozzájárul ahhoz, hogy a Budapest </w:t>
      </w:r>
      <w:proofErr w:type="spellStart"/>
      <w:r w:rsidRPr="00750511">
        <w:rPr>
          <w:rFonts w:ascii="Times New Roman" w:hAnsi="Times New Roman"/>
          <w:sz w:val="24"/>
          <w:szCs w:val="24"/>
        </w:rPr>
        <w:t>VIII</w:t>
      </w:r>
      <w:proofErr w:type="spellEnd"/>
      <w:r w:rsidRPr="00750511">
        <w:rPr>
          <w:rFonts w:ascii="Times New Roman" w:hAnsi="Times New Roman"/>
          <w:sz w:val="24"/>
          <w:szCs w:val="24"/>
        </w:rPr>
        <w:t xml:space="preserve">., Kis Fuvaros </w:t>
      </w:r>
      <w:proofErr w:type="gramStart"/>
      <w:r w:rsidRPr="00750511">
        <w:rPr>
          <w:rFonts w:ascii="Times New Roman" w:hAnsi="Times New Roman"/>
          <w:sz w:val="24"/>
          <w:szCs w:val="24"/>
        </w:rPr>
        <w:t xml:space="preserve">u. </w:t>
      </w:r>
      <w:proofErr w:type="gramEnd"/>
      <w:r w:rsidR="001B060F">
        <w:rPr>
          <w:rFonts w:ascii="Times New Roman" w:hAnsi="Times New Roman"/>
          <w:sz w:val="24"/>
          <w:szCs w:val="24"/>
        </w:rPr>
        <w:t>…………….</w:t>
      </w:r>
      <w:bookmarkStart w:id="0" w:name="_GoBack"/>
      <w:bookmarkEnd w:id="0"/>
      <w:r w:rsidRPr="00750511">
        <w:rPr>
          <w:rFonts w:ascii="Times New Roman" w:hAnsi="Times New Roman"/>
          <w:sz w:val="24"/>
          <w:szCs w:val="24"/>
        </w:rPr>
        <w:t xml:space="preserve"> szám alatti 1 szobás, komfort nélküli komfortfokozatú 38,20 m</w:t>
      </w:r>
      <w:r w:rsidRPr="00750511">
        <w:rPr>
          <w:rFonts w:ascii="Times New Roman" w:hAnsi="Times New Roman"/>
          <w:sz w:val="24"/>
          <w:szCs w:val="24"/>
          <w:vertAlign w:val="superscript"/>
        </w:rPr>
        <w:t>2</w:t>
      </w:r>
      <w:r w:rsidRPr="00750511">
        <w:rPr>
          <w:rFonts w:ascii="Times New Roman" w:hAnsi="Times New Roman"/>
          <w:sz w:val="24"/>
          <w:szCs w:val="24"/>
        </w:rPr>
        <w:t xml:space="preserve"> alapterületű lakás lakhatóvá tételének költsége a 2014. évi, a Józsefvárosi Önkormányzat által a 11602. címen biztosított</w:t>
      </w:r>
      <w:r w:rsidR="001B1F26">
        <w:rPr>
          <w:rFonts w:ascii="Times New Roman" w:hAnsi="Times New Roman"/>
          <w:sz w:val="24"/>
          <w:szCs w:val="24"/>
        </w:rPr>
        <w:t>,</w:t>
      </w:r>
      <w:r w:rsidRPr="00750511">
        <w:rPr>
          <w:rFonts w:ascii="Times New Roman" w:hAnsi="Times New Roman"/>
          <w:sz w:val="24"/>
          <w:szCs w:val="24"/>
        </w:rPr>
        <w:t xml:space="preserve"> lakások karbantartása keret terhére történjen, amelynek bruttó költsége 1.522.500,- Ft.</w:t>
      </w:r>
    </w:p>
    <w:p w:rsidR="00750511" w:rsidRPr="00750511" w:rsidRDefault="00750511" w:rsidP="00750511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Határidő: 2014. november 24.</w:t>
      </w:r>
    </w:p>
    <w:p w:rsidR="00750511" w:rsidRPr="00750511" w:rsidRDefault="00750511" w:rsidP="00750511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numPr>
          <w:ilvl w:val="0"/>
          <w:numId w:val="3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felkéri a Kisfalu Kft-t a határozat 1.) pontjában foglalt megállapodás és bérleti szerződés megkötésére.</w:t>
      </w:r>
    </w:p>
    <w:p w:rsidR="00750511" w:rsidRPr="00750511" w:rsidRDefault="00750511" w:rsidP="00750511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50511">
        <w:rPr>
          <w:rFonts w:ascii="Times New Roman" w:hAnsi="Times New Roman"/>
          <w:sz w:val="24"/>
          <w:szCs w:val="24"/>
        </w:rPr>
        <w:t>Határidő: 2015. január 31.</w:t>
      </w: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750511" w:rsidRPr="00750511" w:rsidRDefault="00750511" w:rsidP="00750511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750511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1A34CC" w:rsidRDefault="001A34CC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A3A" w:rsidRDefault="00B76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34CC" w:rsidRDefault="001A34CC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A79" w:rsidRPr="0036065F" w:rsidRDefault="003C4A79" w:rsidP="003C4A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b/>
          <w:sz w:val="24"/>
          <w:szCs w:val="24"/>
          <w:lang w:eastAsia="hu-HU"/>
        </w:rPr>
        <w:t>4. Egyebek</w:t>
      </w:r>
    </w:p>
    <w:p w:rsidR="003C4A79" w:rsidRPr="0036065F" w:rsidRDefault="003C4A79" w:rsidP="003C4A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sz w:val="24"/>
          <w:szCs w:val="24"/>
          <w:lang w:eastAsia="hu-HU"/>
        </w:rPr>
        <w:t>(írásbeli előterjesztés)</w:t>
      </w:r>
    </w:p>
    <w:p w:rsidR="003C4A79" w:rsidRPr="0036065F" w:rsidRDefault="003C4A79" w:rsidP="003C4A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x-none" w:eastAsia="hu-HU"/>
        </w:rPr>
      </w:pPr>
    </w:p>
    <w:p w:rsidR="003C4A79" w:rsidRPr="003C4A79" w:rsidRDefault="003C4A79" w:rsidP="003C4A79">
      <w:pPr>
        <w:spacing w:after="0" w:line="240" w:lineRule="auto"/>
        <w:jc w:val="both"/>
        <w:rPr>
          <w:rFonts w:ascii="Calibri" w:hAnsi="Calibri" w:cs="Times New Roman"/>
          <w:b/>
          <w:sz w:val="24"/>
          <w:szCs w:val="24"/>
          <w:lang w:eastAsia="hu-HU"/>
        </w:rPr>
      </w:pPr>
      <w:r w:rsidRPr="003C4A79">
        <w:rPr>
          <w:rFonts w:ascii="Times New Roman" w:hAnsi="Times New Roman" w:cs="Times New Roman"/>
          <w:b/>
          <w:sz w:val="24"/>
          <w:szCs w:val="24"/>
          <w:lang w:eastAsia="hu-HU"/>
        </w:rPr>
        <w:t>Napirend 4.1. pontja: A Képviselő-testület tagjainak megválasztását követő vagyonnyilatkozat-tételi kötelezettség teljesítése</w:t>
      </w:r>
    </w:p>
    <w:p w:rsidR="003C4A79" w:rsidRPr="0036065F" w:rsidRDefault="003C4A79" w:rsidP="003C4A7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36065F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Soós György - a Városgazdálkodási és Pénzügyi Bizottság elnöke</w:t>
      </w:r>
    </w:p>
    <w:p w:rsidR="003C4A79" w:rsidRPr="0036065F" w:rsidRDefault="003C4A79" w:rsidP="003C4A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C4A79" w:rsidRPr="00185351" w:rsidRDefault="003C4A79" w:rsidP="003C4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32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(XI.24.) sz. Városgazdálkodási és Pénzügyi Bizottság határozata</w:t>
      </w:r>
    </w:p>
    <w:p w:rsidR="003C4A79" w:rsidRPr="00185351" w:rsidRDefault="003C4A79" w:rsidP="003C4A7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18535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C4A79" w:rsidRPr="00A965BB" w:rsidRDefault="003C4A79" w:rsidP="004C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C6E11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 elfogadja az önkormányzati képviselők rendes éves vagyonnyilatkozat-tételével kapcsolatos beszámolót, amelyre tekintettel megállapítja, hogy az önkormányzati képviselők rendes éves vagyonnyilatkozat-tételi törvényi kötelezettségének valamennyi önkormányzati képviselő határidőben eleget tett.</w:t>
      </w: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C6E1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jegyző</w:t>
      </w: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C6E1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C6E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Jegyzői Kabinet Szervezési és Képviselői Iroda</w:t>
      </w:r>
    </w:p>
    <w:p w:rsidR="004C6E11" w:rsidRPr="004C6E11" w:rsidRDefault="004C6E11" w:rsidP="004C6E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Default="006467EA" w:rsidP="004C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7EA" w:rsidRPr="006467EA" w:rsidRDefault="006467EA" w:rsidP="006467E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Budapest, 2014. november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26</w:t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6467EA" w:rsidRPr="006467EA" w:rsidRDefault="006467EA" w:rsidP="006467E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Soós György s.k.</w:t>
      </w:r>
    </w:p>
    <w:p w:rsidR="006467EA" w:rsidRPr="006467EA" w:rsidRDefault="006467EA" w:rsidP="006467EA">
      <w:pPr>
        <w:tabs>
          <w:tab w:val="center" w:pos="7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Bizottság elnöke</w:t>
      </w: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A jegyzőkönyvi kivonat hiteles:</w:t>
      </w: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Szedliczkyné</w:t>
      </w:r>
      <w:proofErr w:type="spellEnd"/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Pekári Karolina</w:t>
      </w:r>
    </w:p>
    <w:p w:rsidR="006467EA" w:rsidRPr="006467EA" w:rsidRDefault="006467EA" w:rsidP="006467E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Szervezési és Képviselői Iroda vezetője</w:t>
      </w:r>
    </w:p>
    <w:p w:rsidR="006467EA" w:rsidRPr="006467EA" w:rsidRDefault="006467EA" w:rsidP="006467E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6467EA">
        <w:rPr>
          <w:rFonts w:ascii="Times New Roman" w:eastAsia="Times New Roman" w:hAnsi="Times New Roman" w:cs="Times New Roman"/>
          <w:lang w:eastAsia="hu-HU"/>
        </w:rPr>
        <w:t xml:space="preserve">A jegyzőkönyvi kivonatot készítette: </w:t>
      </w: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6467EA">
        <w:rPr>
          <w:rFonts w:ascii="Times New Roman" w:eastAsia="Times New Roman" w:hAnsi="Times New Roman" w:cs="Times New Roman"/>
          <w:lang w:eastAsia="hu-HU"/>
        </w:rPr>
        <w:t>Deákné Lőrincz Márta</w:t>
      </w: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6467EA">
        <w:rPr>
          <w:rFonts w:ascii="Times New Roman" w:eastAsia="Times New Roman" w:hAnsi="Times New Roman" w:cs="Times New Roman"/>
          <w:lang w:eastAsia="hu-HU"/>
        </w:rPr>
        <w:t>Szervezési és Képviselői Iroda ügyintézője</w:t>
      </w: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7EA" w:rsidRPr="006467EA" w:rsidRDefault="006467EA" w:rsidP="006467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7EA" w:rsidRDefault="006467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7EA" w:rsidRPr="006467EA" w:rsidRDefault="006467EA" w:rsidP="006467E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67EA">
        <w:rPr>
          <w:rFonts w:ascii="Times New Roman" w:hAnsi="Times New Roman" w:cs="Times New Roman"/>
          <w:b/>
          <w:sz w:val="24"/>
          <w:szCs w:val="24"/>
        </w:rPr>
        <w:t>Melléklet</w:t>
      </w:r>
    </w:p>
    <w:p w:rsidR="006467EA" w:rsidRPr="006467EA" w:rsidRDefault="006467EA" w:rsidP="006467E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6467E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</w:t>
      </w:r>
      <w:proofErr w:type="gramEnd"/>
      <w:r w:rsidRPr="006467E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1197/2014. (XI.24.) sz. határozat melléklete</w:t>
      </w:r>
    </w:p>
    <w:p w:rsidR="006467EA" w:rsidRPr="006467EA" w:rsidRDefault="006467EA" w:rsidP="006467E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67EA" w:rsidRPr="006467EA" w:rsidRDefault="006467EA" w:rsidP="006467EA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7E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A888883" wp14:editId="42E9F184">
            <wp:extent cx="5760720" cy="81438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EA" w:rsidRPr="006467EA" w:rsidRDefault="006467EA" w:rsidP="006467EA">
      <w:pPr>
        <w:rPr>
          <w:rFonts w:ascii="Times New Roman" w:hAnsi="Times New Roman" w:cs="Times New Roman"/>
          <w:sz w:val="24"/>
          <w:szCs w:val="24"/>
        </w:rPr>
      </w:pPr>
    </w:p>
    <w:p w:rsidR="006467EA" w:rsidRPr="006467EA" w:rsidRDefault="006467EA" w:rsidP="006467EA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7E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3E32C52" wp14:editId="5D2817AF">
            <wp:extent cx="5760720" cy="81438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EA" w:rsidRPr="00A965BB" w:rsidRDefault="006467EA" w:rsidP="00A96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467EA" w:rsidRPr="00A965B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734" w:rsidRDefault="00394734" w:rsidP="0036065F">
      <w:pPr>
        <w:spacing w:after="0" w:line="240" w:lineRule="auto"/>
      </w:pPr>
      <w:r>
        <w:separator/>
      </w:r>
    </w:p>
  </w:endnote>
  <w:endnote w:type="continuationSeparator" w:id="0">
    <w:p w:rsidR="00394734" w:rsidRDefault="00394734" w:rsidP="0036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2489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94734" w:rsidRPr="0036065F" w:rsidRDefault="00394734">
        <w:pPr>
          <w:pStyle w:val="llb"/>
          <w:jc w:val="right"/>
          <w:rPr>
            <w:rFonts w:ascii="Times New Roman" w:hAnsi="Times New Roman" w:cs="Times New Roman"/>
          </w:rPr>
        </w:pPr>
        <w:r w:rsidRPr="0036065F">
          <w:rPr>
            <w:rFonts w:ascii="Times New Roman" w:hAnsi="Times New Roman" w:cs="Times New Roman"/>
          </w:rPr>
          <w:fldChar w:fldCharType="begin"/>
        </w:r>
        <w:r w:rsidRPr="0036065F">
          <w:rPr>
            <w:rFonts w:ascii="Times New Roman" w:hAnsi="Times New Roman" w:cs="Times New Roman"/>
          </w:rPr>
          <w:instrText>PAGE   \* MERGEFORMAT</w:instrText>
        </w:r>
        <w:r w:rsidRPr="0036065F">
          <w:rPr>
            <w:rFonts w:ascii="Times New Roman" w:hAnsi="Times New Roman" w:cs="Times New Roman"/>
          </w:rPr>
          <w:fldChar w:fldCharType="separate"/>
        </w:r>
        <w:r w:rsidR="001B060F">
          <w:rPr>
            <w:rFonts w:ascii="Times New Roman" w:hAnsi="Times New Roman" w:cs="Times New Roman"/>
            <w:noProof/>
          </w:rPr>
          <w:t>1</w:t>
        </w:r>
        <w:r w:rsidRPr="0036065F">
          <w:rPr>
            <w:rFonts w:ascii="Times New Roman" w:hAnsi="Times New Roman" w:cs="Times New Roman"/>
          </w:rPr>
          <w:fldChar w:fldCharType="end"/>
        </w:r>
      </w:p>
    </w:sdtContent>
  </w:sdt>
  <w:p w:rsidR="00394734" w:rsidRDefault="0039473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734" w:rsidRDefault="00394734" w:rsidP="0036065F">
      <w:pPr>
        <w:spacing w:after="0" w:line="240" w:lineRule="auto"/>
      </w:pPr>
      <w:r>
        <w:separator/>
      </w:r>
    </w:p>
  </w:footnote>
  <w:footnote w:type="continuationSeparator" w:id="0">
    <w:p w:rsidR="00394734" w:rsidRDefault="00394734" w:rsidP="00360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18CA"/>
    <w:multiLevelType w:val="hybridMultilevel"/>
    <w:tmpl w:val="6EF635C0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C3597"/>
    <w:multiLevelType w:val="hybridMultilevel"/>
    <w:tmpl w:val="C1241432"/>
    <w:lvl w:ilvl="0" w:tplc="D382CD1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B80"/>
    <w:multiLevelType w:val="hybridMultilevel"/>
    <w:tmpl w:val="8E48E952"/>
    <w:lvl w:ilvl="0" w:tplc="66BE0016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62E5B"/>
    <w:multiLevelType w:val="hybridMultilevel"/>
    <w:tmpl w:val="A9D84A90"/>
    <w:lvl w:ilvl="0" w:tplc="189C8D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27BAB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4374E2"/>
    <w:multiLevelType w:val="hybridMultilevel"/>
    <w:tmpl w:val="E5EAE85C"/>
    <w:lvl w:ilvl="0" w:tplc="776CF9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4473C"/>
    <w:multiLevelType w:val="hybridMultilevel"/>
    <w:tmpl w:val="C1661D9A"/>
    <w:lvl w:ilvl="0" w:tplc="F80EE4E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498A"/>
    <w:multiLevelType w:val="hybridMultilevel"/>
    <w:tmpl w:val="C8BC6E9A"/>
    <w:lvl w:ilvl="0" w:tplc="456C9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F7602"/>
    <w:multiLevelType w:val="hybridMultilevel"/>
    <w:tmpl w:val="A20AD7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22312"/>
    <w:multiLevelType w:val="hybridMultilevel"/>
    <w:tmpl w:val="32567670"/>
    <w:lvl w:ilvl="0" w:tplc="0A6AFB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DC50CE"/>
    <w:multiLevelType w:val="hybridMultilevel"/>
    <w:tmpl w:val="3D3C91A4"/>
    <w:lvl w:ilvl="0" w:tplc="DCF2E63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50342"/>
    <w:multiLevelType w:val="hybridMultilevel"/>
    <w:tmpl w:val="6D62C510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1D244C"/>
    <w:multiLevelType w:val="hybridMultilevel"/>
    <w:tmpl w:val="548CE4D8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B5EE2"/>
    <w:multiLevelType w:val="hybridMultilevel"/>
    <w:tmpl w:val="BAA6EFD6"/>
    <w:lvl w:ilvl="0" w:tplc="A71EB11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2753C6"/>
    <w:multiLevelType w:val="hybridMultilevel"/>
    <w:tmpl w:val="228838AA"/>
    <w:lvl w:ilvl="0" w:tplc="65306D38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93787C"/>
    <w:multiLevelType w:val="hybridMultilevel"/>
    <w:tmpl w:val="42808E74"/>
    <w:lvl w:ilvl="0" w:tplc="98E6478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FE274B"/>
    <w:multiLevelType w:val="hybridMultilevel"/>
    <w:tmpl w:val="B1C68A3C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267C14"/>
    <w:multiLevelType w:val="hybridMultilevel"/>
    <w:tmpl w:val="782CB974"/>
    <w:lvl w:ilvl="0" w:tplc="189C8D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74D16"/>
    <w:multiLevelType w:val="hybridMultilevel"/>
    <w:tmpl w:val="01985C9A"/>
    <w:lvl w:ilvl="0" w:tplc="189C8D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47F96"/>
    <w:multiLevelType w:val="hybridMultilevel"/>
    <w:tmpl w:val="BE52F502"/>
    <w:lvl w:ilvl="0" w:tplc="7200F9F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45310"/>
    <w:multiLevelType w:val="hybridMultilevel"/>
    <w:tmpl w:val="94004AA4"/>
    <w:lvl w:ilvl="0" w:tplc="D0C6E5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B61AD0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B53A0D"/>
    <w:multiLevelType w:val="hybridMultilevel"/>
    <w:tmpl w:val="D9D0BA0C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7270D"/>
    <w:multiLevelType w:val="hybridMultilevel"/>
    <w:tmpl w:val="7010B8E8"/>
    <w:lvl w:ilvl="0" w:tplc="9C62F27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A6B8A"/>
    <w:multiLevelType w:val="hybridMultilevel"/>
    <w:tmpl w:val="A97C99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BE5CF4"/>
    <w:multiLevelType w:val="hybridMultilevel"/>
    <w:tmpl w:val="9676C4EE"/>
    <w:lvl w:ilvl="0" w:tplc="35766B04">
      <w:start w:val="2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47EA7"/>
    <w:multiLevelType w:val="hybridMultilevel"/>
    <w:tmpl w:val="09682096"/>
    <w:lvl w:ilvl="0" w:tplc="9E3E28F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7A0A9C"/>
    <w:multiLevelType w:val="hybridMultilevel"/>
    <w:tmpl w:val="60F8946E"/>
    <w:lvl w:ilvl="0" w:tplc="E11ED9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D25CE7"/>
    <w:multiLevelType w:val="hybridMultilevel"/>
    <w:tmpl w:val="B1C68A3C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EB29EF"/>
    <w:multiLevelType w:val="hybridMultilevel"/>
    <w:tmpl w:val="DB8C0C96"/>
    <w:lvl w:ilvl="0" w:tplc="EC701AA0">
      <w:start w:val="4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24245D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8"/>
  </w:num>
  <w:num w:numId="4">
    <w:abstractNumId w:val="5"/>
  </w:num>
  <w:num w:numId="5">
    <w:abstractNumId w:val="13"/>
  </w:num>
  <w:num w:numId="6">
    <w:abstractNumId w:val="23"/>
  </w:num>
  <w:num w:numId="7">
    <w:abstractNumId w:val="9"/>
  </w:num>
  <w:num w:numId="8">
    <w:abstractNumId w:val="8"/>
  </w:num>
  <w:num w:numId="9">
    <w:abstractNumId w:val="27"/>
  </w:num>
  <w:num w:numId="10">
    <w:abstractNumId w:val="7"/>
  </w:num>
  <w:num w:numId="11">
    <w:abstractNumId w:val="26"/>
  </w:num>
  <w:num w:numId="12">
    <w:abstractNumId w:val="2"/>
  </w:num>
  <w:num w:numId="13">
    <w:abstractNumId w:val="4"/>
  </w:num>
  <w:num w:numId="14">
    <w:abstractNumId w:val="20"/>
  </w:num>
  <w:num w:numId="15">
    <w:abstractNumId w:val="14"/>
  </w:num>
  <w:num w:numId="16">
    <w:abstractNumId w:val="22"/>
  </w:num>
  <w:num w:numId="17">
    <w:abstractNumId w:val="10"/>
  </w:num>
  <w:num w:numId="18">
    <w:abstractNumId w:val="6"/>
  </w:num>
  <w:num w:numId="19">
    <w:abstractNumId w:val="16"/>
  </w:num>
  <w:num w:numId="20">
    <w:abstractNumId w:val="28"/>
  </w:num>
  <w:num w:numId="21">
    <w:abstractNumId w:val="12"/>
  </w:num>
  <w:num w:numId="22">
    <w:abstractNumId w:val="21"/>
  </w:num>
  <w:num w:numId="23">
    <w:abstractNumId w:val="15"/>
  </w:num>
  <w:num w:numId="24">
    <w:abstractNumId w:val="17"/>
  </w:num>
  <w:num w:numId="25">
    <w:abstractNumId w:val="24"/>
  </w:num>
  <w:num w:numId="26">
    <w:abstractNumId w:val="11"/>
  </w:num>
  <w:num w:numId="27">
    <w:abstractNumId w:val="25"/>
  </w:num>
  <w:num w:numId="28">
    <w:abstractNumId w:val="1"/>
  </w:num>
  <w:num w:numId="29">
    <w:abstractNumId w:val="0"/>
  </w:num>
  <w:num w:numId="30">
    <w:abstractNumId w:val="29"/>
  </w:num>
  <w:num w:numId="31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5F"/>
    <w:rsid w:val="00012B03"/>
    <w:rsid w:val="00034660"/>
    <w:rsid w:val="000A12AB"/>
    <w:rsid w:val="000A6439"/>
    <w:rsid w:val="000C3D26"/>
    <w:rsid w:val="000E650B"/>
    <w:rsid w:val="001065D1"/>
    <w:rsid w:val="00112007"/>
    <w:rsid w:val="0011383C"/>
    <w:rsid w:val="0011431A"/>
    <w:rsid w:val="001155A0"/>
    <w:rsid w:val="00154C07"/>
    <w:rsid w:val="00171337"/>
    <w:rsid w:val="00185351"/>
    <w:rsid w:val="001855B6"/>
    <w:rsid w:val="001855E9"/>
    <w:rsid w:val="001A34CC"/>
    <w:rsid w:val="001B060F"/>
    <w:rsid w:val="001B1F26"/>
    <w:rsid w:val="001F4CD8"/>
    <w:rsid w:val="00207915"/>
    <w:rsid w:val="00244237"/>
    <w:rsid w:val="0025086B"/>
    <w:rsid w:val="002713CF"/>
    <w:rsid w:val="00285BBC"/>
    <w:rsid w:val="00294724"/>
    <w:rsid w:val="002A4151"/>
    <w:rsid w:val="002C3770"/>
    <w:rsid w:val="002E2D86"/>
    <w:rsid w:val="002E7D84"/>
    <w:rsid w:val="003361E1"/>
    <w:rsid w:val="00340F47"/>
    <w:rsid w:val="00351400"/>
    <w:rsid w:val="00351AD3"/>
    <w:rsid w:val="003576A2"/>
    <w:rsid w:val="0036065F"/>
    <w:rsid w:val="00366288"/>
    <w:rsid w:val="00367E20"/>
    <w:rsid w:val="00394734"/>
    <w:rsid w:val="003961FF"/>
    <w:rsid w:val="003A2435"/>
    <w:rsid w:val="003C4A79"/>
    <w:rsid w:val="0040602B"/>
    <w:rsid w:val="00410CEC"/>
    <w:rsid w:val="004641FB"/>
    <w:rsid w:val="00472C1C"/>
    <w:rsid w:val="0048552C"/>
    <w:rsid w:val="00495EE0"/>
    <w:rsid w:val="004A11CB"/>
    <w:rsid w:val="004B0BA6"/>
    <w:rsid w:val="004B2F33"/>
    <w:rsid w:val="004C6E11"/>
    <w:rsid w:val="004D2913"/>
    <w:rsid w:val="004D2D10"/>
    <w:rsid w:val="004D5587"/>
    <w:rsid w:val="004F496A"/>
    <w:rsid w:val="00521AF6"/>
    <w:rsid w:val="00526299"/>
    <w:rsid w:val="00527B1E"/>
    <w:rsid w:val="00554B17"/>
    <w:rsid w:val="00567384"/>
    <w:rsid w:val="005677FD"/>
    <w:rsid w:val="00575239"/>
    <w:rsid w:val="0059343A"/>
    <w:rsid w:val="00593C18"/>
    <w:rsid w:val="005C2831"/>
    <w:rsid w:val="005D25ED"/>
    <w:rsid w:val="005F1F9B"/>
    <w:rsid w:val="00614E09"/>
    <w:rsid w:val="00634620"/>
    <w:rsid w:val="006467EA"/>
    <w:rsid w:val="00652828"/>
    <w:rsid w:val="00660DE5"/>
    <w:rsid w:val="00684CB1"/>
    <w:rsid w:val="006946AC"/>
    <w:rsid w:val="006E7308"/>
    <w:rsid w:val="006F6C55"/>
    <w:rsid w:val="00721AFC"/>
    <w:rsid w:val="00730102"/>
    <w:rsid w:val="0073467B"/>
    <w:rsid w:val="00750511"/>
    <w:rsid w:val="007563B1"/>
    <w:rsid w:val="007913E8"/>
    <w:rsid w:val="007A006C"/>
    <w:rsid w:val="007A2E5B"/>
    <w:rsid w:val="007A379B"/>
    <w:rsid w:val="007B6576"/>
    <w:rsid w:val="007C2857"/>
    <w:rsid w:val="0080782E"/>
    <w:rsid w:val="008131D4"/>
    <w:rsid w:val="00813F00"/>
    <w:rsid w:val="00824D3B"/>
    <w:rsid w:val="00827D23"/>
    <w:rsid w:val="0083531A"/>
    <w:rsid w:val="00841774"/>
    <w:rsid w:val="00850048"/>
    <w:rsid w:val="00866B73"/>
    <w:rsid w:val="00872CB4"/>
    <w:rsid w:val="00884A75"/>
    <w:rsid w:val="008C5322"/>
    <w:rsid w:val="008F5BCF"/>
    <w:rsid w:val="009447EA"/>
    <w:rsid w:val="009567AA"/>
    <w:rsid w:val="009835F7"/>
    <w:rsid w:val="0099179C"/>
    <w:rsid w:val="009A7540"/>
    <w:rsid w:val="009C0627"/>
    <w:rsid w:val="009E0172"/>
    <w:rsid w:val="009F09F0"/>
    <w:rsid w:val="009F46F8"/>
    <w:rsid w:val="00A311A3"/>
    <w:rsid w:val="00A5525F"/>
    <w:rsid w:val="00A604C6"/>
    <w:rsid w:val="00A60696"/>
    <w:rsid w:val="00A742E5"/>
    <w:rsid w:val="00A965BB"/>
    <w:rsid w:val="00A9684C"/>
    <w:rsid w:val="00AA1873"/>
    <w:rsid w:val="00AA3F16"/>
    <w:rsid w:val="00AC0670"/>
    <w:rsid w:val="00AC51B5"/>
    <w:rsid w:val="00AE54DB"/>
    <w:rsid w:val="00B05891"/>
    <w:rsid w:val="00B06F3C"/>
    <w:rsid w:val="00B261F3"/>
    <w:rsid w:val="00B561E7"/>
    <w:rsid w:val="00B62913"/>
    <w:rsid w:val="00B74EAC"/>
    <w:rsid w:val="00B76A3A"/>
    <w:rsid w:val="00BD38AB"/>
    <w:rsid w:val="00BE0010"/>
    <w:rsid w:val="00BF2250"/>
    <w:rsid w:val="00C146B3"/>
    <w:rsid w:val="00C32F25"/>
    <w:rsid w:val="00C470D5"/>
    <w:rsid w:val="00C53D64"/>
    <w:rsid w:val="00C77340"/>
    <w:rsid w:val="00C82F2C"/>
    <w:rsid w:val="00C834F5"/>
    <w:rsid w:val="00C971B0"/>
    <w:rsid w:val="00CB28FC"/>
    <w:rsid w:val="00CD4D52"/>
    <w:rsid w:val="00CE5531"/>
    <w:rsid w:val="00CE5F45"/>
    <w:rsid w:val="00D0153B"/>
    <w:rsid w:val="00D0306F"/>
    <w:rsid w:val="00D22339"/>
    <w:rsid w:val="00D541B8"/>
    <w:rsid w:val="00D603ED"/>
    <w:rsid w:val="00D76D54"/>
    <w:rsid w:val="00D95D46"/>
    <w:rsid w:val="00DA4A32"/>
    <w:rsid w:val="00DB6A23"/>
    <w:rsid w:val="00DC4180"/>
    <w:rsid w:val="00E35382"/>
    <w:rsid w:val="00E40DAE"/>
    <w:rsid w:val="00E42A91"/>
    <w:rsid w:val="00E47052"/>
    <w:rsid w:val="00E51B2B"/>
    <w:rsid w:val="00E67880"/>
    <w:rsid w:val="00E739B4"/>
    <w:rsid w:val="00E86DF9"/>
    <w:rsid w:val="00E976B7"/>
    <w:rsid w:val="00EA7F66"/>
    <w:rsid w:val="00EB0E6C"/>
    <w:rsid w:val="00EB45E9"/>
    <w:rsid w:val="00EC0B75"/>
    <w:rsid w:val="00EC27B2"/>
    <w:rsid w:val="00EC3E21"/>
    <w:rsid w:val="00ED79F3"/>
    <w:rsid w:val="00F008B5"/>
    <w:rsid w:val="00F00C65"/>
    <w:rsid w:val="00F04CB8"/>
    <w:rsid w:val="00F22EE7"/>
    <w:rsid w:val="00F36F7F"/>
    <w:rsid w:val="00F50071"/>
    <w:rsid w:val="00F52493"/>
    <w:rsid w:val="00F52B62"/>
    <w:rsid w:val="00F9115C"/>
    <w:rsid w:val="00FA0095"/>
    <w:rsid w:val="00FE0DFC"/>
    <w:rsid w:val="00FF3043"/>
    <w:rsid w:val="00FF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6065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6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065F"/>
  </w:style>
  <w:style w:type="paragraph" w:styleId="llb">
    <w:name w:val="footer"/>
    <w:basedOn w:val="Norml"/>
    <w:link w:val="llbChar"/>
    <w:uiPriority w:val="99"/>
    <w:unhideWhenUsed/>
    <w:rsid w:val="0036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065F"/>
  </w:style>
  <w:style w:type="paragraph" w:styleId="Listaszerbekezds">
    <w:name w:val="List Paragraph"/>
    <w:basedOn w:val="Norml"/>
    <w:uiPriority w:val="34"/>
    <w:qFormat/>
    <w:rsid w:val="00C82F2C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sakszveg">
    <w:name w:val="Plain Text"/>
    <w:basedOn w:val="Norml"/>
    <w:link w:val="CsakszvegChar"/>
    <w:uiPriority w:val="99"/>
    <w:unhideWhenUsed/>
    <w:rsid w:val="00112007"/>
    <w:pPr>
      <w:spacing w:after="0" w:line="240" w:lineRule="auto"/>
    </w:pPr>
    <w:rPr>
      <w:rFonts w:ascii="Courier New" w:hAnsi="Courier New" w:cs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112007"/>
    <w:rPr>
      <w:rFonts w:ascii="Courier New" w:hAnsi="Courier New" w:cs="Courier New"/>
      <w:sz w:val="20"/>
      <w:szCs w:val="20"/>
      <w:lang w:eastAsia="hu-HU"/>
    </w:rPr>
  </w:style>
  <w:style w:type="paragraph" w:customStyle="1" w:styleId="Style27">
    <w:name w:val="Style27"/>
    <w:basedOn w:val="Norml"/>
    <w:uiPriority w:val="99"/>
    <w:rsid w:val="00F50071"/>
    <w:pPr>
      <w:widowControl w:val="0"/>
      <w:autoSpaceDE w:val="0"/>
      <w:autoSpaceDN w:val="0"/>
      <w:adjustRightInd w:val="0"/>
      <w:spacing w:after="0" w:line="252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6065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6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065F"/>
  </w:style>
  <w:style w:type="paragraph" w:styleId="llb">
    <w:name w:val="footer"/>
    <w:basedOn w:val="Norml"/>
    <w:link w:val="llbChar"/>
    <w:uiPriority w:val="99"/>
    <w:unhideWhenUsed/>
    <w:rsid w:val="0036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065F"/>
  </w:style>
  <w:style w:type="paragraph" w:styleId="Listaszerbekezds">
    <w:name w:val="List Paragraph"/>
    <w:basedOn w:val="Norml"/>
    <w:uiPriority w:val="34"/>
    <w:qFormat/>
    <w:rsid w:val="00C82F2C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sakszveg">
    <w:name w:val="Plain Text"/>
    <w:basedOn w:val="Norml"/>
    <w:link w:val="CsakszvegChar"/>
    <w:uiPriority w:val="99"/>
    <w:unhideWhenUsed/>
    <w:rsid w:val="00112007"/>
    <w:pPr>
      <w:spacing w:after="0" w:line="240" w:lineRule="auto"/>
    </w:pPr>
    <w:rPr>
      <w:rFonts w:ascii="Courier New" w:hAnsi="Courier New" w:cs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112007"/>
    <w:rPr>
      <w:rFonts w:ascii="Courier New" w:hAnsi="Courier New" w:cs="Courier New"/>
      <w:sz w:val="20"/>
      <w:szCs w:val="20"/>
      <w:lang w:eastAsia="hu-HU"/>
    </w:rPr>
  </w:style>
  <w:style w:type="paragraph" w:customStyle="1" w:styleId="Style27">
    <w:name w:val="Style27"/>
    <w:basedOn w:val="Norml"/>
    <w:uiPriority w:val="99"/>
    <w:rsid w:val="00F50071"/>
    <w:pPr>
      <w:widowControl w:val="0"/>
      <w:autoSpaceDE w:val="0"/>
      <w:autoSpaceDN w:val="0"/>
      <w:adjustRightInd w:val="0"/>
      <w:spacing w:after="0" w:line="252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07733-7EC0-4BE0-BBE4-397245A8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FE236ECD</Template>
  <TotalTime>0</TotalTime>
  <Pages>34</Pages>
  <Words>8464</Words>
  <Characters>58403</Characters>
  <Application>Microsoft Office Word</Application>
  <DocSecurity>0</DocSecurity>
  <Lines>486</Lines>
  <Paragraphs>133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66734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2</cp:revision>
  <dcterms:created xsi:type="dcterms:W3CDTF">2014-11-27T10:39:00Z</dcterms:created>
  <dcterms:modified xsi:type="dcterms:W3CDTF">2014-11-27T10:39:00Z</dcterms:modified>
</cp:coreProperties>
</file>