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AC" w:rsidRPr="00725B8D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Főváros </w:t>
      </w:r>
      <w:proofErr w:type="spellStart"/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kerület Józsefvárosi Önkormányzat</w:t>
      </w:r>
    </w:p>
    <w:p w:rsidR="00086CAC" w:rsidRPr="00725B8D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Bizottsága</w:t>
      </w:r>
    </w:p>
    <w:p w:rsid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Pr="00725B8D" w:rsidRDefault="00086CAC" w:rsidP="00086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pacing w:val="120"/>
          <w:sz w:val="36"/>
          <w:szCs w:val="36"/>
          <w:lang w:eastAsia="hu-HU"/>
        </w:rPr>
        <w:t>JEGYZŐKÖNYVI KIVONAT</w:t>
      </w:r>
    </w:p>
    <w:p w:rsidR="00086CAC" w:rsidRDefault="00086CAC" w:rsidP="00086CAC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Default="00086CAC" w:rsidP="00086CAC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Pr="00725B8D" w:rsidRDefault="00086CAC" w:rsidP="00086CAC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Készült: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január 26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hétfő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 órai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kezdettel a Józsefvárosi Polgármesteri Hivatal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</w:t>
      </w:r>
      <w:proofErr w:type="spellEnd"/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emelet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00-as termében megtartott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 rendes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üléséről</w:t>
      </w:r>
    </w:p>
    <w:p w:rsid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CAC" w:rsidRPr="006445B4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49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86CAC" w:rsidRPr="009426A2" w:rsidRDefault="00086CAC" w:rsidP="00086CA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E62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0E62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0E62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</w:t>
      </w:r>
      <w:r w:rsidRPr="009426A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086CAC" w:rsidRPr="006445B4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Pr="006445B4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az alábbi napirendet fogadja el:</w:t>
      </w:r>
    </w:p>
    <w:p w:rsidR="00086CAC" w:rsidRPr="006445B4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86CAC" w:rsidRPr="006445B4" w:rsidRDefault="00086CAC" w:rsidP="00086C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hu-HU"/>
        </w:rPr>
      </w:pPr>
      <w:r w:rsidRPr="006445B4">
        <w:rPr>
          <w:rFonts w:ascii="Times New Roman" w:eastAsia="Calibri" w:hAnsi="Times New Roman" w:cs="Times New Roman"/>
          <w:b/>
          <w:sz w:val="28"/>
          <w:szCs w:val="28"/>
          <w:lang w:eastAsia="hu-HU"/>
        </w:rPr>
        <w:t>Napirend:</w:t>
      </w:r>
    </w:p>
    <w:p w:rsid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  <w:lang w:eastAsia="hu-HU"/>
        </w:rPr>
      </w:pP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Javaslat a </w:t>
      </w:r>
      <w:proofErr w:type="gramStart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Budapest,</w:t>
      </w:r>
      <w:proofErr w:type="gramEnd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</w:t>
      </w:r>
      <w:proofErr w:type="spellStart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. kerület Nagytemplom u. </w:t>
      </w:r>
      <w:r w:rsidR="00685DF5">
        <w:rPr>
          <w:rFonts w:ascii="Times New Roman" w:hAnsi="Times New Roman" w:cs="Times New Roman"/>
          <w:bCs/>
          <w:sz w:val="24"/>
          <w:szCs w:val="24"/>
          <w:lang w:eastAsia="hu-HU"/>
        </w:rPr>
        <w:t>………………..</w:t>
      </w: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szám alatti ingatlanra vonatkozó elővásárlási jogról való lemondásra</w:t>
      </w:r>
    </w:p>
    <w:p w:rsidR="00086CAC" w:rsidRPr="00086CAC" w:rsidRDefault="00086CAC" w:rsidP="00086CAC">
      <w:pPr>
        <w:spacing w:after="0" w:line="240" w:lineRule="auto"/>
        <w:ind w:left="709"/>
        <w:jc w:val="both"/>
        <w:rPr>
          <w:rFonts w:ascii="Tahoma" w:hAnsi="Tahoma" w:cs="Tahoma"/>
          <w:i/>
          <w:sz w:val="20"/>
          <w:szCs w:val="20"/>
          <w:lang w:eastAsia="hu-HU"/>
        </w:rPr>
      </w:pPr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 xml:space="preserve">Előterjesztő: Csete Zoltán - a Rév8 </w:t>
      </w:r>
      <w:proofErr w:type="spellStart"/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>Zrt</w:t>
      </w:r>
      <w:proofErr w:type="spellEnd"/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>. mb. cégvezetője</w:t>
      </w:r>
    </w:p>
    <w:p w:rsidR="00086CAC" w:rsidRPr="00086CAC" w:rsidRDefault="00086CAC" w:rsidP="00086C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Budapest,</w:t>
      </w:r>
      <w:proofErr w:type="gram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kerület Rákóczi út 57. szám alatti iroda megnevezésű ingatlanra vonatkozó elővásárlási jogról való lemondás</w:t>
      </w:r>
    </w:p>
    <w:p w:rsidR="00086CAC" w:rsidRPr="00086CAC" w:rsidRDefault="00086CAC" w:rsidP="00086CAC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a Vagyongazdálkodási és Üzemeltetési Ügyosztály vezetője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2. Vagyongazdálkodási és Üzemeltetési Ügyosztály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086CAC" w:rsidRPr="00086CAC" w:rsidRDefault="00086CAC" w:rsidP="00086C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Tulajdonosi hozzájárulás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ker. Leonardo da Vinci u. 39. számú ingatlan vízbekötésének megszüntetéséhez</w:t>
      </w:r>
    </w:p>
    <w:p w:rsidR="00086CAC" w:rsidRPr="00086CAC" w:rsidRDefault="00086CAC" w:rsidP="00086C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>Javaslat az Új Teleki téri piacon lévő K4 üzlethelyiség bérlői kérelmének elbírálására</w:t>
      </w:r>
    </w:p>
    <w:p w:rsidR="00086CAC" w:rsidRPr="00086CAC" w:rsidRDefault="00086CAC" w:rsidP="00086C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Javaslat az Új Teleki Téri Piac J2 jelű üzlethelyiségre vonatkozó bérleti jogviszony közös megegyezéssel történő megszüntetésére, valamint ezt követő hasznosítására </w:t>
      </w:r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>Előterjesztő: Ács Péter - a Józsefvárosi Városüzemeltetési Szolgálat igazgatója</w:t>
      </w:r>
    </w:p>
    <w:p w:rsidR="00086CAC" w:rsidRPr="00086CAC" w:rsidRDefault="00086CAC" w:rsidP="00086C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>Közterület-használati kérelmek elbírálása (PÓTKÉZBESÍTÉS)</w:t>
      </w:r>
    </w:p>
    <w:p w:rsidR="00086CAC" w:rsidRPr="00086CAC" w:rsidRDefault="00086CAC" w:rsidP="00086C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Tulajdonosi hozzájárulás a Budapest </w:t>
      </w:r>
      <w:proofErr w:type="spellStart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. ker</w:t>
      </w:r>
      <w:r w:rsidR="008F418E">
        <w:rPr>
          <w:rFonts w:ascii="Times New Roman" w:hAnsi="Times New Roman" w:cs="Times New Roman"/>
          <w:bCs/>
          <w:sz w:val="24"/>
          <w:szCs w:val="24"/>
          <w:lang w:eastAsia="hu-HU"/>
        </w:rPr>
        <w:t>ület</w:t>
      </w: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Szigony u. 4. sz</w:t>
      </w:r>
      <w:r w:rsidR="008F418E">
        <w:rPr>
          <w:rFonts w:ascii="Times New Roman" w:hAnsi="Times New Roman" w:cs="Times New Roman"/>
          <w:bCs/>
          <w:sz w:val="24"/>
          <w:szCs w:val="24"/>
          <w:lang w:eastAsia="hu-HU"/>
        </w:rPr>
        <w:t>ámú</w:t>
      </w: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ingatlan előtti elosztószekrény villamosenergia-ellátásának kiépítéséhez 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>(PÓTKÉZBESÍTÉS)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Default="00086CAC">
      <w:pPr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hu-HU"/>
        </w:rPr>
        <w:br w:type="page"/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3. Kisfalu Kft.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Kovács Ottó – ügyvezető igazgató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József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krt.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……………..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alatti,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………………..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helyrajzi számú lakásra készült értékbecslés felülvizsgálata iránti kérelem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., József körút 9. szám alatti, 36410/0/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/9 helyrajzi számú, határozott időre szóló bérleti joggal terhelt egyéb helyiség elidegenítése</w:t>
      </w:r>
    </w:p>
    <w:p w:rsidR="00086CAC" w:rsidRPr="00086CAC" w:rsidRDefault="00405CF6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…………..</w:t>
      </w:r>
      <w:proofErr w:type="gramEnd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magánszemély Budapest </w:t>
      </w:r>
      <w:proofErr w:type="spellStart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Dankó u. 29. szám alatti teremgarázsban lévő 5. számú </w:t>
      </w:r>
      <w:proofErr w:type="spellStart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>gépkocsi-beállóhely</w:t>
      </w:r>
      <w:proofErr w:type="spellEnd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bérbevételére irányuló kérelme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 kerület, Krúdy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u. 3. szám alatti üres, önkormányzati tulajdonú nem lakás célú helyiség bérbeadására kiírt nyilvános pályázat lezárására és az eredmény megállapítására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kerület, Rákóczi út 19. szám alatti üres, önkormányzati tulajdonú nem lakás célú helyiség bérbeadására kiírt nyilvános pályázat lezárására és az eredmény megállapítására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kerület, Rákóczi út 51. szám alatti üres, önkormányzati tulajdonú nem lakás célú helyiség nyilvános egyfordulós pályázaton történő bérbeadására</w:t>
      </w:r>
    </w:p>
    <w:p w:rsidR="00086CAC" w:rsidRPr="00086CAC" w:rsidRDefault="00405CF6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………..</w:t>
      </w:r>
      <w:proofErr w:type="gramEnd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alacsonyabb bérleti díj megállapítására vonatkozó kérelme a Budapest </w:t>
      </w:r>
      <w:proofErr w:type="spellStart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="00086CAC" w:rsidRPr="00086CAC">
        <w:rPr>
          <w:rFonts w:ascii="Times New Roman" w:hAnsi="Times New Roman" w:cs="Times New Roman"/>
          <w:sz w:val="24"/>
          <w:szCs w:val="24"/>
          <w:lang w:eastAsia="hu-HU"/>
        </w:rPr>
        <w:t>. kerület, Tömő u. 32-38. szám alatti üres, önkormányzati tulajdonú nem lakás célú helyiségre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Szokolszky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Ágnes egyéni vállalkozó bérbevételi kérelme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kerület, Üllő út 44. szám alatti üres, önkormányzati tulajdonú nem lakás célú helyiségre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>. kerület, Üllői út 66/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üres, önkormányzati tulajdonú nem lakás célú helyiségek bérbeadására kiírt nyilvános pályázat lezárására és az eredmény megállapítására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 kerület, Krúdy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utca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számú Társasház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………………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helyrajzi számú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albetét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beépítésére és a közös tulajdonú épületrészek felújítására vonatkozó megállapodás elfogadására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Lujza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lakásra vonatkozóan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…………………</w:t>
      </w:r>
      <w:r w:rsidRPr="00086CAC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>bérlő bérleti jogviszonyának közös megegyezéssel való megszüntetésére, másik lakás bérbeadása mellett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Lujza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…………..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lakásra vonatkozóan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………………….</w:t>
      </w:r>
      <w:r w:rsidRPr="00086CAC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>bérlő bérleti jogviszonyának közös megegyezéssel való megszüntetésére, másik lakás bérbeadása mellett</w:t>
      </w:r>
    </w:p>
    <w:p w:rsidR="00086CAC" w:rsidRPr="00086CAC" w:rsidRDefault="00086CAC" w:rsidP="00086CAC">
      <w:pPr>
        <w:numPr>
          <w:ilvl w:val="0"/>
          <w:numId w:val="2"/>
        </w:num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Lujza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 jogcím nélküli lakáshasználójának </w:t>
      </w:r>
      <w:r w:rsidRPr="00086CAC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- </w:t>
      </w:r>
      <w:r w:rsidR="00405CF6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………………..</w:t>
      </w:r>
      <w:r w:rsidRPr="00086CAC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 -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elhelyezésére vonatkozóan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., Lujza </w:t>
      </w:r>
      <w:proofErr w:type="gramStart"/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lakásra vonatkozóan </w:t>
      </w:r>
      <w:r w:rsidR="00405CF6">
        <w:rPr>
          <w:rFonts w:ascii="Times New Roman" w:hAnsi="Times New Roman" w:cs="Times New Roman"/>
          <w:sz w:val="24"/>
          <w:szCs w:val="24"/>
          <w:lang w:eastAsia="hu-HU"/>
        </w:rPr>
        <w:t>……………….</w:t>
      </w:r>
      <w:r w:rsidRPr="00086CAC">
        <w:rPr>
          <w:rFonts w:ascii="Times New Roman" w:hAnsi="Times New Roman" w:cs="Times New Roman"/>
          <w:sz w:val="24"/>
          <w:szCs w:val="24"/>
          <w:lang w:eastAsia="hu-HU"/>
        </w:rPr>
        <w:t xml:space="preserve"> bérlő bérleti jogviszonyának közös megegyezéssel való megszüntetésére, másik lakás bérbeadása mellett</w:t>
      </w:r>
    </w:p>
    <w:p w:rsidR="00086CAC" w:rsidRPr="00086CAC" w:rsidRDefault="00086CAC" w:rsidP="00086C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sz w:val="24"/>
          <w:szCs w:val="24"/>
          <w:lang w:eastAsia="hu-HU"/>
        </w:rPr>
        <w:t>Javaslat gépkocsi-beálló bérbeadására (5 db)</w:t>
      </w:r>
    </w:p>
    <w:p w:rsidR="00086CAC" w:rsidRPr="00086CAC" w:rsidRDefault="00086CAC" w:rsidP="00086CAC">
      <w:pPr>
        <w:spacing w:after="0" w:line="240" w:lineRule="auto"/>
        <w:ind w:left="720"/>
        <w:jc w:val="both"/>
        <w:rPr>
          <w:rFonts w:ascii="Times New Roman" w:hAnsi="Times New Roman" w:cs="Times New Roman"/>
          <w:lang w:eastAsia="hu-HU"/>
        </w:rPr>
      </w:pPr>
    </w:p>
    <w:p w:rsidR="00086CAC" w:rsidRDefault="00086CAC">
      <w:pPr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hu-HU"/>
        </w:rPr>
        <w:br w:type="page"/>
      </w:r>
    </w:p>
    <w:p w:rsidR="006C7014" w:rsidRDefault="006C7014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C7014" w:rsidRDefault="006C7014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4. Egyebek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. kerület Magdolna Negyed Program </w:t>
      </w:r>
      <w:proofErr w:type="spellStart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III</w:t>
      </w:r>
      <w:proofErr w:type="spellEnd"/>
      <w:r w:rsidRPr="00086CAC">
        <w:rPr>
          <w:rFonts w:ascii="Times New Roman" w:hAnsi="Times New Roman" w:cs="Times New Roman"/>
          <w:bCs/>
          <w:sz w:val="24"/>
          <w:szCs w:val="24"/>
          <w:lang w:eastAsia="hu-HU"/>
        </w:rPr>
        <w:t>. keretein belül megvalósult közútfejlesztések során megépített közcsatornákkal kapcsolatos döntésekre</w:t>
      </w:r>
    </w:p>
    <w:p w:rsidR="00086CAC" w:rsidRPr="00086CAC" w:rsidRDefault="00086CAC" w:rsidP="00086CAC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Előterjesztő: </w:t>
      </w:r>
      <w:proofErr w:type="spellStart"/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Fernezelyi</w:t>
      </w:r>
      <w:proofErr w:type="spellEnd"/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Gergely – a Városfejlesztési és Főépítészi Ügyosztály vezetője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lang w:eastAsia="hu-HU"/>
        </w:rPr>
      </w:pPr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Napirend 1.1. pontja: Javaslat a </w:t>
      </w:r>
      <w:proofErr w:type="gramStart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Budapest,</w:t>
      </w:r>
      <w:proofErr w:type="gramEnd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. kerület Nagytemplom u. </w:t>
      </w:r>
      <w:r w:rsidR="00405CF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……………….</w:t>
      </w:r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szám alatti ingatlanra vonatkozó elővásárlási jogról való lemondásra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ab/>
      </w:r>
      <w:r w:rsidR="00405CF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ZÁRT ÜLÉS</w:t>
      </w:r>
    </w:p>
    <w:p w:rsidR="00086CAC" w:rsidRPr="00086CAC" w:rsidRDefault="00086CAC" w:rsidP="00086CAC">
      <w:pPr>
        <w:spacing w:after="0" w:line="240" w:lineRule="auto"/>
        <w:jc w:val="both"/>
        <w:rPr>
          <w:rFonts w:ascii="Tahoma" w:hAnsi="Tahoma" w:cs="Tahoma"/>
          <w:i/>
          <w:sz w:val="20"/>
          <w:szCs w:val="20"/>
          <w:lang w:eastAsia="hu-HU"/>
        </w:rPr>
      </w:pPr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 xml:space="preserve">Előterjesztő: Csete Zoltán - a Rév8 </w:t>
      </w:r>
      <w:proofErr w:type="spellStart"/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>Zrt</w:t>
      </w:r>
      <w:proofErr w:type="spellEnd"/>
      <w:r w:rsidRPr="00086CAC">
        <w:rPr>
          <w:rFonts w:ascii="Times New Roman" w:hAnsi="Times New Roman" w:cs="Times New Roman"/>
          <w:bCs/>
          <w:i/>
          <w:sz w:val="24"/>
          <w:szCs w:val="24"/>
          <w:lang w:eastAsia="hu-HU"/>
        </w:rPr>
        <w:t>. mb. cégvezetője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086CAC" w:rsidRPr="005C5FA9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86CAC" w:rsidRDefault="00086CAC" w:rsidP="00086CA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86CAC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1B5C7C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6CAC" w:rsidRPr="00086CAC" w:rsidRDefault="00086CAC" w:rsidP="00086CAC">
      <w:pPr>
        <w:spacing w:after="0" w:line="240" w:lineRule="auto"/>
        <w:ind w:right="-28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a Budapest Főváros </w:t>
      </w:r>
      <w:proofErr w:type="spellStart"/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Józsefvárosi Önkormányzat, </w:t>
      </w:r>
      <w:proofErr w:type="gramStart"/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…………..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természetben a 1083 Budapest, Nagytemplom u.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 található 33 m</w:t>
      </w:r>
      <w:r w:rsidRPr="00086CA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ingatlan tekintetében, az 5.500.000 Ft-os vételár ismeretében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előterjesztés mellékletét képező vételi szándéknyilatkozathoz kapcsolódó elővásárlási jogával nem kíván élni.</w:t>
      </w:r>
    </w:p>
    <w:p w:rsidR="00086CAC" w:rsidRPr="00086CAC" w:rsidRDefault="00086CAC" w:rsidP="00086CAC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>lgármester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086CAC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86C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Rév8 </w:t>
      </w:r>
      <w:proofErr w:type="spellStart"/>
      <w:r w:rsidRPr="00086C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Zrt</w:t>
      </w:r>
      <w:proofErr w:type="spellEnd"/>
      <w:proofErr w:type="gramStart"/>
      <w:r w:rsidRPr="00086C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proofErr w:type="gramEnd"/>
      <w:r w:rsidRPr="00086CA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Vagyongazdálkodási és Üzemeltetési Ügyosztály Gazdálkodási Iroda</w:t>
      </w:r>
    </w:p>
    <w:p w:rsidR="00086CAC" w:rsidRPr="00086CAC" w:rsidRDefault="00086CAC" w:rsidP="00086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976B7" w:rsidRDefault="00E976B7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014" w:rsidRDefault="006C7014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75F">
        <w:rPr>
          <w:rFonts w:ascii="Times New Roman" w:hAnsi="Times New Roman"/>
          <w:b/>
          <w:sz w:val="24"/>
          <w:szCs w:val="24"/>
        </w:rPr>
        <w:t xml:space="preserve">Napirend 1.2. pontja: A </w:t>
      </w:r>
      <w:proofErr w:type="gramStart"/>
      <w:r w:rsidRPr="006E775F">
        <w:rPr>
          <w:rFonts w:ascii="Times New Roman" w:hAnsi="Times New Roman"/>
          <w:b/>
          <w:sz w:val="24"/>
          <w:szCs w:val="24"/>
        </w:rPr>
        <w:t>Budapest,</w:t>
      </w:r>
      <w:proofErr w:type="gramEnd"/>
      <w:r w:rsidRPr="006E775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75F">
        <w:rPr>
          <w:rFonts w:ascii="Times New Roman" w:hAnsi="Times New Roman"/>
          <w:b/>
          <w:sz w:val="24"/>
          <w:szCs w:val="24"/>
        </w:rPr>
        <w:t>VIII</w:t>
      </w:r>
      <w:proofErr w:type="spellEnd"/>
      <w:r w:rsidRPr="006E775F">
        <w:rPr>
          <w:rFonts w:ascii="Times New Roman" w:hAnsi="Times New Roman"/>
          <w:b/>
          <w:sz w:val="24"/>
          <w:szCs w:val="24"/>
        </w:rPr>
        <w:t>. kerület Rákóczi út 57. szám alatti iroda megnevezésű ingatlanra vonatkozó elővásárlási jogról való lemondás</w:t>
      </w:r>
      <w:r w:rsidRPr="006E775F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6E775F">
        <w:rPr>
          <w:rFonts w:ascii="Times New Roman" w:hAnsi="Times New Roman"/>
          <w:b/>
          <w:sz w:val="24"/>
          <w:szCs w:val="24"/>
        </w:rPr>
        <w:t>ZÁRT ÜLÉS</w:t>
      </w: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6E77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a Vagyongazdálkodási és Üzemeltetési Ügyosztály vezetője</w:t>
      </w: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51/2015. (I.26.) sz. Városgazdálkodási és Pénzügyi Bizottság határozata</w:t>
      </w:r>
    </w:p>
    <w:p w:rsidR="006E775F" w:rsidRPr="006E775F" w:rsidRDefault="006E775F" w:rsidP="006E775F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(12 igen, 0 nem, 0 tartózkodás szavazattal)</w:t>
      </w:r>
    </w:p>
    <w:p w:rsidR="006E775F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6E775F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E775F" w:rsidRPr="006E775F" w:rsidRDefault="006E775F" w:rsidP="006E775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a Budapest Főváros </w:t>
      </w:r>
      <w:proofErr w:type="spellStart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Józsefvárosi Önkormányzat, a 34637/0/A/59 </w:t>
      </w:r>
      <w:proofErr w:type="spellStart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, természetben a 1081 Budapest, Rákóczi út 57. szám földszint alatt található 175 m</w:t>
      </w:r>
      <w:r w:rsidRPr="006E77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iroda megnevezésű ingatlan tekintetében, a 11.500.000,</w:t>
      </w:r>
      <w:proofErr w:type="spellStart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-Ft</w:t>
      </w:r>
      <w:proofErr w:type="spellEnd"/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vételár ismeretében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</w:t>
      </w:r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eladó, továbbá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………………..</w:t>
      </w:r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vevő között 2014. augusztus 4-én kötött adásvételi szerződéshez kapcsolódó elővásárlási jogával nem kíván élni.</w:t>
      </w:r>
      <w:proofErr w:type="gramEnd"/>
    </w:p>
    <w:p w:rsidR="006E775F" w:rsidRPr="006E775F" w:rsidRDefault="006E775F" w:rsidP="006E775F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január 26.</w:t>
      </w:r>
    </w:p>
    <w:p w:rsidR="006E775F" w:rsidRPr="006E775F" w:rsidRDefault="006E775F" w:rsidP="006E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 Gazdálkodási Iroda</w:t>
      </w:r>
    </w:p>
    <w:p w:rsidR="006E775F" w:rsidRPr="006E775F" w:rsidRDefault="006E775F" w:rsidP="006E77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014" w:rsidRDefault="006C7014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93D" w:rsidRPr="00086CAC" w:rsidRDefault="00B6393D" w:rsidP="00B6393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2. Vagyongazdálkodási és Üzemeltetési Ügyosztály</w:t>
      </w:r>
    </w:p>
    <w:p w:rsidR="00B6393D" w:rsidRPr="00086CAC" w:rsidRDefault="00B6393D" w:rsidP="00B6393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B6393D" w:rsidRPr="00086CAC" w:rsidRDefault="00B6393D" w:rsidP="00B6393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B6393D" w:rsidRPr="00086CAC" w:rsidRDefault="00B6393D" w:rsidP="00B6393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B6393D" w:rsidRPr="00086CAC" w:rsidRDefault="00B6393D" w:rsidP="00B639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B6393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2.1. pontja: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Tulajdonosi hozzájárulás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ker. Leonardo da Vinci u. 39. számú ingatlan vízbekötésének megszüntetéséhez</w:t>
      </w:r>
    </w:p>
    <w:p w:rsidR="00086CAC" w:rsidRDefault="00086CAC" w:rsidP="00086C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93D" w:rsidRPr="006E775F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(I.26.) sz. Városgazdálkodási és Pénzügyi Bizottság határozata</w:t>
      </w:r>
    </w:p>
    <w:p w:rsidR="00B6393D" w:rsidRPr="006E775F" w:rsidRDefault="00B6393D" w:rsidP="00B6393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E77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(12 igen, 0 nem, 0 tartózkodás szavazattal)</w:t>
      </w:r>
    </w:p>
    <w:p w:rsidR="00B6393D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6E775F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B6393D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Városgazdálkodási és Pénzügyi Bizottság úgy dönt, hogy </w:t>
      </w:r>
    </w:p>
    <w:p w:rsidR="00B6393D" w:rsidRPr="00B6393D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6393D" w:rsidRDefault="00B6393D" w:rsidP="006C7014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tulajdonosi hozzájárulását adja a </w:t>
      </w:r>
      <w:proofErr w:type="spellStart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Cordia</w:t>
      </w:r>
      <w:proofErr w:type="spell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City </w:t>
      </w:r>
      <w:proofErr w:type="spellStart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Garden</w:t>
      </w:r>
      <w:proofErr w:type="spell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Kft. megbízásából eljáró Fővárosi Vízművek </w:t>
      </w:r>
      <w:proofErr w:type="spellStart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Zrt</w:t>
      </w:r>
      <w:proofErr w:type="spell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részére a Budapest </w:t>
      </w:r>
      <w:proofErr w:type="spellStart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kerület Leonardo da Vinci u. 39. szám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36278) alatti </w:t>
      </w:r>
      <w:proofErr w:type="gramStart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ingatlan</w:t>
      </w:r>
      <w:proofErr w:type="gram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NA 25-ös vízbekötés megsz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ü</w:t>
      </w:r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ntetésének közterületi munkáihoz, a bontással és burkolatbontással érintett járda- és útpályaszakasz helyreállítási kötelezettsége mellett az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lábbi feltételekkel és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kikötésekel</w:t>
      </w:r>
      <w:proofErr w:type="spellEnd"/>
      <w:r w:rsidRPr="00B639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B6393D" w:rsidRPr="00B6393D" w:rsidRDefault="00B6393D" w:rsidP="006C7014">
      <w:pPr>
        <w:numPr>
          <w:ilvl w:val="1"/>
          <w:numId w:val="5"/>
        </w:numPr>
        <w:spacing w:before="120" w:after="12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B6393D" w:rsidRPr="00B6393D" w:rsidRDefault="00B6393D" w:rsidP="006C7014">
      <w:pPr>
        <w:numPr>
          <w:ilvl w:val="1"/>
          <w:numId w:val="5"/>
        </w:numPr>
        <w:spacing w:before="120" w:after="12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</w:t>
      </w:r>
      <w:proofErr w:type="spellStart"/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Polgármesteri Hivatal Hatósági Ügyosztályától, valamint Építésügyi Irodájától előzetesen meg kell kérni, és az abban foglaltakat maradéktalanul be kell tartani,</w:t>
      </w:r>
    </w:p>
    <w:p w:rsidR="00B6393D" w:rsidRPr="00B6393D" w:rsidRDefault="00B6393D" w:rsidP="006C7014">
      <w:pPr>
        <w:numPr>
          <w:ilvl w:val="1"/>
          <w:numId w:val="5"/>
        </w:numPr>
        <w:spacing w:before="120" w:after="12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az engedélyes köteles a munkák (helyreállítás) elkészültéről a közterület kezelőjét és tulajdonosát írásban értesíteni,</w:t>
      </w:r>
    </w:p>
    <w:p w:rsidR="00B6393D" w:rsidRPr="00B6393D" w:rsidRDefault="00B6393D" w:rsidP="006C7014">
      <w:pPr>
        <w:numPr>
          <w:ilvl w:val="1"/>
          <w:numId w:val="5"/>
        </w:numPr>
        <w:spacing w:before="120"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B6393D" w:rsidRDefault="00B6393D" w:rsidP="00B6393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393D" w:rsidRPr="00B6393D" w:rsidRDefault="00B6393D" w:rsidP="00B6393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B6393D" w:rsidRPr="00B6393D" w:rsidRDefault="00B6393D" w:rsidP="00B6393D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ridő: </w:t>
      </w:r>
      <w:r w:rsidRPr="00B6393D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B6393D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393D" w:rsidRPr="00B6393D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6393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B6393D" w:rsidRPr="00B6393D" w:rsidRDefault="00B6393D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C7014" w:rsidRDefault="006C70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393D" w:rsidRDefault="00B6393D" w:rsidP="00B639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014" w:rsidRDefault="006C7014" w:rsidP="007D3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3803">
        <w:rPr>
          <w:rFonts w:ascii="Times New Roman" w:hAnsi="Times New Roman" w:cs="Times New Roman"/>
          <w:b/>
          <w:sz w:val="24"/>
          <w:szCs w:val="24"/>
        </w:rPr>
        <w:t xml:space="preserve">Napirend 2.2. pontja: </w:t>
      </w:r>
      <w:r w:rsidRPr="00373803">
        <w:rPr>
          <w:rFonts w:ascii="Times New Roman" w:hAnsi="Times New Roman"/>
          <w:b/>
          <w:sz w:val="24"/>
          <w:szCs w:val="24"/>
        </w:rPr>
        <w:t>Javaslat az Új Teleki téri piacon lévő K4 üzlethelyiség bérlői kérelmének elbírálására</w:t>
      </w:r>
    </w:p>
    <w:p w:rsidR="007D3510" w:rsidRDefault="007D3510" w:rsidP="007D3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10" w:rsidRPr="005C5FA9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7D3510" w:rsidRDefault="007D3510" w:rsidP="007D351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7D3510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373803" w:rsidRDefault="001B5C7C" w:rsidP="007D3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nem járul hozzá </w:t>
      </w:r>
      <w:r w:rsidRPr="00373803">
        <w:rPr>
          <w:rFonts w:ascii="Times New Roman" w:eastAsia="Calibri" w:hAnsi="Times New Roman" w:cs="Times New Roman"/>
          <w:sz w:val="24"/>
          <w:szCs w:val="24"/>
        </w:rPr>
        <w:t xml:space="preserve">az új Teleki Téri Piacon található K4 jelű üzlethelyiségre vonatkozó albérletbe adáshoz </w:t>
      </w: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HLA</w:t>
      </w:r>
      <w:proofErr w:type="spellEnd"/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Kereskedelmi Korlátolt Felelősségű Társaság (székhely: 1104 Budapest, Mádi utca 97. </w:t>
      </w:r>
      <w:proofErr w:type="spellStart"/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III</w:t>
      </w:r>
      <w:proofErr w:type="spellEnd"/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. em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8. Cégjegyzékszám: 01 09 191914, Adószám: 24962285-2-42)</w:t>
      </w:r>
      <w:r w:rsidRPr="00373803">
        <w:rPr>
          <w:rFonts w:ascii="Times New Roman" w:eastAsia="Calibri" w:hAnsi="Times New Roman" w:cs="Times New Roman"/>
          <w:sz w:val="24"/>
          <w:szCs w:val="24"/>
        </w:rPr>
        <w:t xml:space="preserve"> részére.</w:t>
      </w:r>
    </w:p>
    <w:p w:rsidR="007D3510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373803">
        <w:rPr>
          <w:rFonts w:ascii="Times New Roman" w:eastAsia="Times New Roman" w:hAnsi="Times New Roman" w:cs="Times New Roman"/>
          <w:sz w:val="24"/>
          <w:szCs w:val="24"/>
          <w:lang w:eastAsia="hu-HU"/>
        </w:rPr>
        <w:t>. január 26.</w:t>
      </w:r>
    </w:p>
    <w:p w:rsidR="007D3510" w:rsidRPr="00373803" w:rsidRDefault="007D3510" w:rsidP="007D351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380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7D3510" w:rsidRPr="00373803" w:rsidRDefault="007D3510" w:rsidP="007D3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DB2" w:rsidRDefault="00671DB2" w:rsidP="00B639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014" w:rsidRDefault="006C7014" w:rsidP="00B639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926B8">
        <w:rPr>
          <w:rFonts w:ascii="Times New Roman" w:hAnsi="Times New Roman" w:cs="Times New Roman"/>
          <w:b/>
          <w:sz w:val="24"/>
          <w:szCs w:val="24"/>
        </w:rPr>
        <w:t xml:space="preserve">Napirend 2.3. pontja: </w:t>
      </w:r>
      <w:r w:rsidRPr="003926B8">
        <w:rPr>
          <w:rFonts w:ascii="Times New Roman" w:hAnsi="Times New Roman"/>
          <w:b/>
          <w:bCs/>
          <w:sz w:val="24"/>
          <w:szCs w:val="24"/>
        </w:rPr>
        <w:t xml:space="preserve">Javaslat az Új Teleki Téri Piac J2 jelű üzlethelyiségre vonatkozó bérleti jogviszony közös megegyezéssel történő megszüntetésére, valamint ezt követő hasznosítására </w:t>
      </w: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26B8">
        <w:rPr>
          <w:rFonts w:ascii="Times New Roman" w:hAnsi="Times New Roman"/>
          <w:bCs/>
          <w:i/>
          <w:sz w:val="24"/>
          <w:szCs w:val="24"/>
        </w:rPr>
        <w:t>Előterjesztő: Ács Péter - a Józsefvárosi Városüzemeltetési Szolgálat igazgatója</w:t>
      </w:r>
    </w:p>
    <w:p w:rsidR="008F418E" w:rsidRDefault="008F418E" w:rsidP="008F4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18E" w:rsidRPr="005C5FA9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54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F418E" w:rsidRDefault="008F418E" w:rsidP="008F418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8F418E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373803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418E" w:rsidRPr="003926B8" w:rsidRDefault="008F418E" w:rsidP="008A627D">
      <w:pPr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hozzájárul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Önkormányzat között 2014. március 14. napján létrejött, a J2 jelű üzlethelyiség bérleti szerződésének közös megegyezéssel történő megszüntetéséhez, egyben felkéri a polgármestert a megállapodás aláírására.</w:t>
      </w:r>
    </w:p>
    <w:p w:rsidR="008F418E" w:rsidRPr="003926B8" w:rsidRDefault="008F418E" w:rsidP="008F418E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418E" w:rsidRPr="003926B8" w:rsidRDefault="008F418E" w:rsidP="008F418E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F418E" w:rsidRPr="003926B8" w:rsidRDefault="008F418E" w:rsidP="008F418E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8F418E" w:rsidRPr="003926B8" w:rsidRDefault="008F418E" w:rsidP="008F418E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418E" w:rsidRPr="003926B8" w:rsidRDefault="008F418E" w:rsidP="008A627D">
      <w:pPr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1. pontban foglalt bérleti jogviszony megszűnését követően pályázat útján kívánja hasznosítani a J2 jelű üzlethelyiséget, amelyre tekintettel elfogadja a határozat mellékletét képező pályázati felhívást. </w:t>
      </w:r>
    </w:p>
    <w:p w:rsidR="008F418E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418E" w:rsidRPr="003926B8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F418E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6C7014" w:rsidRDefault="006C701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8F418E" w:rsidRPr="003926B8" w:rsidRDefault="008F418E" w:rsidP="008A627D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polgármestert, hogy gondoskodjon a határozat 2. pontja szerinti pályázati felhívás honlapon történő megjelentetéséről.</w:t>
      </w:r>
    </w:p>
    <w:p w:rsidR="008F418E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418E" w:rsidRPr="003926B8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F418E" w:rsidRPr="003926B8" w:rsidRDefault="008F418E" w:rsidP="008F41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3926B8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8F418E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926B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Józsefvárosi Városüzemeltetési Szolgálat, Vagyongazdálkodási és Üzemeltetési Ügyosztály</w:t>
      </w:r>
    </w:p>
    <w:p w:rsidR="008F418E" w:rsidRPr="003926B8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D3510" w:rsidRDefault="008F418E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54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határozat mellékletét a jegyzőkönyvi kivonat melléklete tartalmazza.</w:t>
      </w:r>
    </w:p>
    <w:p w:rsidR="008F418E" w:rsidRDefault="008F418E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18E" w:rsidRDefault="008F418E" w:rsidP="00B639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18E" w:rsidRDefault="008F418E" w:rsidP="00B639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926B8">
        <w:rPr>
          <w:rFonts w:ascii="Times New Roman" w:hAnsi="Times New Roman" w:cs="Times New Roman"/>
          <w:b/>
          <w:sz w:val="24"/>
          <w:szCs w:val="24"/>
        </w:rPr>
        <w:t>Napirend 2.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926B8">
        <w:rPr>
          <w:rFonts w:ascii="Times New Roman" w:hAnsi="Times New Roman" w:cs="Times New Roman"/>
          <w:b/>
          <w:sz w:val="24"/>
          <w:szCs w:val="24"/>
        </w:rPr>
        <w:t>. pontja: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Közterület-használati kérelmek elbírálása</w:t>
      </w:r>
    </w:p>
    <w:p w:rsidR="008F418E" w:rsidRDefault="008F418E" w:rsidP="00B639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F418E" w:rsidRDefault="008F418E" w:rsidP="008F4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napirend 2.4. pontját külön tárgyalásra kikérték.</w:t>
      </w:r>
    </w:p>
    <w:p w:rsidR="008F418E" w:rsidRDefault="008F418E" w:rsidP="008F4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F418E" w:rsidRDefault="008F418E" w:rsidP="008F4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F418E" w:rsidRPr="008F418E" w:rsidRDefault="008F418E" w:rsidP="008F41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3926B8">
        <w:rPr>
          <w:rFonts w:ascii="Times New Roman" w:hAnsi="Times New Roman" w:cs="Times New Roman"/>
          <w:b/>
          <w:sz w:val="24"/>
          <w:szCs w:val="24"/>
        </w:rPr>
        <w:t>Napirend 2.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926B8">
        <w:rPr>
          <w:rFonts w:ascii="Times New Roman" w:hAnsi="Times New Roman" w:cs="Times New Roman"/>
          <w:b/>
          <w:sz w:val="24"/>
          <w:szCs w:val="24"/>
        </w:rPr>
        <w:t>. pontja: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Tulajdonosi hozzájárulás a Budapest </w:t>
      </w:r>
      <w:proofErr w:type="spellStart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. ker</w:t>
      </w:r>
      <w:r w:rsidRPr="008F418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ület</w:t>
      </w:r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Szigony u. 4. sz</w:t>
      </w:r>
      <w:r w:rsidRPr="008F418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ámú</w:t>
      </w:r>
      <w:r w:rsidRPr="00086CAC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ingatlan előtti elosztószekrény villamosenergia-ellátásának kiépítéséhez</w:t>
      </w:r>
    </w:p>
    <w:p w:rsidR="008F418E" w:rsidRDefault="008F418E" w:rsidP="008F41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8F418E" w:rsidRPr="005C5FA9" w:rsidRDefault="008F418E" w:rsidP="008F41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55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F418E" w:rsidRDefault="008F418E" w:rsidP="008F418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8F418E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B5C7C" w:rsidRPr="00373803" w:rsidRDefault="001B5C7C" w:rsidP="001B5C7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7027AA" w:rsidRPr="007027AA" w:rsidRDefault="007027AA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izottság úgy dönt, hogy:</w:t>
      </w:r>
    </w:p>
    <w:p w:rsidR="007027AA" w:rsidRDefault="007027AA" w:rsidP="007027A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7027AA" w:rsidRPr="007027AA" w:rsidRDefault="007027AA" w:rsidP="007027A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7027A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tulajdonosi</w:t>
      </w:r>
      <w:proofErr w:type="gramEnd"/>
      <w:r w:rsidRPr="007027A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hozzájárulását adja az ELMŰ Hálózati Kft. részére a Budapest </w:t>
      </w:r>
      <w:proofErr w:type="spellStart"/>
      <w:r w:rsidRPr="007027A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7027A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kerület Szigony u. 4. szám előtti aszfaltozott járdán (hrsz</w:t>
      </w:r>
      <w:r w:rsidR="00750DB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7027A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35728/4) lévő elosztószekrény villamosenergia-ellátás kiépítésének közterületi munkáihoz, a bontással és burkolatbontással érintett járdaszakasz helyreállítási kötelezettsége mellett az alábbi feltételekkel és kikötésekkel:</w:t>
      </w:r>
    </w:p>
    <w:p w:rsidR="007027AA" w:rsidRPr="007027AA" w:rsidRDefault="007027AA" w:rsidP="008A627D">
      <w:pPr>
        <w:numPr>
          <w:ilvl w:val="0"/>
          <w:numId w:val="7"/>
        </w:numPr>
        <w:spacing w:before="120" w:after="12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tulajdonosi hozzájárulás a beruházót (építtetőt) nem mentesíti az építéshez szükséges egyéb szakhatósági és hatósági engedélyek beszerzése alól,</w:t>
      </w:r>
    </w:p>
    <w:p w:rsidR="007027AA" w:rsidRPr="007027AA" w:rsidRDefault="007027AA" w:rsidP="008A627D">
      <w:pPr>
        <w:numPr>
          <w:ilvl w:val="0"/>
          <w:numId w:val="7"/>
        </w:numPr>
        <w:spacing w:before="120" w:after="12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beruházónak (építtetőnek) a közútkezelői és munkakezdési (burkolatbontási) hozzájárulást a vonatkozó rendelet (19/1994. (V.31.) KHVM rendelet) szerinti mellékletek csatolásával a Budapest Főváros </w:t>
      </w:r>
      <w:proofErr w:type="spellStart"/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Polgármesteri Hivatal Hatósági Ügyosztályától, valamint Építésügyi Irodájától előzetesen meg kell kérni, és az abban foglaltakat maradéktalanul be kell tartani,</w:t>
      </w:r>
    </w:p>
    <w:p w:rsidR="007027AA" w:rsidRPr="007027AA" w:rsidRDefault="007027AA" w:rsidP="008A627D">
      <w:pPr>
        <w:numPr>
          <w:ilvl w:val="0"/>
          <w:numId w:val="7"/>
        </w:numPr>
        <w:spacing w:before="120" w:after="12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az engedélyes köteles a munkák (helyreállítás) elkészültéről a közterület kezelőjét és tulajdonosát írásban értesíteni,</w:t>
      </w:r>
    </w:p>
    <w:p w:rsidR="007027AA" w:rsidRPr="007027AA" w:rsidRDefault="007027AA" w:rsidP="008A627D">
      <w:pPr>
        <w:numPr>
          <w:ilvl w:val="0"/>
          <w:numId w:val="7"/>
        </w:numPr>
        <w:spacing w:before="120"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tulajdonosi hozzájárulás csak az engedélyező szervek, szakhatóságok előírásainak maradéktalan betartásával, a döntés napjától számított 1 évig érvényes.</w:t>
      </w:r>
    </w:p>
    <w:p w:rsidR="00634CA3" w:rsidRDefault="00634CA3" w:rsidP="00634C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027AA" w:rsidRPr="007027AA" w:rsidRDefault="00634CA3" w:rsidP="00634C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="007027AA"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7027AA" w:rsidRPr="007027AA" w:rsidRDefault="00634CA3" w:rsidP="00634CA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="007027AA" w:rsidRPr="007027AA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január 26.</w:t>
      </w:r>
    </w:p>
    <w:p w:rsidR="00634CA3" w:rsidRDefault="00634CA3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027AA" w:rsidRPr="007027AA" w:rsidRDefault="007027AA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027A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7027AA" w:rsidRPr="007027AA" w:rsidRDefault="007027AA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027AA" w:rsidRDefault="007027AA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663BD" w:rsidRPr="00E663BD" w:rsidRDefault="00E663BD" w:rsidP="00E66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 Bizottság létszáma – Pintér Attila megérkezésével – 13 főre változott.</w:t>
      </w:r>
    </w:p>
    <w:p w:rsidR="00E663BD" w:rsidRDefault="00E663BD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663BD" w:rsidRDefault="00E663BD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73C5D" w:rsidRPr="007027AA" w:rsidRDefault="00873C5D" w:rsidP="00702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E1594" w:rsidRDefault="006E1594" w:rsidP="006E15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926B8">
        <w:rPr>
          <w:rFonts w:ascii="Times New Roman" w:hAnsi="Times New Roman" w:cs="Times New Roman"/>
          <w:b/>
          <w:sz w:val="24"/>
          <w:szCs w:val="24"/>
        </w:rPr>
        <w:t>Napirend 2.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926B8">
        <w:rPr>
          <w:rFonts w:ascii="Times New Roman" w:hAnsi="Times New Roman" w:cs="Times New Roman"/>
          <w:b/>
          <w:sz w:val="24"/>
          <w:szCs w:val="24"/>
        </w:rPr>
        <w:t>. pontja: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Közterület-használati kérelmek elbírálása</w:t>
      </w:r>
    </w:p>
    <w:p w:rsidR="006E1594" w:rsidRDefault="006E1594" w:rsidP="006E15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0C6857" w:rsidRPr="005C5FA9" w:rsidRDefault="000C6857" w:rsidP="000C68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C6857" w:rsidRDefault="000C6857" w:rsidP="000C685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C6857" w:rsidRPr="00261EE7" w:rsidRDefault="000C6857" w:rsidP="00261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EE7" w:rsidRPr="00261EE7" w:rsidRDefault="00261EE7" w:rsidP="00261EE7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 xml:space="preserve">A Városgazdálkodási és Pénzügyi Bizottság úgy dönt, </w:t>
      </w:r>
    </w:p>
    <w:p w:rsidR="00261EE7" w:rsidRPr="00261EE7" w:rsidRDefault="00261EE7" w:rsidP="00261EE7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261EE7" w:rsidRPr="00261EE7" w:rsidRDefault="00261EE7" w:rsidP="008A627D">
      <w:pPr>
        <w:pStyle w:val="Csakszveg"/>
        <w:numPr>
          <w:ilvl w:val="0"/>
          <w:numId w:val="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közterület-használati hozzájárulást ad – egy összegben történő díjfizetéssel – az alábbi ügyben: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 xml:space="preserve">Közterület-használó, kérelmező: </w:t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</w:r>
      <w:proofErr w:type="spellStart"/>
      <w:r w:rsidRPr="00261EE7">
        <w:rPr>
          <w:rFonts w:ascii="Times New Roman" w:hAnsi="Times New Roman"/>
          <w:b/>
          <w:sz w:val="24"/>
          <w:szCs w:val="24"/>
        </w:rPr>
        <w:t>DXN</w:t>
      </w:r>
      <w:proofErr w:type="spellEnd"/>
      <w:r w:rsidRPr="00261EE7">
        <w:rPr>
          <w:rFonts w:ascii="Times New Roman" w:hAnsi="Times New Roman"/>
          <w:b/>
          <w:sz w:val="24"/>
          <w:szCs w:val="24"/>
        </w:rPr>
        <w:t xml:space="preserve"> Europe Kft.</w:t>
      </w:r>
    </w:p>
    <w:p w:rsidR="00261EE7" w:rsidRPr="00261EE7" w:rsidRDefault="00261EE7" w:rsidP="00261EE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b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>(1081 Budapest, Rákóczi út 63.)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Közterület-használat ideje:</w:t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  <w:t>2015. január 26. - 2015. június 23.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Közterület-használat célja:</w:t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  <w:t>reklámtábla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261EE7">
        <w:rPr>
          <w:rFonts w:ascii="Times New Roman" w:hAnsi="Times New Roman" w:cs="Courier New"/>
          <w:sz w:val="24"/>
          <w:szCs w:val="24"/>
        </w:rPr>
        <w:t>Közterület-használat helye:</w:t>
      </w:r>
      <w:r w:rsidRPr="00261EE7">
        <w:rPr>
          <w:rFonts w:ascii="Times New Roman" w:hAnsi="Times New Roman" w:cs="Courier New"/>
          <w:sz w:val="24"/>
          <w:szCs w:val="24"/>
        </w:rPr>
        <w:tab/>
      </w:r>
      <w:r w:rsidRPr="00261EE7">
        <w:rPr>
          <w:rFonts w:ascii="Times New Roman" w:hAnsi="Times New Roman" w:cs="Courier New"/>
          <w:sz w:val="24"/>
          <w:szCs w:val="24"/>
        </w:rPr>
        <w:tab/>
      </w:r>
      <w:r w:rsidRPr="00261EE7">
        <w:rPr>
          <w:rFonts w:ascii="Times New Roman" w:hAnsi="Times New Roman" w:cs="Courier New"/>
          <w:sz w:val="24"/>
          <w:szCs w:val="24"/>
        </w:rPr>
        <w:tab/>
        <w:t>Berzsenyi u. 1. (Rákóczi út 73.)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Közterület-használat nagysága:</w:t>
      </w:r>
      <w:r w:rsidRPr="00261EE7">
        <w:rPr>
          <w:rFonts w:ascii="Times New Roman" w:hAnsi="Times New Roman"/>
          <w:sz w:val="24"/>
          <w:szCs w:val="24"/>
        </w:rPr>
        <w:tab/>
      </w:r>
      <w:r w:rsidRPr="00261EE7">
        <w:rPr>
          <w:rFonts w:ascii="Times New Roman" w:hAnsi="Times New Roman"/>
          <w:sz w:val="24"/>
          <w:szCs w:val="24"/>
        </w:rPr>
        <w:tab/>
        <w:t>2 m</w:t>
      </w:r>
      <w:r w:rsidRPr="00261EE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61EE7">
        <w:rPr>
          <w:rFonts w:ascii="Times New Roman" w:hAnsi="Times New Roman"/>
          <w:sz w:val="24"/>
          <w:szCs w:val="24"/>
        </w:rPr>
        <w:t>polgármester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261EE7">
        <w:rPr>
          <w:rFonts w:ascii="Times New Roman" w:hAnsi="Times New Roman"/>
          <w:sz w:val="24"/>
          <w:szCs w:val="24"/>
        </w:rPr>
        <w:t>2015. január 26.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61EE7" w:rsidRPr="00261EE7" w:rsidRDefault="00261EE7" w:rsidP="008A627D">
      <w:pPr>
        <w:pStyle w:val="Listaszerbekezds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 xml:space="preserve">tudomásul veszi a </w:t>
      </w:r>
      <w:proofErr w:type="spellStart"/>
      <w:r w:rsidRPr="00261EE7">
        <w:rPr>
          <w:rFonts w:ascii="Times New Roman" w:hAnsi="Times New Roman"/>
          <w:sz w:val="24"/>
          <w:szCs w:val="24"/>
        </w:rPr>
        <w:t>DXN</w:t>
      </w:r>
      <w:proofErr w:type="spellEnd"/>
      <w:r w:rsidRPr="00261EE7">
        <w:rPr>
          <w:rFonts w:ascii="Times New Roman" w:hAnsi="Times New Roman"/>
          <w:sz w:val="24"/>
          <w:szCs w:val="24"/>
        </w:rPr>
        <w:t xml:space="preserve"> Europe Kft. közterület-használatát 2014. december 24-től 2015. január 25-ig azzal, hogy a </w:t>
      </w:r>
      <w:proofErr w:type="spellStart"/>
      <w:r w:rsidRPr="00261EE7">
        <w:rPr>
          <w:rFonts w:ascii="Times New Roman" w:hAnsi="Times New Roman"/>
          <w:sz w:val="24"/>
          <w:szCs w:val="24"/>
        </w:rPr>
        <w:t>DXN</w:t>
      </w:r>
      <w:proofErr w:type="spellEnd"/>
      <w:r w:rsidRPr="00261EE7">
        <w:rPr>
          <w:rFonts w:ascii="Times New Roman" w:hAnsi="Times New Roman"/>
          <w:sz w:val="24"/>
          <w:szCs w:val="24"/>
        </w:rPr>
        <w:t xml:space="preserve"> Europe Kft. köteles az elmaradt közterület-használati díjtartozását megfizetni.</w:t>
      </w:r>
    </w:p>
    <w:p w:rsidR="00261EE7" w:rsidRPr="00261EE7" w:rsidRDefault="00261EE7" w:rsidP="00261EE7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61EE7">
        <w:rPr>
          <w:rFonts w:ascii="Times New Roman" w:hAnsi="Times New Roman"/>
          <w:sz w:val="24"/>
          <w:szCs w:val="24"/>
        </w:rPr>
        <w:t>polgármester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261EE7">
        <w:rPr>
          <w:rFonts w:ascii="Times New Roman" w:hAnsi="Times New Roman"/>
          <w:sz w:val="24"/>
          <w:szCs w:val="24"/>
        </w:rPr>
        <w:t>2015. január 26.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1EE7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261EE7" w:rsidRPr="00261EE7" w:rsidRDefault="00261EE7" w:rsidP="0026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10ED" w:rsidRDefault="005410ED" w:rsidP="00261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C5D" w:rsidRPr="00261EE7" w:rsidRDefault="00873C5D" w:rsidP="00261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ED" w:rsidRPr="005C5FA9" w:rsidRDefault="005410ED" w:rsidP="00541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57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410ED" w:rsidRDefault="005410ED" w:rsidP="005410E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410ED" w:rsidRPr="00373803" w:rsidRDefault="005410ED" w:rsidP="009063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313" w:rsidRPr="00906313" w:rsidRDefault="00906313" w:rsidP="00906313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6313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906313" w:rsidRPr="00906313" w:rsidRDefault="00906313" w:rsidP="0090631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06313" w:rsidRPr="00906313" w:rsidRDefault="00906313" w:rsidP="00906313">
      <w:pPr>
        <w:spacing w:after="0" w:line="240" w:lineRule="auto"/>
        <w:ind w:left="4248" w:hanging="42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Közterület-használó, kérelmező:</w:t>
      </w:r>
      <w:r w:rsidRPr="00906313">
        <w:rPr>
          <w:rFonts w:ascii="Times New Roman" w:hAnsi="Times New Roman"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>Fazekas Mihály Gyakorló Általános Iskola és Gimnázium</w:t>
      </w:r>
    </w:p>
    <w:p w:rsidR="00906313" w:rsidRPr="00906313" w:rsidRDefault="00906313" w:rsidP="0090631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b/>
          <w:sz w:val="24"/>
          <w:szCs w:val="24"/>
        </w:rPr>
        <w:tab/>
      </w:r>
      <w:r w:rsidRPr="00906313">
        <w:rPr>
          <w:rFonts w:ascii="Times New Roman" w:hAnsi="Times New Roman"/>
          <w:sz w:val="24"/>
          <w:szCs w:val="24"/>
        </w:rPr>
        <w:t>(1082 Budapest, Horváth Mihály tér 8.)</w:t>
      </w:r>
    </w:p>
    <w:p w:rsidR="00906313" w:rsidRPr="00906313" w:rsidRDefault="00906313" w:rsidP="00906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6313">
        <w:rPr>
          <w:rFonts w:ascii="Times New Roman" w:hAnsi="Times New Roman"/>
          <w:sz w:val="24"/>
          <w:szCs w:val="24"/>
        </w:rPr>
        <w:t>Közterület-használat ideje:</w:t>
      </w:r>
      <w:r w:rsidRPr="00906313">
        <w:rPr>
          <w:rFonts w:ascii="Times New Roman" w:hAnsi="Times New Roman"/>
          <w:sz w:val="24"/>
          <w:szCs w:val="24"/>
        </w:rPr>
        <w:tab/>
      </w:r>
      <w:r w:rsidRPr="0090631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06313">
        <w:rPr>
          <w:rFonts w:ascii="Times New Roman" w:hAnsi="Times New Roman"/>
          <w:sz w:val="24"/>
          <w:szCs w:val="24"/>
        </w:rPr>
        <w:t>2015. március 13.</w:t>
      </w:r>
    </w:p>
    <w:p w:rsidR="00906313" w:rsidRPr="00906313" w:rsidRDefault="00906313" w:rsidP="00906313">
      <w:pPr>
        <w:spacing w:after="0" w:line="240" w:lineRule="auto"/>
        <w:ind w:left="4253" w:hanging="4253"/>
        <w:jc w:val="both"/>
        <w:rPr>
          <w:rFonts w:ascii="Times New Roman" w:hAnsi="Times New Roman"/>
          <w:sz w:val="24"/>
          <w:szCs w:val="24"/>
        </w:rPr>
      </w:pPr>
      <w:r w:rsidRPr="00906313">
        <w:rPr>
          <w:rFonts w:ascii="Times New Roman" w:hAnsi="Times New Roman"/>
          <w:sz w:val="24"/>
          <w:szCs w:val="24"/>
        </w:rPr>
        <w:t>Közterület-használat célja:</w:t>
      </w:r>
      <w:r w:rsidRPr="00906313">
        <w:rPr>
          <w:rFonts w:ascii="Times New Roman" w:hAnsi="Times New Roman"/>
          <w:sz w:val="24"/>
          <w:szCs w:val="24"/>
        </w:rPr>
        <w:tab/>
        <w:t>egyéb rendezvény (1848/49-es forradalom és szabadságharc megemlékezés)</w:t>
      </w:r>
    </w:p>
    <w:p w:rsidR="00906313" w:rsidRPr="00906313" w:rsidRDefault="00906313" w:rsidP="00906313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906313">
        <w:rPr>
          <w:rFonts w:ascii="Times New Roman" w:hAnsi="Times New Roman" w:cs="Courier New"/>
          <w:sz w:val="24"/>
          <w:szCs w:val="24"/>
        </w:rPr>
        <w:t>Közterület-használat helye:</w:t>
      </w:r>
      <w:r w:rsidRPr="00906313">
        <w:rPr>
          <w:rFonts w:ascii="Times New Roman" w:hAnsi="Times New Roman" w:cs="Courier New"/>
          <w:sz w:val="24"/>
          <w:szCs w:val="24"/>
        </w:rPr>
        <w:tab/>
      </w:r>
      <w:r w:rsidRPr="00906313">
        <w:rPr>
          <w:rFonts w:ascii="Times New Roman" w:hAnsi="Times New Roman" w:cs="Courier New"/>
          <w:sz w:val="24"/>
          <w:szCs w:val="24"/>
        </w:rPr>
        <w:tab/>
      </w:r>
      <w:r>
        <w:rPr>
          <w:rFonts w:ascii="Times New Roman" w:hAnsi="Times New Roman" w:cs="Courier New"/>
          <w:sz w:val="24"/>
          <w:szCs w:val="24"/>
        </w:rPr>
        <w:tab/>
      </w:r>
      <w:r w:rsidRPr="00906313">
        <w:rPr>
          <w:rFonts w:ascii="Times New Roman" w:hAnsi="Times New Roman" w:cs="Courier New"/>
          <w:sz w:val="24"/>
          <w:szCs w:val="24"/>
        </w:rPr>
        <w:t>Horváth Mihály tér</w:t>
      </w:r>
    </w:p>
    <w:p w:rsidR="00906313" w:rsidRPr="00906313" w:rsidRDefault="00906313" w:rsidP="00906313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06313">
        <w:rPr>
          <w:rFonts w:ascii="Times New Roman" w:hAnsi="Times New Roman"/>
          <w:sz w:val="24"/>
          <w:szCs w:val="24"/>
        </w:rPr>
        <w:t>Közterület-használat nagysága:</w:t>
      </w:r>
      <w:r w:rsidRPr="00906313">
        <w:rPr>
          <w:rFonts w:ascii="Times New Roman" w:hAnsi="Times New Roman"/>
          <w:sz w:val="24"/>
          <w:szCs w:val="24"/>
        </w:rPr>
        <w:tab/>
      </w:r>
      <w:r w:rsidRPr="00906313">
        <w:rPr>
          <w:rFonts w:ascii="Times New Roman" w:hAnsi="Times New Roman"/>
          <w:sz w:val="24"/>
          <w:szCs w:val="24"/>
        </w:rPr>
        <w:tab/>
        <w:t>2 100 m</w:t>
      </w:r>
      <w:r w:rsidRPr="0090631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06313" w:rsidRPr="00906313" w:rsidRDefault="00906313" w:rsidP="00906313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06313" w:rsidRPr="00261EE7" w:rsidRDefault="00906313" w:rsidP="00906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61EE7">
        <w:rPr>
          <w:rFonts w:ascii="Times New Roman" w:hAnsi="Times New Roman"/>
          <w:sz w:val="24"/>
          <w:szCs w:val="24"/>
        </w:rPr>
        <w:t>polgármester</w:t>
      </w:r>
    </w:p>
    <w:p w:rsidR="00906313" w:rsidRPr="00261EE7" w:rsidRDefault="00906313" w:rsidP="00906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261EE7">
        <w:rPr>
          <w:rFonts w:ascii="Times New Roman" w:hAnsi="Times New Roman"/>
          <w:sz w:val="24"/>
          <w:szCs w:val="24"/>
        </w:rPr>
        <w:t>2015. január 26.</w:t>
      </w:r>
    </w:p>
    <w:p w:rsidR="00906313" w:rsidRPr="00261EE7" w:rsidRDefault="00906313" w:rsidP="00906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313" w:rsidRPr="00261EE7" w:rsidRDefault="00906313" w:rsidP="0090631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1EE7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5410ED" w:rsidRPr="00906313" w:rsidRDefault="005410ED" w:rsidP="00906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ED" w:rsidRDefault="005410ED" w:rsidP="00702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C5D" w:rsidRDefault="00873C5D" w:rsidP="00702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ED" w:rsidRPr="005C5FA9" w:rsidRDefault="005410ED" w:rsidP="00541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58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410ED" w:rsidRDefault="005410ED" w:rsidP="005410ED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410ED" w:rsidRPr="001547AA" w:rsidRDefault="005410ED" w:rsidP="00154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7AA" w:rsidRPr="001547AA" w:rsidRDefault="001547AA" w:rsidP="001547A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1547AA" w:rsidRPr="001547AA" w:rsidRDefault="001547AA" w:rsidP="001547AA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547AA" w:rsidRPr="001547AA" w:rsidRDefault="001547AA" w:rsidP="008A627D">
      <w:pPr>
        <w:pStyle w:val="Listaszerbekezds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közterület-használati hozzájárulást ad – díjmentességgel – az alábbi ügyben:</w:t>
      </w:r>
    </w:p>
    <w:p w:rsidR="001547AA" w:rsidRPr="001547AA" w:rsidRDefault="001547AA" w:rsidP="001547AA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 xml:space="preserve">Közterület-használó, kérelmező: </w:t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>Józsefvárosi Városüzemeltetési Szolgálat</w:t>
      </w:r>
    </w:p>
    <w:p w:rsidR="001547AA" w:rsidRPr="001547AA" w:rsidRDefault="001547AA" w:rsidP="001547AA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b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>(1084 Budapest, Mátyás tér 15.)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Közterület-használat ideje:</w:t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  <w:t>2015. január 26.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7AA">
        <w:rPr>
          <w:rFonts w:ascii="Times New Roman" w:hAnsi="Times New Roman"/>
          <w:sz w:val="24"/>
          <w:szCs w:val="24"/>
        </w:rPr>
        <w:t>- 2018. január 14.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Közterület-használat célja:</w:t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  <w:t>zöldhulladék-gyűjtő sziget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 w:cs="Courier New"/>
          <w:sz w:val="24"/>
          <w:szCs w:val="24"/>
        </w:rPr>
        <w:t>Közterület-használat helye:</w:t>
      </w:r>
      <w:r w:rsidRPr="001547AA">
        <w:rPr>
          <w:rFonts w:ascii="Times New Roman" w:hAnsi="Times New Roman" w:cs="Courier New"/>
          <w:sz w:val="24"/>
          <w:szCs w:val="24"/>
        </w:rPr>
        <w:tab/>
      </w:r>
      <w:r w:rsidRPr="001547AA">
        <w:rPr>
          <w:rFonts w:ascii="Times New Roman" w:hAnsi="Times New Roman" w:cs="Courier New"/>
          <w:sz w:val="24"/>
          <w:szCs w:val="24"/>
        </w:rPr>
        <w:tab/>
      </w:r>
      <w:r>
        <w:rPr>
          <w:rFonts w:ascii="Times New Roman" w:hAnsi="Times New Roman" w:cs="Courier New"/>
          <w:sz w:val="24"/>
          <w:szCs w:val="24"/>
        </w:rPr>
        <w:tab/>
      </w:r>
      <w:r w:rsidRPr="001547AA">
        <w:rPr>
          <w:rFonts w:ascii="Times New Roman" w:hAnsi="Times New Roman" w:cs="Courier New"/>
          <w:sz w:val="24"/>
          <w:szCs w:val="24"/>
        </w:rPr>
        <w:t>Villám u. 7.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547AA">
        <w:rPr>
          <w:rFonts w:ascii="Times New Roman" w:hAnsi="Times New Roman"/>
          <w:sz w:val="24"/>
          <w:szCs w:val="24"/>
        </w:rPr>
        <w:t>Közterület-használat nagysága:</w:t>
      </w:r>
      <w:r w:rsidRPr="001547AA">
        <w:rPr>
          <w:rFonts w:ascii="Times New Roman" w:hAnsi="Times New Roman"/>
          <w:sz w:val="24"/>
          <w:szCs w:val="24"/>
        </w:rPr>
        <w:tab/>
      </w:r>
      <w:r w:rsidRPr="001547AA">
        <w:rPr>
          <w:rFonts w:ascii="Times New Roman" w:hAnsi="Times New Roman"/>
          <w:sz w:val="24"/>
          <w:szCs w:val="24"/>
        </w:rPr>
        <w:tab/>
        <w:t>10 m</w:t>
      </w:r>
      <w:r w:rsidRPr="001547A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61EE7">
        <w:rPr>
          <w:rFonts w:ascii="Times New Roman" w:hAnsi="Times New Roman"/>
          <w:sz w:val="24"/>
          <w:szCs w:val="24"/>
        </w:rPr>
        <w:t>polgármester</w:t>
      </w: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261EE7">
        <w:rPr>
          <w:rFonts w:ascii="Times New Roman" w:hAnsi="Times New Roman"/>
          <w:sz w:val="24"/>
          <w:szCs w:val="24"/>
        </w:rPr>
        <w:t>2015. január 26.</w:t>
      </w: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47AA" w:rsidRPr="001547AA" w:rsidRDefault="001547AA" w:rsidP="008A627D">
      <w:pPr>
        <w:pStyle w:val="Listaszerbekezds"/>
        <w:numPr>
          <w:ilvl w:val="0"/>
          <w:numId w:val="11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az 1. határozati pontban foglalt közterület</w:t>
      </w:r>
      <w:r>
        <w:rPr>
          <w:rFonts w:ascii="Times New Roman" w:hAnsi="Times New Roman"/>
          <w:sz w:val="24"/>
          <w:szCs w:val="24"/>
        </w:rPr>
        <w:t>-</w:t>
      </w:r>
      <w:r w:rsidRPr="001547AA">
        <w:rPr>
          <w:rFonts w:ascii="Times New Roman" w:hAnsi="Times New Roman"/>
          <w:sz w:val="24"/>
          <w:szCs w:val="24"/>
        </w:rPr>
        <w:t>használati hozzájárulás megadásának feltételei az alábbiak:</w:t>
      </w:r>
    </w:p>
    <w:p w:rsidR="001547AA" w:rsidRPr="001547AA" w:rsidRDefault="001547AA" w:rsidP="001547A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1547AA" w:rsidRPr="001547AA" w:rsidRDefault="001547AA" w:rsidP="008A627D">
      <w:pPr>
        <w:numPr>
          <w:ilvl w:val="0"/>
          <w:numId w:val="10"/>
        </w:numPr>
        <w:spacing w:after="0" w:line="240" w:lineRule="auto"/>
        <w:ind w:left="851" w:hanging="425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a szelektív szigetek 5 m sugarú környezetét a Józsefvárosi Városüzemeltetési Szolgálat (Kérelmező) köteles tisztán tartani;</w:t>
      </w:r>
    </w:p>
    <w:p w:rsidR="001547AA" w:rsidRPr="001547AA" w:rsidRDefault="001547AA" w:rsidP="008A627D">
      <w:pPr>
        <w:numPr>
          <w:ilvl w:val="0"/>
          <w:numId w:val="10"/>
        </w:numPr>
        <w:spacing w:after="0" w:line="240" w:lineRule="auto"/>
        <w:ind w:left="851" w:hanging="425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panasz esetén a zöldhulladék-gyűjtő sziget kialakításának felülvizsgálata szükséges, és amennyiben indokolt az áthelyezés, azt a Kérelmező térítésmentesen biztosítja;</w:t>
      </w:r>
    </w:p>
    <w:p w:rsidR="001547AA" w:rsidRPr="001547AA" w:rsidRDefault="001547AA" w:rsidP="008A627D">
      <w:pPr>
        <w:numPr>
          <w:ilvl w:val="0"/>
          <w:numId w:val="10"/>
        </w:numPr>
        <w:spacing w:after="0" w:line="240" w:lineRule="auto"/>
        <w:ind w:left="851" w:hanging="425"/>
        <w:jc w:val="both"/>
        <w:rPr>
          <w:rFonts w:ascii="Times New Roman" w:hAnsi="Times New Roman"/>
          <w:b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az ütemezett, heti három alkalommal történő edényürítéseken felül az edények környezetének állapotát a Kérelmezőnek minden nap ellenőriznie kell.</w:t>
      </w:r>
    </w:p>
    <w:p w:rsidR="001547AA" w:rsidRPr="001547AA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47AA" w:rsidRPr="001547AA" w:rsidRDefault="001547AA" w:rsidP="008A627D">
      <w:pPr>
        <w:pStyle w:val="Listaszerbekezds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547AA">
        <w:rPr>
          <w:rFonts w:ascii="Times New Roman" w:hAnsi="Times New Roman"/>
          <w:sz w:val="24"/>
          <w:szCs w:val="24"/>
        </w:rPr>
        <w:t>tudomásul veszi a Józsefvárosi Városüzemeltetési Szolgálat zöldhulladék-gyűjtő sziget céljából igénybe vett közterület-használatát 2015. január 14-től 2015. január 25-ig.</w:t>
      </w:r>
    </w:p>
    <w:p w:rsidR="001547AA" w:rsidRPr="001547AA" w:rsidRDefault="001547AA" w:rsidP="001547AA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EE7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61EE7">
        <w:rPr>
          <w:rFonts w:ascii="Times New Roman" w:hAnsi="Times New Roman"/>
          <w:sz w:val="24"/>
          <w:szCs w:val="24"/>
        </w:rPr>
        <w:t>polgármester</w:t>
      </w: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261EE7">
        <w:rPr>
          <w:rFonts w:ascii="Times New Roman" w:hAnsi="Times New Roman"/>
          <w:sz w:val="24"/>
          <w:szCs w:val="24"/>
        </w:rPr>
        <w:t>2015. január 26.</w:t>
      </w: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47AA" w:rsidRPr="00261EE7" w:rsidRDefault="001547AA" w:rsidP="001547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1EE7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5410ED" w:rsidRPr="001547AA" w:rsidRDefault="005410ED" w:rsidP="00154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C5D" w:rsidRDefault="00873C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3C5D" w:rsidRDefault="00873C5D" w:rsidP="006C0F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873C5D" w:rsidRDefault="00873C5D" w:rsidP="006C0F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C0F47" w:rsidRPr="00086CAC" w:rsidRDefault="006C0F47" w:rsidP="006C0F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3. Kisfalu Kft.</w:t>
      </w:r>
    </w:p>
    <w:p w:rsidR="006C0F47" w:rsidRPr="00086CAC" w:rsidRDefault="006C0F47" w:rsidP="006C0F4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Kovács Ottó – ügyvezető igazgató</w:t>
      </w:r>
    </w:p>
    <w:p w:rsidR="006C0F47" w:rsidRPr="00086CAC" w:rsidRDefault="006C0F47" w:rsidP="006C0F4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6C0F47" w:rsidRPr="00086CAC" w:rsidRDefault="006C0F47" w:rsidP="006C0F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6C0F47" w:rsidRPr="00086CAC" w:rsidRDefault="006C0F47" w:rsidP="006C0F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3.1. pontja: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József </w:t>
      </w:r>
      <w:proofErr w:type="gram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krt.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alatti,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……………..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helyrajzi számú lakásra készült értékbecslés felülvizsgálata iránti kérelem</w:t>
      </w:r>
    </w:p>
    <w:p w:rsidR="005410ED" w:rsidRDefault="005410ED" w:rsidP="00702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F47" w:rsidRPr="005C5FA9" w:rsidRDefault="006C0F47" w:rsidP="006C0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59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C0F47" w:rsidRDefault="006C0F47" w:rsidP="006C0F4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6C0F47" w:rsidRPr="00373803" w:rsidRDefault="000D6228" w:rsidP="000D6228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6C0F47" w:rsidRPr="00BD7347" w:rsidRDefault="006C0F47" w:rsidP="00702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7347" w:rsidRPr="00BD7347" w:rsidRDefault="00BD7347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 </w:t>
      </w:r>
    </w:p>
    <w:p w:rsidR="00BD7347" w:rsidRPr="00BD7347" w:rsidRDefault="00BD7347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D7347" w:rsidRDefault="00BD7347" w:rsidP="008A627D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József </w:t>
      </w:r>
      <w:proofErr w:type="gramStart"/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krt.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………..</w:t>
      </w: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alatti, </w:t>
      </w:r>
      <w:r w:rsidR="00405CF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…………..</w:t>
      </w: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, 63 m</w:t>
      </w:r>
      <w:r w:rsidRPr="00BD73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lakás elidegenítésével kapcsolatosan hozott 1300/2014. (XII.08.) számú határozatát változatlanul fenntartja, a vételárat nem módosítja.</w:t>
      </w:r>
    </w:p>
    <w:p w:rsidR="00B53FED" w:rsidRPr="00BD7347" w:rsidRDefault="00B53FED" w:rsidP="00B53F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D7347" w:rsidRPr="00BD7347" w:rsidRDefault="00BD7347" w:rsidP="008A627D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kijelenti, hogy az 1</w:t>
      </w:r>
      <w:r w:rsidR="00873C5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) pontban foglalt határozat esetében fennálló ajánlati kötöttség időtartama a forgalmi érték felülvizsgálata iránti kérelem előterjesztése és a Városgazdálkodási és Pénzügyi Bizottság állásfoglalásának kézhezvétele közötti időtartammal megnő.</w:t>
      </w:r>
    </w:p>
    <w:p w:rsidR="00B53FED" w:rsidRDefault="00B53FED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D7347" w:rsidRPr="00BD7347" w:rsidRDefault="00BD7347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347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</w:t>
      </w:r>
      <w:r w:rsidR="00B53FED">
        <w:rPr>
          <w:rFonts w:ascii="Times New Roman" w:eastAsia="Times New Roman" w:hAnsi="Times New Roman" w:cs="Times New Roman"/>
          <w:sz w:val="24"/>
          <w:szCs w:val="24"/>
          <w:lang w:eastAsia="hu-HU"/>
        </w:rPr>
        <w:t>sfalu Kft. ügyvezető igazgatója</w:t>
      </w:r>
    </w:p>
    <w:p w:rsidR="00BD7347" w:rsidRPr="00BD7347" w:rsidRDefault="00BD7347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D7347">
        <w:rPr>
          <w:rFonts w:ascii="Times New Roman" w:eastAsia="Times New Roman" w:hAnsi="Times New Roman" w:cs="Times New Roman"/>
          <w:sz w:val="24"/>
          <w:szCs w:val="24"/>
          <w:lang w:eastAsia="x-none"/>
        </w:rPr>
        <w:t>Határidő: 2015. február 2.</w:t>
      </w:r>
    </w:p>
    <w:p w:rsidR="00B53FED" w:rsidRDefault="00B53FED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BD7347" w:rsidRPr="00B53FED" w:rsidRDefault="00BD7347" w:rsidP="00BD73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B53FE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 döntés végrehajtását végző szervezeti egység: Kisfalu Kft.</w:t>
      </w:r>
    </w:p>
    <w:p w:rsidR="000D6228" w:rsidRDefault="000D6228" w:rsidP="00702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347" w:rsidRDefault="00BD7347" w:rsidP="00702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C5D" w:rsidRDefault="00873C5D" w:rsidP="00702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A4D" w:rsidRPr="00086CAC" w:rsidRDefault="00BC37FC" w:rsidP="005E6A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5E6A4D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="005E6A4D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="005E6A4D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., József körút 9. szám alatti, 36410/0/</w:t>
      </w:r>
      <w:proofErr w:type="gramStart"/>
      <w:r w:rsidR="005E6A4D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="005E6A4D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/9 helyrajzi számú, határozott időre szóló bérleti joggal terhelt egyéb helyiség elidegenítése</w:t>
      </w:r>
    </w:p>
    <w:p w:rsidR="00B53FED" w:rsidRDefault="00B53FED" w:rsidP="00702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021" w:rsidRPr="005C5FA9" w:rsidRDefault="00245021" w:rsidP="00245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245021" w:rsidRDefault="00245021" w:rsidP="00245021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245021" w:rsidRPr="00373803" w:rsidRDefault="00245021" w:rsidP="00245021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245021" w:rsidRPr="00BD7347" w:rsidRDefault="00245021" w:rsidP="002450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A11C2C" w:rsidRP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1C2C" w:rsidRDefault="00A11C2C" w:rsidP="008A627D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ingatlan-nyilvántartásban a 36410/0/</w:t>
      </w:r>
      <w:proofErr w:type="gramStart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/9 helyrajzi számon nyilvántartott, természetben a Budapest </w:t>
      </w:r>
      <w:proofErr w:type="spellStart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., József körút 9. szám alatti, 69 m</w:t>
      </w:r>
      <w:r w:rsidRPr="00A11C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határozott idejű bérleti joggal terhelt nem lakás célú helyiségre fennálló elidegenítést kizáró feltétel alól felmentést ad,</w:t>
      </w:r>
    </w:p>
    <w:p w:rsidR="00A11C2C" w:rsidRPr="00A11C2C" w:rsidRDefault="00A11C2C" w:rsidP="00A11C2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1C2C" w:rsidRPr="00A11C2C" w:rsidRDefault="00A11C2C" w:rsidP="008A627D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hozzájárul az ingatlan-nyilvántartásban a 36410/0/</w:t>
      </w:r>
      <w:proofErr w:type="gramStart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/9 helyrajzi számon nyilvántartott, természetben a Budapest </w:t>
      </w:r>
      <w:proofErr w:type="spellStart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., József körút 9. szám alatti, 69 m</w:t>
      </w:r>
      <w:r w:rsidRPr="00A11C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földszinti egyéb helyiségre vonatkozó eladási ajánlat bérlő részére történő megküldéséhez, a vételárnak, az elkészült forgalmi értékbecslés, valamint a 32/2013. (</w:t>
      </w:r>
      <w:proofErr w:type="spellStart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VII</w:t>
      </w:r>
      <w:proofErr w:type="spellEnd"/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. 15.) számú önkormányzati rendelet alapján a forgalmi érték 100 %-ában, azaz 26.984.971,- Ft összegben történő közlése mellett.</w:t>
      </w:r>
    </w:p>
    <w:p w:rsidR="00A11C2C" w:rsidRP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1C2C" w:rsidRP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sfalu Kft. ügyvezető igazgatója</w:t>
      </w:r>
    </w:p>
    <w:p w:rsid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2015. február 2.</w:t>
      </w:r>
    </w:p>
    <w:p w:rsidR="00A11C2C" w:rsidRP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1C2C" w:rsidRPr="00A11C2C" w:rsidRDefault="00A11C2C" w:rsidP="00A11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11C2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5E6A4D" w:rsidRDefault="005E6A4D" w:rsidP="00A11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C2C" w:rsidRDefault="00A11C2C" w:rsidP="00A11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C5D" w:rsidRDefault="00873C5D" w:rsidP="00A11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81C" w:rsidRPr="00086CAC" w:rsidRDefault="00A7481C" w:rsidP="00A74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</w:t>
      </w:r>
      <w:proofErr w:type="gramStart"/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magánszemély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Dankó u. 29. szám alatti teremgarázsban lévő 5. számú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gépkocsi-beállóhely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bérbevételére irányuló kérelme</w:t>
      </w:r>
    </w:p>
    <w:p w:rsidR="00A11C2C" w:rsidRDefault="00A11C2C" w:rsidP="00A11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81C" w:rsidRPr="005C5FA9" w:rsidRDefault="00A7481C" w:rsidP="00A74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7481C" w:rsidRDefault="00A7481C" w:rsidP="00A7481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7481C" w:rsidRPr="00373803" w:rsidRDefault="00A7481C" w:rsidP="00A7481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A7481C" w:rsidRPr="00BD7347" w:rsidRDefault="00A7481C" w:rsidP="00A74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F21" w:rsidRDefault="00762F21" w:rsidP="00762F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 Városgazdálkodási és Pénzügyi Bizottság úgy dönt, hogy </w:t>
      </w:r>
    </w:p>
    <w:p w:rsidR="00762F21" w:rsidRPr="00762F21" w:rsidRDefault="00762F21" w:rsidP="00762F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762F21" w:rsidRDefault="00762F21" w:rsidP="00762F21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1.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  <w:t xml:space="preserve">hozzájárul a 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Budapest </w:t>
      </w:r>
      <w:proofErr w:type="spellStart"/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VIII</w:t>
      </w:r>
      <w:proofErr w:type="spellEnd"/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.,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Dankó u. 29.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szám alatti</w:t>
      </w:r>
      <w:r w:rsidR="001D307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35483/2/</w:t>
      </w:r>
      <w:proofErr w:type="gramStart"/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</w:t>
      </w:r>
      <w:proofErr w:type="gramEnd"/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/1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proofErr w:type="spellStart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hrsz-ú</w:t>
      </w:r>
      <w:proofErr w:type="spellEnd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épületben kialakított teremgarázsban a</w:t>
      </w:r>
      <w:r w:rsidR="001D3079">
        <w:rPr>
          <w:rFonts w:ascii="Times New Roman" w:eastAsia="Times New Roman" w:hAnsi="Times New Roman" w:cs="Times New Roman"/>
          <w:sz w:val="24"/>
          <w:szCs w:val="24"/>
          <w:lang w:eastAsia="x-none"/>
        </w:rPr>
        <w:t>z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5. számú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gépkocsi-beállóra bérleti szerződés megkötéséhez, határozatlan időre 30 napos felmondási idővel személygépjármű tárolása céljára </w:t>
      </w:r>
      <w:r w:rsidR="00405CF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………….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magánszemély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részére 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8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7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50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,- Ft/hó + Áfa bérleti díj 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összegen.</w:t>
      </w:r>
      <w:r w:rsidRPr="00762F2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</w:p>
    <w:p w:rsidR="00762F21" w:rsidRPr="00762F21" w:rsidRDefault="00762F21" w:rsidP="00762F21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762F21" w:rsidRDefault="00762F21" w:rsidP="00762F21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2.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VI</w:t>
      </w:r>
      <w:proofErr w:type="spellEnd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20.) számú Budapest Józsefvárosi Önkormányzati rendelet 14. § (2) bekezdése alapján </w:t>
      </w:r>
      <w:r w:rsidRPr="00762F2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 havi bruttó bérleti díjnak megfelelő óvadék megfizetését vállalja a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leendő bérlő. </w:t>
      </w:r>
    </w:p>
    <w:p w:rsidR="00762F21" w:rsidRPr="00762F21" w:rsidRDefault="00762F21" w:rsidP="00762F21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762F21" w:rsidRPr="00762F21" w:rsidRDefault="00762F21" w:rsidP="00762F21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3.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  <w:t>az Önkormányzat tulajdonában álló nem lakás céljára szolgáló helyiségek bérbeadásának feltételeiről szóló 35/2013. (</w:t>
      </w:r>
      <w:proofErr w:type="spellStart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VI</w:t>
      </w:r>
      <w:proofErr w:type="spellEnd"/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. 20.) számú Budapest Józsefváros Önkormányzati rendelet 17. § (5) c) pontja alapján eltekint a közjegyző előtti egyoldalú kötelezettségvállaló nyilatkozat megtételétől a bérleti díj mértékére tekintettel.</w:t>
      </w:r>
    </w:p>
    <w:p w:rsidR="00762F21" w:rsidRPr="00762F21" w:rsidRDefault="00762F21" w:rsidP="00762F21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</w:pPr>
    </w:p>
    <w:p w:rsidR="00762F21" w:rsidRPr="00762F21" w:rsidRDefault="00762F21" w:rsidP="00762F21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Felelős: 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Kisfalu Kft. ügyvezető igazgatója</w:t>
      </w:r>
    </w:p>
    <w:p w:rsidR="00762F21" w:rsidRDefault="00762F21" w:rsidP="00762F21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62F21">
        <w:rPr>
          <w:rFonts w:ascii="Times New Roman" w:eastAsia="Times New Roman" w:hAnsi="Times New Roman" w:cs="Times New Roman"/>
          <w:sz w:val="24"/>
          <w:szCs w:val="24"/>
          <w:lang w:eastAsia="x-none"/>
        </w:rPr>
        <w:t>2015. február 2.</w:t>
      </w:r>
    </w:p>
    <w:p w:rsidR="00762F21" w:rsidRPr="00762F21" w:rsidRDefault="00762F21" w:rsidP="00762F21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762F21" w:rsidRPr="00762F21" w:rsidRDefault="00762F21" w:rsidP="00762F21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762F21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>A döntés végrehajtását végző szervezeti egység: Kisfalu Kft.</w:t>
      </w:r>
    </w:p>
    <w:p w:rsidR="00A7481C" w:rsidRDefault="00A7481C" w:rsidP="0076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F21" w:rsidRDefault="00762F21" w:rsidP="0076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C5D" w:rsidRDefault="00873C5D" w:rsidP="0076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DC6" w:rsidRPr="00086CAC" w:rsidRDefault="00E75DC6" w:rsidP="00E75D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kerület, Krúdy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Gy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</w:t>
      </w:r>
      <w:proofErr w:type="gram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u.</w:t>
      </w:r>
      <w:proofErr w:type="gram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3. szám alatti üres, önkormányzati tulajdonú nem lakás célú helyiség bérbeadására kiírt nyilvános pályázat lezárására és az eredmény megállapítására</w:t>
      </w:r>
    </w:p>
    <w:p w:rsidR="00762F21" w:rsidRDefault="00762F21" w:rsidP="0076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DC6" w:rsidRDefault="00E75DC6" w:rsidP="00E75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3.4. pontját külön tárgyalásra kikérték.</w:t>
      </w:r>
    </w:p>
    <w:p w:rsidR="00E75DC6" w:rsidRDefault="00E75DC6" w:rsidP="00E75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5DC6" w:rsidRDefault="00E75DC6" w:rsidP="00E75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5DC6" w:rsidRPr="00086CAC" w:rsidRDefault="00E75DC6" w:rsidP="00E75D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kerület, Rákóczi út 19. szám alatti üres, önkormányzati tulajdonú nem lakás célú helyiség bérbeadására kiírt nyilvános pályázat lezárására és az eredmény megállapítására</w:t>
      </w:r>
    </w:p>
    <w:p w:rsidR="00E75DC6" w:rsidRDefault="00E75DC6" w:rsidP="00E75D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624" w:rsidRPr="005C5FA9" w:rsidRDefault="00257624" w:rsidP="002576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257624" w:rsidRDefault="00257624" w:rsidP="0025762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257624" w:rsidRPr="00373803" w:rsidRDefault="00257624" w:rsidP="0025762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257624" w:rsidRPr="00323D7A" w:rsidRDefault="00257624" w:rsidP="00323D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323D7A" w:rsidRP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23D7A" w:rsidRDefault="00323D7A" w:rsidP="008A627D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Courier New"/>
          <w:b/>
          <w:sz w:val="24"/>
          <w:szCs w:val="24"/>
          <w:u w:val="single"/>
          <w:lang w:eastAsia="hu-HU"/>
        </w:rPr>
        <w:t>megállapítja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, </w:t>
      </w:r>
      <w:r w:rsidR="00405CF6">
        <w:rPr>
          <w:rFonts w:ascii="Times New Roman" w:eastAsia="Times New Roman" w:hAnsi="Times New Roman" w:cs="Courier New"/>
          <w:sz w:val="24"/>
          <w:szCs w:val="24"/>
          <w:lang w:eastAsia="hu-HU"/>
        </w:rPr>
        <w:t>…………………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Budapest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., Rákóczi út 19. szám alatti, 36509/0/</w:t>
      </w:r>
      <w:proofErr w:type="gram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A</w:t>
      </w:r>
      <w:proofErr w:type="gram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/9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, 237 m</w:t>
      </w:r>
      <w:r w:rsidRPr="00323D7A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 önkormányzati, I. emeleten elhelyezkedő nem lakás célú helyiség bérbevételére vonatkozó pályázata érvénytelen.</w:t>
      </w:r>
    </w:p>
    <w:p w:rsidR="00323D7A" w:rsidRPr="00323D7A" w:rsidRDefault="00323D7A" w:rsidP="00323D7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23D7A" w:rsidRDefault="00323D7A" w:rsidP="008A627D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a Budapest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., Rákóczi út 19. szám alatti, 36509/0/</w:t>
      </w:r>
      <w:proofErr w:type="gram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A</w:t>
      </w:r>
      <w:proofErr w:type="gram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/9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, 237 m</w:t>
      </w:r>
      <w:r w:rsidRPr="00323D7A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 önkormányzati, I. emeleten elhelyezkedő nem lakás célú helyiség bérbeadására </w:t>
      </w: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Városgazdálkodási és Pénzügyi Bizottság 840/2014. (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. 04.) számú határozat alapján kiírt nyilvános egyfordulós pályázati eljárást érvényesnek, de eredménytelennek nyilvánítja.</w:t>
      </w:r>
    </w:p>
    <w:p w:rsidR="00323D7A" w:rsidRPr="00323D7A" w:rsidRDefault="00323D7A" w:rsidP="00323D7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23D7A" w:rsidRDefault="00323D7A" w:rsidP="008A627D">
      <w:pPr>
        <w:numPr>
          <w:ilvl w:val="0"/>
          <w:numId w:val="13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felkéri a Kisfalu Kft-t a Budapest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., Rákóczi út 19. szám alatti, 36509/0/</w:t>
      </w:r>
      <w:proofErr w:type="gram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A</w:t>
      </w:r>
      <w:proofErr w:type="gram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/9 </w:t>
      </w:r>
      <w:proofErr w:type="spellStart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>, 237 m</w:t>
      </w:r>
      <w:r w:rsidRPr="00323D7A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323D7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 I. emeleti nem lakás célú üzlethelyiség bérbeadására</w:t>
      </w: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 nyilvános egyfordulós pályázat kiírására, 93.040,- Ft/hó + Áfa bérleti díj összegen. A pályázati felhívásban ki kell kötni, hogy </w:t>
      </w:r>
    </w:p>
    <w:p w:rsidR="00323D7A" w:rsidRPr="00323D7A" w:rsidRDefault="00323D7A" w:rsidP="008A627D">
      <w:pPr>
        <w:numPr>
          <w:ilvl w:val="0"/>
          <w:numId w:val="14"/>
        </w:numPr>
        <w:spacing w:after="12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helyiségre nem adható be olyan ajánlat, amely a Képviselő-testület 248/2013.(VI.19.) számú határozatának 8. pontja szerinti 12 és 25 %-os bérleti díj kategóriába tartozó, illetve nyilvános internet szolgáltatás (internet kávézó, </w:t>
      </w:r>
      <w:proofErr w:type="spellStart"/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call</w:t>
      </w:r>
      <w:proofErr w:type="spellEnd"/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center, stb.) tevékenységre vonatkozik, továbbá </w:t>
      </w:r>
    </w:p>
    <w:p w:rsidR="00323D7A" w:rsidRDefault="00323D7A" w:rsidP="008A627D">
      <w:pPr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a Kiíró kizárja a bérlő által a bérbeadóra tartozó felújítási munkák bérleti díjba történő beszámításának lehetőségét a minimális bérleti díj mértékére tekintettel.</w:t>
      </w:r>
    </w:p>
    <w:p w:rsidR="00323D7A" w:rsidRPr="00323D7A" w:rsidRDefault="00323D7A" w:rsidP="00323D7A">
      <w:pPr>
        <w:spacing w:after="0" w:line="240" w:lineRule="auto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329D9" w:rsidRDefault="00323D7A" w:rsidP="008A627D">
      <w:pPr>
        <w:pStyle w:val="Listaszerbekezds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a Bizottság felkéri a Kisfalu Kft-t a pályázat a Versenyeztetési szabályzatról szóló 428/2012. (</w:t>
      </w:r>
      <w:proofErr w:type="spellStart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XII</w:t>
      </w:r>
      <w:proofErr w:type="spellEnd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. 06.) számú a Budapest Józsefvárosi Önkormányzat Képviselő-testületének határozatában foglaltak szerinti lebonyolításra.</w:t>
      </w:r>
    </w:p>
    <w:p w:rsidR="00323D7A" w:rsidRPr="00323D7A" w:rsidRDefault="00323D7A" w:rsidP="00323D7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329D9" w:rsidRDefault="00323D7A" w:rsidP="008A627D">
      <w:pPr>
        <w:pStyle w:val="Listaszerbekezds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pályázati felhívást a Versenyeztetési Szabályzat 11. pontjában foglaltaknak megfelelően a Budapest Főváros Kormányhivatala </w:t>
      </w:r>
      <w:proofErr w:type="spellStart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kerületi Hivatala Okmányirodáján, valamint a Budapest Főváros </w:t>
      </w:r>
      <w:proofErr w:type="spellStart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Józsefvárosi Önkormányzat Polgármesteri Hivatala hirdetőtábláján, a vagyonügyleti megbízott ügyfélfogadásra szolgáló helyiségében (Kisfalu Kft. telephelyein), a Józsefváros című helyi lapban, az Önkormányzat és a vagyonügyleti megbízott honlapján, továbbá a Polgármesteri Hivatal számára költségmentes hirdetési felületeken történő megjelentetés szélesebb körű biztosítása érdekében az egyéb rendelkezésr</w:t>
      </w:r>
      <w:proofErr w:type="gramEnd"/>
      <w:r w:rsidRPr="003329D9">
        <w:rPr>
          <w:rFonts w:ascii="Times New Roman" w:eastAsia="Times New Roman" w:hAnsi="Times New Roman" w:cs="Times New Roman"/>
          <w:sz w:val="24"/>
          <w:szCs w:val="24"/>
          <w:lang w:eastAsia="hu-HU"/>
        </w:rPr>
        <w:t>e álló internetes hirdetési portálokon kell közzétenni.</w:t>
      </w:r>
    </w:p>
    <w:p w:rsidR="00323D7A" w:rsidRP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D7A" w:rsidRP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Kft. ügyvezető igazgatója</w:t>
      </w:r>
    </w:p>
    <w:p w:rsid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23D7A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február 2.</w:t>
      </w:r>
    </w:p>
    <w:p w:rsidR="00323D7A" w:rsidRP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23D7A" w:rsidRPr="00323D7A" w:rsidRDefault="00323D7A" w:rsidP="00323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23D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E75DC6" w:rsidRDefault="00E75DC6" w:rsidP="00323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D7A" w:rsidRDefault="00323D7A" w:rsidP="00323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D19" w:rsidRPr="00086CAC" w:rsidRDefault="00605D19" w:rsidP="00605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kerület, Rákóczi út 51. szám alatti üres, önkormányzati tulajdonú nem lakás célú helyiség nyilvános egyfordulós pályázaton történő bérbeadására</w:t>
      </w:r>
    </w:p>
    <w:p w:rsidR="00323D7A" w:rsidRDefault="00323D7A" w:rsidP="00323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D19" w:rsidRPr="005C5FA9" w:rsidRDefault="00605D19" w:rsidP="00605D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05D19" w:rsidRDefault="00605D19" w:rsidP="00605D1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605D19" w:rsidRPr="00373803" w:rsidRDefault="00605D19" w:rsidP="00605D19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605D19" w:rsidRPr="007115A4" w:rsidRDefault="00605D19" w:rsidP="007115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7115A4" w:rsidRP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15A4" w:rsidRDefault="007115A4" w:rsidP="008A62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felkéri a Kisfalu Kft-t a Budapest </w:t>
      </w:r>
      <w:proofErr w:type="spellStart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>., Rákóczi út 51. szám alatti, 34641/0/</w:t>
      </w:r>
      <w:proofErr w:type="gramStart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>A</w:t>
      </w:r>
      <w:proofErr w:type="gramEnd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/3 </w:t>
      </w:r>
      <w:proofErr w:type="spellStart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>, 246 m</w:t>
      </w:r>
      <w:r w:rsidRPr="007115A4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7115A4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 utcai bejáratú földszinti + magasföldszinti nem lakás célú üzlethelyiség bérbeadására</w:t>
      </w: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 nyilvános egyfordulós pályázat kiírására, 108.000,- Ft/hó + Áfa bérleti díj összegen. A pályázati felhívásban ki kell kötni, hogy a helyiségre nem adható be olyan ajánlat, amely nyilvános internet szolgáltatás (internet kávézó, </w:t>
      </w:r>
      <w:proofErr w:type="spellStart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call</w:t>
      </w:r>
      <w:proofErr w:type="spellEnd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center, </w:t>
      </w:r>
      <w:proofErr w:type="spellStart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stb</w:t>
      </w:r>
      <w:proofErr w:type="spellEnd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) tevékenység végzésére vonatkozik.</w:t>
      </w:r>
    </w:p>
    <w:p w:rsidR="007115A4" w:rsidRPr="007115A4" w:rsidRDefault="007115A4" w:rsidP="007115A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15A4" w:rsidRDefault="007115A4" w:rsidP="008A62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a Bizottság felkéri a Kisfalu Kft-t a pályázat a Versenyeztetési szabályzatról szóló 428/2012.(XII.06.) számú a Budapest Józsefvárosi Önkormányzat Képviselő-testületének határozatában foglaltak szerinti lebonyolításra.</w:t>
      </w:r>
    </w:p>
    <w:p w:rsidR="007115A4" w:rsidRPr="007115A4" w:rsidRDefault="007115A4" w:rsidP="007115A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15A4" w:rsidRPr="007115A4" w:rsidRDefault="007115A4" w:rsidP="008A62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pályázati felhívást a Versenyeztetési Szabályzat 11. pontjában foglaltaknak megfelelően a Budapest Főváros Kormányhivatala </w:t>
      </w:r>
      <w:proofErr w:type="spellStart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kerületi Hivatala Okmányirodáján, valamint a Budapest Főváros </w:t>
      </w:r>
      <w:proofErr w:type="spellStart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Józsefvárosi Önkormányzat Polgármesteri Hivatala hirdetőtábláján, a vagyonügyleti megbízott ügyfélfogadásra szolgáló helyiségében (Kisfalu Kft. telephelyein), a Józsefváros című helyi lapban, az Önkormányzat és a vagyonügyleti megbízott honlapján, továbbá a Polgármesteri Hivatal számára költségmentes hirdetési felületeken történő megjelentetés szélesebb körű biztosítása érdekében az egyéb rendelkezésr</w:t>
      </w:r>
      <w:proofErr w:type="gramEnd"/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e álló internetes hirdetési portálokon kell közzétenni.</w:t>
      </w:r>
    </w:p>
    <w:p w:rsidR="007115A4" w:rsidRP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15A4" w:rsidRP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115A4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február 2.</w:t>
      </w:r>
    </w:p>
    <w:p w:rsidR="007115A4" w:rsidRP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7115A4" w:rsidRPr="007115A4" w:rsidRDefault="007115A4" w:rsidP="007115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115A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605D19" w:rsidRDefault="00605D19" w:rsidP="00711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551" w:rsidRDefault="00844551" w:rsidP="00711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3FA" w:rsidRDefault="006103FA" w:rsidP="00711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BCF" w:rsidRPr="00086CAC" w:rsidRDefault="00844551" w:rsidP="00C66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7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</w:t>
      </w:r>
      <w:proofErr w:type="gramStart"/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</w:t>
      </w:r>
      <w:r w:rsidR="00C66BCF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alacsonyabb bérleti díj megállapítására vonatkozó kérelme a Budapest </w:t>
      </w:r>
      <w:proofErr w:type="spellStart"/>
      <w:r w:rsidR="00C66BCF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="00C66BCF"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kerület, Tömő u. 32-38. szám alatti üres, önkormányzati tulajdonú nem lakás célú helyiségre</w:t>
      </w:r>
    </w:p>
    <w:p w:rsidR="00844551" w:rsidRDefault="00844551" w:rsidP="00711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BCF" w:rsidRPr="005C5FA9" w:rsidRDefault="00C66BCF" w:rsidP="00C66B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64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C66BCF" w:rsidRDefault="00C66BCF" w:rsidP="00C66BCF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C66BCF" w:rsidRPr="00373803" w:rsidRDefault="00C66BCF" w:rsidP="00C66BCF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C66BCF" w:rsidRPr="00C87B2B" w:rsidRDefault="00C66BCF" w:rsidP="00C87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B2B" w:rsidRDefault="00C87B2B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6103FA" w:rsidRDefault="006103F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2C05C1" w:rsidRPr="00C87B2B" w:rsidRDefault="002C05C1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7B2B" w:rsidRDefault="00C87B2B" w:rsidP="008A627D">
      <w:pPr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visszavonja a</w:t>
      </w:r>
      <w:r w:rsidR="00873C5D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1161/2014. (</w:t>
      </w:r>
      <w:proofErr w:type="spellStart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XI</w:t>
      </w:r>
      <w:proofErr w:type="spellEnd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17.)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számú határozatát</w:t>
      </w:r>
      <w:r w:rsidR="00873C5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C05C1" w:rsidRPr="00C87B2B" w:rsidRDefault="002C05C1" w:rsidP="002C05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7B2B" w:rsidRDefault="00C87B2B" w:rsidP="008A627D">
      <w:pPr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C87B2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hozzájárul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36139/1/A/1 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helyrajzi számon nyilvántartott,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Tömő u. 32-38. 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szám alatt elhelyezkedő, lépcsőházból megközelíthető, földszinti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30ﾠm2"/>
        </w:smartTagPr>
        <w:r w:rsidRPr="00C87B2B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30 m</w:t>
        </w:r>
        <w:r w:rsidRPr="00C87B2B">
          <w:rPr>
            <w:rFonts w:ascii="Times New Roman" w:eastAsia="Times New Roman" w:hAnsi="Times New Roman" w:cs="Times New Roman"/>
            <w:b/>
            <w:sz w:val="24"/>
            <w:szCs w:val="24"/>
            <w:vertAlign w:val="superscript"/>
            <w:lang w:eastAsia="hu-HU"/>
          </w:rPr>
          <w:t>2</w:t>
        </w:r>
      </w:smartTag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 helyiség bérbeadásához határozatlan időre, 30 napos felmondási idő kikötésével </w:t>
      </w:r>
      <w:r w:rsidR="00405CF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…………………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magánszemély 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részére, 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háztartási holmik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tárolása céljára a mindenkori közös költség (melynek összege a határozathozatal időpontjában: 12.572,- Ft/hó)</w:t>
      </w: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+ Áfa bérleti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+ közüzemi és különszolgáltatási díjak összegen.</w:t>
      </w:r>
      <w:proofErr w:type="gramEnd"/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C05C1" w:rsidRPr="00C87B2B" w:rsidRDefault="002C05C1" w:rsidP="002C05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7B2B" w:rsidRPr="00872D5F" w:rsidRDefault="00C87B2B" w:rsidP="008A627D">
      <w:pPr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2D5F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872D5F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872D5F">
        <w:rPr>
          <w:rFonts w:ascii="Times New Roman" w:eastAsia="Times New Roman" w:hAnsi="Times New Roman" w:cs="Times New Roman"/>
          <w:sz w:val="24"/>
          <w:szCs w:val="24"/>
          <w:lang w:eastAsia="hu-HU"/>
        </w:rPr>
        <w:t>. 20.) számú Budapest Józsefvárosi Önkormányzati rendelet 14. § (2) bekezdése alapján 3 havi bruttó bérleti díjnak megfelelő óvadék megfizetését</w:t>
      </w:r>
      <w:r w:rsidR="002C05C1" w:rsidRPr="00872D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vállalja a</w:t>
      </w:r>
      <w:r w:rsidR="002C05C1" w:rsidRPr="00872D5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leendő bérlő.</w:t>
      </w:r>
    </w:p>
    <w:p w:rsidR="002C05C1" w:rsidRPr="00C87B2B" w:rsidRDefault="002C05C1" w:rsidP="002C05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7B2B" w:rsidRPr="00C87B2B" w:rsidRDefault="00C87B2B" w:rsidP="008A627D">
      <w:pPr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tulajdonában álló nem lakás céljára szolgáló helyiségek bérbeadásának feltételeiről szóló 35/2013. (</w:t>
      </w:r>
      <w:proofErr w:type="spellStart"/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. 20.) számú Budapest Józsefváros Önkormányzati rendelet 17. § (5) bekezdésében foglaltak alapján eltekint a közjegyző előtti egyoldalú kötelezettségvállaló nyilatkozat megtételétől.</w:t>
      </w:r>
    </w:p>
    <w:p w:rsidR="00C87B2B" w:rsidRPr="00C87B2B" w:rsidRDefault="00C87B2B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7B2B" w:rsidRPr="00C87B2B" w:rsidRDefault="00C87B2B" w:rsidP="00C87B2B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C87B2B" w:rsidRDefault="00C87B2B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Határidő:2015. február 2.</w:t>
      </w:r>
    </w:p>
    <w:p w:rsidR="00C87B2B" w:rsidRPr="00C87B2B" w:rsidRDefault="00C87B2B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87B2B" w:rsidRPr="00C87B2B" w:rsidRDefault="00C87B2B" w:rsidP="00C8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87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66BCF" w:rsidRDefault="00C66BCF" w:rsidP="00C8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B2B" w:rsidRDefault="00C87B2B" w:rsidP="00C8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3FA" w:rsidRDefault="006103FA" w:rsidP="00C8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7B" w:rsidRPr="00086CAC" w:rsidRDefault="008C127B" w:rsidP="008C12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8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Szokolszky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Ágnes egyéni vállalkozó bérbevételi kérelme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kerület, Üllő út 44. szám alatti üres, önkormányzati tulajdonú nem lakás célú helyiségre</w:t>
      </w:r>
    </w:p>
    <w:p w:rsidR="00C87B2B" w:rsidRDefault="00C87B2B" w:rsidP="00C8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7B" w:rsidRPr="005C5FA9" w:rsidRDefault="008C127B" w:rsidP="008C12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65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C127B" w:rsidRDefault="008C127B" w:rsidP="008C127B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8C127B" w:rsidRPr="00373803" w:rsidRDefault="008C127B" w:rsidP="008C127B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8C127B" w:rsidRPr="00C87B2B" w:rsidRDefault="008C127B" w:rsidP="005D4C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C0A" w:rsidRDefault="005D4C0A" w:rsidP="005D4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D4C0A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Bizottság úgy dönt, hogy </w:t>
      </w:r>
    </w:p>
    <w:p w:rsidR="005D4C0A" w:rsidRPr="005D4C0A" w:rsidRDefault="005D4C0A" w:rsidP="005D4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D4C0A" w:rsidRDefault="005D4C0A" w:rsidP="008A627D">
      <w:pPr>
        <w:numPr>
          <w:ilvl w:val="0"/>
          <w:numId w:val="18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hozzájárul a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 36402/4/D/4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helyrajzi számon nyilvántartott,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kerület, Üllői út 44.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 elhelyezkedő,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46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tulajdonú, utcai bejáratú, földszinti helyiség bérbeadásához határozott időre,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2019. december 31-ig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Szokolszky</w:t>
      </w:r>
      <w:proofErr w:type="spellEnd"/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Ágnes egyéni vállalkozó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részére, férfi, női, gyermek fodrászat tevékenység céljára, </w:t>
      </w: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48.500,- Ft/hó + Áfa bérleti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+ közüzemi és különszolgáltatási díjak összegen.</w:t>
      </w:r>
    </w:p>
    <w:p w:rsidR="005D4C0A" w:rsidRPr="005D4C0A" w:rsidRDefault="005D4C0A" w:rsidP="005D4C0A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D4C0A" w:rsidRPr="005D4C0A" w:rsidRDefault="005D4C0A" w:rsidP="008A627D">
      <w:pPr>
        <w:numPr>
          <w:ilvl w:val="0"/>
          <w:numId w:val="18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5D4C0A" w:rsidRPr="005D4C0A" w:rsidRDefault="005D4C0A" w:rsidP="005D4C0A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D4C0A" w:rsidRPr="005D4C0A" w:rsidRDefault="005D4C0A" w:rsidP="005D4C0A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Kft.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5D4C0A" w:rsidRDefault="005D4C0A" w:rsidP="005D4C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Határidő:2015. február 2.</w:t>
      </w:r>
    </w:p>
    <w:p w:rsidR="005D4C0A" w:rsidRPr="005D4C0A" w:rsidRDefault="005D4C0A" w:rsidP="005D4C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D4C0A" w:rsidRPr="005D4C0A" w:rsidRDefault="005D4C0A" w:rsidP="005D4C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D4C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8C127B" w:rsidRDefault="008C127B" w:rsidP="005D4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C0A" w:rsidRDefault="005D4C0A" w:rsidP="005D4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E45" w:rsidRPr="00086CAC" w:rsidRDefault="00483E45" w:rsidP="00483E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kerület, Üllői út 66/a. szám alatti üres, önkormányzati tulajdonú nem lakás célú helyiségek bérbeadására kiírt nyilvános pályázat lezárására és az eredmény megállapítására</w:t>
      </w:r>
    </w:p>
    <w:p w:rsidR="005D4C0A" w:rsidRDefault="005D4C0A" w:rsidP="005D4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E45" w:rsidRPr="005C5FA9" w:rsidRDefault="00483E45" w:rsidP="00483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83E45" w:rsidRDefault="00483E45" w:rsidP="00483E45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483E45" w:rsidRPr="00373803" w:rsidRDefault="00483E45" w:rsidP="00483E45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483E45" w:rsidRPr="002C0D0A" w:rsidRDefault="00483E45" w:rsidP="002C0D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D0A" w:rsidRDefault="002C0D0A" w:rsidP="002C0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hogy:</w:t>
      </w:r>
    </w:p>
    <w:p w:rsidR="00634F76" w:rsidRPr="002C0D0A" w:rsidRDefault="00634F76" w:rsidP="002C0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0D0A" w:rsidRDefault="002C0D0A" w:rsidP="008A627D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megállapítja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36274/0/A/2 és 36274/0/A/3 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helyrajzi számon nyilvántartott, a Budapest </w:t>
      </w:r>
      <w:proofErr w:type="spellStart"/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., Üllői út 66. A. szám alatti, 94 m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hu-HU"/>
        </w:rPr>
        <w:t>2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+ 165 m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hu-HU"/>
        </w:rPr>
        <w:t>2</w:t>
      </w:r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alapterületű önkormányzati tulajdonú helyiségek bérbeadására, a Városgazdálkodási és Pénzügyi Bizottság 959/2014. (</w:t>
      </w:r>
      <w:proofErr w:type="spellStart"/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IX</w:t>
      </w:r>
      <w:proofErr w:type="spellEnd"/>
      <w:r w:rsidRPr="002C0D0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01.) számú határozata alapján kiírt nyilvános egyfordulós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pályázat 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érvényes,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de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eredménytelen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E2CE8" w:rsidRPr="002C0D0A" w:rsidRDefault="00EE2CE8" w:rsidP="00EE2CE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0D0A" w:rsidRPr="002C0D0A" w:rsidRDefault="002C0D0A" w:rsidP="008A627D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Kisfalu Kft-t a 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 Üllői út 66/A.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(Nagytemplom utca felőli bejáratú) szám alatt található, 36274/0/A/2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utcai bejáratú pinceszinti 94 m</w:t>
      </w:r>
      <w:r w:rsidRPr="002C0D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és a 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., Üllői út 66/A.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alatti, 36274/0/A/3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utcai bejáratú földszinti 165 m</w:t>
      </w:r>
      <w:r w:rsidRPr="002C0D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önkormányzati tulajdonú, üres, nem lakás célú helyiségek bérbeadására vonatkozó nyilvános egyfordulós pályázat kiírására, önkormányzati feladatokhoz és célokhoz kapcsolódó tevékenységet végző szervezet részére, 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sporttevékenység végzése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céljára, </w:t>
      </w:r>
      <w:r w:rsidRPr="002C0D0A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kedvezményes</w:t>
      </w:r>
      <w:r w:rsidRPr="002C0D0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bérleti díjon, azaz 69.225,- Ft/hó + Áfa bérleti díj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összegen azzal, hogy a pályázati kiírásban szereplő bérleti díj mértéke az alábbi feltétek együttes megléte estén csökkenthető a bérleti szerződés egyéb feltételeinek változatlanul hagyása mellett:</w:t>
      </w:r>
    </w:p>
    <w:p w:rsidR="002C0D0A" w:rsidRPr="002C0D0A" w:rsidRDefault="002C0D0A" w:rsidP="00EE2CE8">
      <w:p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szervezet a pályázat nyerteseként bérleti szerződést köt, és </w:t>
      </w:r>
    </w:p>
    <w:p w:rsidR="002C0D0A" w:rsidRPr="002C0D0A" w:rsidRDefault="002C0D0A" w:rsidP="00EE2CE8">
      <w:p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helyiségben végzett első éves tevékenységére vonatkozó beszámolóját a szakmai bizottság részére benyújtotta, </w:t>
      </w:r>
    </w:p>
    <w:p w:rsidR="002C0D0A" w:rsidRPr="002C0D0A" w:rsidRDefault="002C0D0A" w:rsidP="00EE2CE8">
      <w:p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c)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és azt az illetékes Bizottság elfogadta, </w:t>
      </w:r>
    </w:p>
    <w:p w:rsidR="002C0D0A" w:rsidRPr="002C0D0A" w:rsidRDefault="002C0D0A" w:rsidP="00EE2CE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amelynek alapján az Önkormányzat Tulajdonosi/Bérbeadói jogokat gyakorló bizottsága a bérleti díjat a helyiség Józsefváros, valamint a józsefvárosi lakosok érdekében folytatott tevékenység szerinti kihasználtsága függvényében a 26. pont a.), b.) vagy c.) pontja szerinti kedvezményes mértékre csökkentheti.</w:t>
      </w:r>
    </w:p>
    <w:p w:rsidR="002C0D0A" w:rsidRPr="002C0D0A" w:rsidRDefault="002C0D0A" w:rsidP="008A627D">
      <w:pPr>
        <w:numPr>
          <w:ilvl w:val="1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kiírásnak tartalmaznia kell, hogy a pályázó </w:t>
      </w:r>
      <w:r w:rsidRPr="002C0D0A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legalább 1 éve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bejegyzett és működő</w:t>
      </w:r>
      <w:r w:rsidR="00EE2CE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önkormányzati feladatokhoz és célokhoz kapcsolódó tevékenységet végző szervezet kell, hogy legyen, továbbá Józsefváros lakossága érdekében kell ellátnia a tevékenységét, amelyhez a civil tevékenységet végző szervezetnek a pályázathoz be kell csatolnia a szakmai tervet a helyiségben tervezett tevékenységére vonatkozóan.</w:t>
      </w:r>
    </w:p>
    <w:p w:rsidR="002C0D0A" w:rsidRPr="002C0D0A" w:rsidRDefault="002C0D0A" w:rsidP="008A627D">
      <w:pPr>
        <w:numPr>
          <w:ilvl w:val="1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 Kt. határozat 29. pont értelmében a szakmai terv és a szakmai beszámoló értékelésére és elfogadására az Önkormányzat hatáskörrel rendelkező szakmai bizottsága jogosult. Amennyiben a szakmai bizottság a szakmai tervet és beszámolót elfogadta, úgy az Önkormányzat Tulajdonosi/Bérbeadói jogokat gyakorló bizottsága az önkormányzati feladatokhoz és célokhoz kapcsolódó tevékenységhez kapcsolódó bérleti díjat az adott évre is engedélyezi. Amennyiben a szervezet a kötelezettségeinek nem tesz eleget, úgy a bérleti díj az érintett év január 1. napjától visszamenőlegesen az aktuális forgalmi értéket alapul véve a 7. és 8. pont szerint kiszámított</w:t>
      </w:r>
      <w:r w:rsidR="00EE2CE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nem civil szervezetekre meghatározott bérleti díjnak megfelelő összegre emelkedik. Amennyiben a szakmai terve, beszámolója alapján bizonyított, hogy tevékenységét csak részben végezte Józsefváros érdekében, úgy a bérleti díj a 26. pontban szabályozott magasabb kategóriába sorolt bérleti díjra emelkedik. </w:t>
      </w:r>
    </w:p>
    <w:p w:rsidR="002C0D0A" w:rsidRPr="002C0D0A" w:rsidRDefault="002C0D0A" w:rsidP="008A627D">
      <w:pPr>
        <w:numPr>
          <w:ilvl w:val="1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pályázati kiírásnak tartalmaznia kell, hogy a pályázat nyertesének vállalnia kell, hogy a helyiségek felújításának költségeit a bérbeadón semmilyen jogcímen nem követelheti a bérleti jogviszony fennállása alatt és azt követően sem.</w:t>
      </w:r>
    </w:p>
    <w:p w:rsidR="002C0D0A" w:rsidRPr="002C0D0A" w:rsidRDefault="002C0D0A" w:rsidP="008A627D">
      <w:pPr>
        <w:numPr>
          <w:ilvl w:val="1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önkormányzati feladatokhoz és célokhoz kapcsolódó tevékenységet végző szervezetnek a következő feltételeket a bérleti szerződésben vállalnia kell, amennyiben a bérleti jogviszony 13. hónapjától a bérleti díj összege a kedvezményes mértékre csökken:</w:t>
      </w:r>
    </w:p>
    <w:p w:rsidR="002C0D0A" w:rsidRPr="002C0D0A" w:rsidRDefault="002C0D0A" w:rsidP="00EE2CE8">
      <w:p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ba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honlapján, sajtómegjelenésein szerepeltesse támogatóként az Önkormányzatot,</w:t>
      </w:r>
    </w:p>
    <w:p w:rsidR="002C0D0A" w:rsidRDefault="002C0D0A" w:rsidP="00EE2CE8">
      <w:p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bb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legalább havi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rendszerességű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helyiséghasználatot igénylő eseményekről (fogadóóra, gyűlés, rendezvény, tanácskozás, stb.) küldjön értesítést, meghívót az Önkormányzatnak. Az események népszerűsítésére az Önkormányzat a honlapján, közösségi portál profilján „civil eseménynaptárt” hoz létre és működtet. </w:t>
      </w:r>
    </w:p>
    <w:p w:rsidR="002C0D0A" w:rsidRPr="002C0D0A" w:rsidRDefault="002C0D0A" w:rsidP="00EE2CE8">
      <w:p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bc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minden év március 15. napjáig nyújtsa be az adott évre vonatkozó szakmai tervét, amelyből megállapítható, hogy milyen eseményeket tervez az év során megrendezni, illetve a bérleményben milyen állandó tevékenységet végez, az mennyiben szolgálja Józsefváros és a józsefvárosi lakosok érdekeit. </w:t>
      </w:r>
    </w:p>
    <w:p w:rsidR="002C0D0A" w:rsidRPr="002C0D0A" w:rsidRDefault="002C0D0A" w:rsidP="00634F76">
      <w:p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bd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az előző évi tevékenységéről nyújtson be beszámolót tárgyév május 31. napjáig.</w:t>
      </w:r>
    </w:p>
    <w:p w:rsidR="002C0D0A" w:rsidRDefault="002C0D0A" w:rsidP="00634F76">
      <w:p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be)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 helyiségben az alapszabályában megjelölt céloknak megfelelően a bérbeadáskor engedélyezett tevékenységet folyamatosan folytassa.</w:t>
      </w:r>
    </w:p>
    <w:p w:rsidR="00634F76" w:rsidRPr="002C0D0A" w:rsidRDefault="00634F76" w:rsidP="00EE2CE8">
      <w:pPr>
        <w:spacing w:after="0" w:line="240" w:lineRule="auto"/>
        <w:ind w:left="121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0D0A" w:rsidRDefault="002C0D0A" w:rsidP="008A627D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Kisfalu Kft-t a pályázat a Versenyeztetési szabályzatról szóló 428/2012. (XII.06.) számú a Budapest Józsefvárosi Önkormányzat Képviselő-testületének határozatában foglaltak szerinti lebonyolításra.</w:t>
      </w:r>
    </w:p>
    <w:p w:rsidR="00634F76" w:rsidRPr="002C0D0A" w:rsidRDefault="00634F76" w:rsidP="00634F7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0D0A" w:rsidRPr="002C0D0A" w:rsidRDefault="002C0D0A" w:rsidP="008A627D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pályázati felhívást a Versenyeztetési Szabályzat 11. pontjában foglaltaknak megfelelően a Budapest Főváros Kormányhivatala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kerületi Hivatala Okmányirodáján, valamint a Budapest Főváros </w:t>
      </w:r>
      <w:proofErr w:type="spellStart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 Józsefvárosi Önkormányzat Polgármesteri Hivatala hirdetőtábláján, a vagyonügyleti megbízott ügyfélfogadásra szolgáló helyiségében (Kisfalu Kft</w:t>
      </w:r>
      <w:r w:rsidR="00634F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telephelyein), a Józsefváros című helyi lapban, az Önkormányzat és a vagyonügyleti megbízott honlapján, továbbá a Polgármesteri Hivatal számára költségmentes hirdetési felületeken történő megjelentetés szélesebb körű biztosítása érdekében az egyéb rendelkezésre álló internetes hirdetési portálokon kell közzétenni.</w:t>
      </w:r>
    </w:p>
    <w:p w:rsidR="002C0D0A" w:rsidRPr="002C0D0A" w:rsidRDefault="002C0D0A" w:rsidP="00EE2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C0D0A" w:rsidRPr="002C0D0A" w:rsidRDefault="002C0D0A" w:rsidP="00EE2C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Kft. ügyvezető igazgatója</w:t>
      </w:r>
    </w:p>
    <w:p w:rsidR="002C0D0A" w:rsidRDefault="002C0D0A" w:rsidP="00EE2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C0D0A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február 2.</w:t>
      </w:r>
    </w:p>
    <w:p w:rsidR="002C0D0A" w:rsidRPr="002C0D0A" w:rsidRDefault="002C0D0A" w:rsidP="00EE2C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C0D0A" w:rsidRPr="00634F76" w:rsidRDefault="002C0D0A" w:rsidP="00EE2C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34F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483E45" w:rsidRDefault="00483E45" w:rsidP="00EE2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8B1" w:rsidRDefault="00AF28B1" w:rsidP="00EE2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3FA" w:rsidRDefault="006103FA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6103FA" w:rsidRDefault="006103FA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69086C" w:rsidRPr="0069086C" w:rsidRDefault="0069086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kerület, Krúdy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Gy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</w:t>
      </w:r>
      <w:proofErr w:type="gram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utca</w:t>
      </w:r>
      <w:proofErr w:type="gram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számú Társasház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………………..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helyrajzi számú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albetét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beépítésére és a közös tulajdonú épületrészek felújítására vonatkozó megállapodás elfogadására</w:t>
      </w:r>
    </w:p>
    <w:p w:rsidR="00AF28B1" w:rsidRDefault="00AF28B1" w:rsidP="00EE2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86C" w:rsidRDefault="0069086C" w:rsidP="006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3.10. pontját külön tárgyalásra kikérték.</w:t>
      </w:r>
    </w:p>
    <w:p w:rsidR="0069086C" w:rsidRDefault="0069086C" w:rsidP="006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86C" w:rsidRDefault="0069086C" w:rsidP="006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690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86C" w:rsidRPr="0069086C" w:rsidRDefault="0069086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11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Lujza </w:t>
      </w:r>
      <w:proofErr w:type="gram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lakásra vonatkozóan </w:t>
      </w:r>
      <w:r w:rsidR="00405CF6">
        <w:rPr>
          <w:rFonts w:ascii="Times New Roman" w:hAnsi="Times New Roman" w:cs="Times New Roman"/>
          <w:b/>
          <w:sz w:val="24"/>
          <w:szCs w:val="24"/>
          <w:lang w:eastAsia="hu-HU"/>
        </w:rPr>
        <w:t>…………….</w:t>
      </w:r>
      <w:r w:rsidRPr="0069086C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 xml:space="preserve"> 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bérlő bérleti jogviszonyának közös megegyezéssel való megszüntetésére, másik lakás bérbeadása mellett</w:t>
      </w:r>
    </w:p>
    <w:p w:rsidR="0069086C" w:rsidRDefault="0069086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C27" w:rsidRPr="005C5FA9" w:rsidRDefault="00026C27" w:rsidP="00026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67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26C27" w:rsidRDefault="00026C27" w:rsidP="00026C27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26C27" w:rsidRPr="00373803" w:rsidRDefault="00026C27" w:rsidP="00026C27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026C27" w:rsidRPr="002C0D0A" w:rsidRDefault="00026C27" w:rsidP="005E73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35A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D21395">
        <w:rPr>
          <w:rFonts w:ascii="Times New Roman" w:hAnsi="Times New Roman"/>
          <w:sz w:val="24"/>
          <w:szCs w:val="24"/>
        </w:rPr>
        <w:t>izottság úgy dönt, hogy:</w:t>
      </w: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5E735A" w:rsidRPr="00D21395" w:rsidRDefault="005E735A" w:rsidP="00120A5D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1395">
        <w:rPr>
          <w:rFonts w:ascii="Times New Roman" w:hAnsi="Times New Roman"/>
          <w:sz w:val="24"/>
          <w:szCs w:val="24"/>
        </w:rPr>
        <w:t xml:space="preserve">a Budapest </w:t>
      </w:r>
      <w:proofErr w:type="spellStart"/>
      <w:r w:rsidRPr="00D21395">
        <w:rPr>
          <w:rFonts w:ascii="Times New Roman" w:hAnsi="Times New Roman"/>
          <w:sz w:val="24"/>
          <w:szCs w:val="24"/>
        </w:rPr>
        <w:t>VIII</w:t>
      </w:r>
      <w:proofErr w:type="spellEnd"/>
      <w:r w:rsidRPr="00D21395">
        <w:rPr>
          <w:rFonts w:ascii="Times New Roman" w:hAnsi="Times New Roman"/>
          <w:sz w:val="24"/>
          <w:szCs w:val="24"/>
        </w:rPr>
        <w:t xml:space="preserve">. Lujza u. </w:t>
      </w:r>
      <w:r w:rsidR="00405CF6">
        <w:rPr>
          <w:rFonts w:ascii="Times New Roman" w:hAnsi="Times New Roman"/>
          <w:sz w:val="24"/>
          <w:szCs w:val="24"/>
        </w:rPr>
        <w:t>…………..</w:t>
      </w:r>
      <w:r w:rsidRPr="00D21395">
        <w:rPr>
          <w:rFonts w:ascii="Times New Roman" w:hAnsi="Times New Roman"/>
          <w:sz w:val="24"/>
          <w:szCs w:val="24"/>
        </w:rPr>
        <w:t xml:space="preserve"> szám alatti</w:t>
      </w:r>
      <w:r w:rsidRPr="00D21395">
        <w:rPr>
          <w:rFonts w:ascii="Times New Roman" w:hAnsi="Times New Roman"/>
          <w:i/>
          <w:sz w:val="24"/>
          <w:szCs w:val="24"/>
        </w:rPr>
        <w:t xml:space="preserve"> </w:t>
      </w:r>
      <w:r w:rsidRPr="00D21395">
        <w:rPr>
          <w:rFonts w:ascii="Times New Roman" w:hAnsi="Times New Roman"/>
          <w:sz w:val="24"/>
          <w:szCs w:val="24"/>
        </w:rPr>
        <w:t>2 szoba, komfortos, 53,44 m</w:t>
      </w:r>
      <w:r w:rsidRPr="005E735A">
        <w:rPr>
          <w:rFonts w:ascii="Times New Roman" w:hAnsi="Times New Roman"/>
          <w:sz w:val="24"/>
          <w:szCs w:val="24"/>
          <w:vertAlign w:val="superscript"/>
        </w:rPr>
        <w:t>2</w:t>
      </w:r>
      <w:r w:rsidRPr="00D21395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405CF6">
        <w:rPr>
          <w:rFonts w:ascii="Times New Roman" w:hAnsi="Times New Roman"/>
          <w:sz w:val="24"/>
          <w:szCs w:val="24"/>
        </w:rPr>
        <w:t>…………….</w:t>
      </w:r>
      <w:r w:rsidRPr="00D21395">
        <w:rPr>
          <w:rFonts w:ascii="Times New Roman" w:hAnsi="Times New Roman"/>
          <w:sz w:val="24"/>
          <w:szCs w:val="24"/>
        </w:rPr>
        <w:t xml:space="preserve"> bérlővel fennálló bérleti jogviszony közös megegyezéssel történő megszüntetésével egyidejűleg, </w:t>
      </w:r>
      <w:r w:rsidRPr="00D21395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D21395">
        <w:rPr>
          <w:rFonts w:ascii="Times New Roman" w:hAnsi="Times New Roman"/>
          <w:sz w:val="24"/>
          <w:szCs w:val="24"/>
        </w:rPr>
        <w:t xml:space="preserve"> a Budapest </w:t>
      </w:r>
      <w:proofErr w:type="spellStart"/>
      <w:r w:rsidRPr="00D21395">
        <w:rPr>
          <w:rFonts w:ascii="Times New Roman" w:hAnsi="Times New Roman"/>
          <w:sz w:val="24"/>
          <w:szCs w:val="24"/>
        </w:rPr>
        <w:t>VIII</w:t>
      </w:r>
      <w:proofErr w:type="spellEnd"/>
      <w:r w:rsidRPr="00D21395">
        <w:rPr>
          <w:rFonts w:ascii="Times New Roman" w:hAnsi="Times New Roman"/>
          <w:sz w:val="24"/>
          <w:szCs w:val="24"/>
        </w:rPr>
        <w:t xml:space="preserve">., Magdolna u. </w:t>
      </w:r>
      <w:r w:rsidR="00405CF6">
        <w:rPr>
          <w:rFonts w:ascii="Times New Roman" w:hAnsi="Times New Roman"/>
          <w:sz w:val="24"/>
          <w:szCs w:val="24"/>
        </w:rPr>
        <w:t>…………..</w:t>
      </w:r>
      <w:r w:rsidRPr="00D21395">
        <w:rPr>
          <w:rFonts w:ascii="Times New Roman" w:hAnsi="Times New Roman"/>
          <w:sz w:val="24"/>
          <w:szCs w:val="24"/>
        </w:rPr>
        <w:t xml:space="preserve"> szám alatti 1 szoba, 56,37 m</w:t>
      </w:r>
      <w:r w:rsidRPr="002B632E">
        <w:rPr>
          <w:rFonts w:ascii="Times New Roman" w:hAnsi="Times New Roman"/>
          <w:sz w:val="24"/>
          <w:szCs w:val="24"/>
          <w:vertAlign w:val="superscript"/>
        </w:rPr>
        <w:t>2</w:t>
      </w:r>
      <w:r w:rsidRPr="00D21395">
        <w:rPr>
          <w:rFonts w:ascii="Times New Roman" w:hAnsi="Times New Roman"/>
          <w:sz w:val="24"/>
          <w:szCs w:val="24"/>
        </w:rPr>
        <w:t xml:space="preserve"> alapterületű, komfortos lakást </w:t>
      </w:r>
      <w:r w:rsidRPr="00D21395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D21395">
        <w:rPr>
          <w:rFonts w:ascii="Times New Roman" w:hAnsi="Times New Roman"/>
          <w:sz w:val="24"/>
          <w:szCs w:val="24"/>
        </w:rPr>
        <w:t xml:space="preserve"> bérbe adja </w:t>
      </w:r>
      <w:r w:rsidR="00405CF6">
        <w:rPr>
          <w:rFonts w:ascii="Times New Roman" w:hAnsi="Times New Roman"/>
          <w:sz w:val="24"/>
          <w:szCs w:val="24"/>
        </w:rPr>
        <w:t>………….</w:t>
      </w:r>
      <w:r w:rsidRPr="00D21395">
        <w:rPr>
          <w:rFonts w:ascii="Times New Roman" w:hAnsi="Times New Roman"/>
          <w:sz w:val="24"/>
          <w:szCs w:val="24"/>
        </w:rPr>
        <w:t xml:space="preserve"> részére, határozatlan időre szólóan.</w:t>
      </w:r>
      <w:proofErr w:type="gramEnd"/>
    </w:p>
    <w:p w:rsidR="005E735A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>Határidő: 2015. február 28.</w:t>
      </w:r>
    </w:p>
    <w:p w:rsidR="005E735A" w:rsidRPr="00D21395" w:rsidRDefault="005E735A" w:rsidP="005E735A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5E735A" w:rsidRPr="00D21395" w:rsidRDefault="005E735A" w:rsidP="00120A5D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 xml:space="preserve">hozzájárul ahhoz, hogy a Budapest </w:t>
      </w:r>
      <w:proofErr w:type="spellStart"/>
      <w:r w:rsidRPr="00D21395">
        <w:rPr>
          <w:rFonts w:ascii="Times New Roman" w:hAnsi="Times New Roman"/>
          <w:sz w:val="24"/>
          <w:szCs w:val="24"/>
        </w:rPr>
        <w:t>VIII</w:t>
      </w:r>
      <w:proofErr w:type="spellEnd"/>
      <w:r w:rsidRPr="00D21395">
        <w:rPr>
          <w:rFonts w:ascii="Times New Roman" w:hAnsi="Times New Roman"/>
          <w:sz w:val="24"/>
          <w:szCs w:val="24"/>
        </w:rPr>
        <w:t>., Magdolna u</w:t>
      </w:r>
      <w:proofErr w:type="gramStart"/>
      <w:r w:rsidR="00405CF6">
        <w:rPr>
          <w:rFonts w:ascii="Times New Roman" w:hAnsi="Times New Roman"/>
          <w:sz w:val="24"/>
          <w:szCs w:val="24"/>
        </w:rPr>
        <w:t>……………</w:t>
      </w:r>
      <w:proofErr w:type="gramEnd"/>
      <w:r w:rsidRPr="00D21395">
        <w:rPr>
          <w:rFonts w:ascii="Times New Roman" w:hAnsi="Times New Roman"/>
          <w:sz w:val="24"/>
          <w:szCs w:val="24"/>
        </w:rPr>
        <w:t xml:space="preserve"> szám alatti 2 szoba, 56,37 m</w:t>
      </w:r>
      <w:r w:rsidRPr="002B632E">
        <w:rPr>
          <w:rFonts w:ascii="Times New Roman" w:hAnsi="Times New Roman"/>
          <w:sz w:val="24"/>
          <w:szCs w:val="24"/>
          <w:vertAlign w:val="superscript"/>
        </w:rPr>
        <w:t>2</w:t>
      </w:r>
      <w:r w:rsidRPr="00D21395">
        <w:rPr>
          <w:rFonts w:ascii="Times New Roman" w:hAnsi="Times New Roman"/>
          <w:sz w:val="24"/>
          <w:szCs w:val="24"/>
        </w:rPr>
        <w:t xml:space="preserve"> alapterületű, komfortos lakás lakhatóvá tételének költsége a 11604 címen nyilvántartott Lujza u. 22. felújítása </w:t>
      </w:r>
      <w:r w:rsidRPr="00D21395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D21395">
        <w:rPr>
          <w:rFonts w:ascii="Times New Roman" w:hAnsi="Times New Roman"/>
          <w:i/>
          <w:sz w:val="24"/>
          <w:szCs w:val="24"/>
        </w:rPr>
        <w:t>MNP</w:t>
      </w:r>
      <w:proofErr w:type="spellEnd"/>
      <w:r w:rsidRPr="00D2139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21395">
        <w:rPr>
          <w:rFonts w:ascii="Times New Roman" w:hAnsi="Times New Roman"/>
          <w:i/>
          <w:sz w:val="24"/>
          <w:szCs w:val="24"/>
        </w:rPr>
        <w:t>III</w:t>
      </w:r>
      <w:proofErr w:type="spellEnd"/>
      <w:r w:rsidRPr="00D21395">
        <w:rPr>
          <w:rFonts w:ascii="Times New Roman" w:hAnsi="Times New Roman"/>
          <w:i/>
          <w:sz w:val="24"/>
          <w:szCs w:val="24"/>
        </w:rPr>
        <w:t>. önként vállalt feladat -</w:t>
      </w:r>
      <w:r w:rsidRPr="00D21395">
        <w:rPr>
          <w:rFonts w:ascii="Times New Roman" w:hAnsi="Times New Roman"/>
          <w:sz w:val="24"/>
          <w:szCs w:val="24"/>
        </w:rPr>
        <w:t xml:space="preserve"> 2014. évi pénzmaradvány terhére történjen, amelynek bruttó költsége 2.713.050,- Ft.</w:t>
      </w:r>
    </w:p>
    <w:p w:rsidR="005E735A" w:rsidRPr="00D21395" w:rsidRDefault="005E735A" w:rsidP="005E735A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>Határidő: 2015. február 28.</w:t>
      </w:r>
    </w:p>
    <w:p w:rsidR="005E735A" w:rsidRPr="00D21395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5E735A" w:rsidRPr="002D577D" w:rsidRDefault="005E735A" w:rsidP="00120A5D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21395">
        <w:rPr>
          <w:rFonts w:ascii="Times New Roman" w:hAnsi="Times New Roman"/>
          <w:sz w:val="24"/>
          <w:szCs w:val="24"/>
        </w:rPr>
        <w:t xml:space="preserve">felkéri a Kisfalu Kft-t a határozat 1.) pontjában foglalt megállapodás és bérleti </w:t>
      </w:r>
      <w:r w:rsidRPr="002D577D">
        <w:rPr>
          <w:rFonts w:ascii="Times New Roman" w:hAnsi="Times New Roman"/>
          <w:sz w:val="24"/>
          <w:szCs w:val="24"/>
        </w:rPr>
        <w:t>szerződés megkötésére.</w:t>
      </w:r>
    </w:p>
    <w:p w:rsidR="005E735A" w:rsidRPr="002D577D" w:rsidRDefault="005E735A" w:rsidP="005E735A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5E735A" w:rsidRPr="002D577D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2D577D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5E735A" w:rsidRPr="002D577D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2D577D">
        <w:rPr>
          <w:rFonts w:ascii="Times New Roman" w:hAnsi="Times New Roman"/>
          <w:sz w:val="24"/>
          <w:szCs w:val="24"/>
        </w:rPr>
        <w:t>Határidő: 2015. február 28.</w:t>
      </w:r>
    </w:p>
    <w:p w:rsidR="005E735A" w:rsidRDefault="005E735A" w:rsidP="005E735A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5E735A" w:rsidRPr="005E735A" w:rsidRDefault="005E735A" w:rsidP="005E735A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5E735A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51463C" w:rsidRDefault="0051463C" w:rsidP="005E73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35A" w:rsidRDefault="005E735A" w:rsidP="005E73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5E73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3C" w:rsidRPr="0051463C" w:rsidRDefault="0051463C" w:rsidP="0051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12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Lujza </w:t>
      </w:r>
      <w:proofErr w:type="gram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………….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lakásra vonatkozóan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………………………..</w:t>
      </w:r>
      <w:r w:rsidRPr="0051463C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bérlő bérleti jogviszonyának közös megegyezéssel való megszüntetésére, másik lakás bérbeadása mellett</w:t>
      </w:r>
    </w:p>
    <w:p w:rsidR="0051463C" w:rsidRDefault="0051463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3C" w:rsidRDefault="0051463C" w:rsidP="0051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3.12. pontját külön tárgyalásra kikérték.</w:t>
      </w:r>
    </w:p>
    <w:p w:rsidR="0051463C" w:rsidRDefault="0051463C" w:rsidP="0051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3C" w:rsidRDefault="0051463C" w:rsidP="0051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51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3C" w:rsidRPr="0051463C" w:rsidRDefault="0051463C" w:rsidP="0051463C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13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Lujza </w:t>
      </w:r>
      <w:proofErr w:type="gram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jogcím nélküli lakáshasználójának </w:t>
      </w:r>
      <w:r w:rsidRPr="0051463C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 xml:space="preserve">- </w:t>
      </w:r>
      <w:r w:rsidR="00CB5F15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>………………</w:t>
      </w:r>
      <w:r w:rsidRPr="0051463C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 xml:space="preserve"> -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elhelyezésére vonatkozóan</w:t>
      </w:r>
    </w:p>
    <w:p w:rsidR="0051463C" w:rsidRDefault="0051463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3C" w:rsidRPr="005C5FA9" w:rsidRDefault="0051463C" w:rsidP="005146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68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1463C" w:rsidRDefault="0051463C" w:rsidP="0051463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1463C" w:rsidRPr="00373803" w:rsidRDefault="0051463C" w:rsidP="005146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51463C" w:rsidRPr="000F0059" w:rsidRDefault="0051463C" w:rsidP="000F00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0F0059">
        <w:rPr>
          <w:rFonts w:ascii="Times New Roman" w:hAnsi="Times New Roman"/>
          <w:sz w:val="24"/>
          <w:szCs w:val="24"/>
        </w:rPr>
        <w:t>izottság úgy dönt, hogy:</w:t>
      </w: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120A5D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a</w:t>
      </w:r>
      <w:r w:rsidR="00881794">
        <w:rPr>
          <w:rFonts w:ascii="Times New Roman" w:hAnsi="Times New Roman"/>
          <w:sz w:val="24"/>
          <w:szCs w:val="24"/>
        </w:rPr>
        <w:t>z</w:t>
      </w:r>
      <w:r w:rsidRPr="000F0059">
        <w:rPr>
          <w:rFonts w:ascii="Times New Roman" w:hAnsi="Times New Roman"/>
          <w:sz w:val="24"/>
          <w:szCs w:val="24"/>
        </w:rPr>
        <w:t xml:space="preserve"> 1068/2014. (</w:t>
      </w:r>
      <w:proofErr w:type="gramStart"/>
      <w:r w:rsidRPr="000F0059">
        <w:rPr>
          <w:rFonts w:ascii="Times New Roman" w:hAnsi="Times New Roman"/>
          <w:sz w:val="24"/>
          <w:szCs w:val="24"/>
        </w:rPr>
        <w:t>IX.29.) számú határozatának 3</w:t>
      </w:r>
      <w:r w:rsidR="00881794">
        <w:rPr>
          <w:rFonts w:ascii="Times New Roman" w:hAnsi="Times New Roman"/>
          <w:sz w:val="24"/>
          <w:szCs w:val="24"/>
        </w:rPr>
        <w:t>.</w:t>
      </w:r>
      <w:r w:rsidRPr="000F0059">
        <w:rPr>
          <w:rFonts w:ascii="Times New Roman" w:hAnsi="Times New Roman"/>
          <w:sz w:val="24"/>
          <w:szCs w:val="24"/>
        </w:rPr>
        <w:t xml:space="preserve">) pontját módosítja a Budapest </w:t>
      </w:r>
      <w:proofErr w:type="spellStart"/>
      <w:r w:rsidRPr="000F0059">
        <w:rPr>
          <w:rFonts w:ascii="Times New Roman" w:hAnsi="Times New Roman"/>
          <w:sz w:val="24"/>
          <w:szCs w:val="24"/>
        </w:rPr>
        <w:t>VIII</w:t>
      </w:r>
      <w:proofErr w:type="spellEnd"/>
      <w:r w:rsidRPr="000F0059">
        <w:rPr>
          <w:rFonts w:ascii="Times New Roman" w:hAnsi="Times New Roman"/>
          <w:sz w:val="24"/>
          <w:szCs w:val="24"/>
        </w:rPr>
        <w:t xml:space="preserve">. Lujza u. </w:t>
      </w:r>
      <w:r w:rsidR="00CB5F15">
        <w:rPr>
          <w:rFonts w:ascii="Times New Roman" w:hAnsi="Times New Roman"/>
          <w:sz w:val="24"/>
          <w:szCs w:val="24"/>
        </w:rPr>
        <w:t>……………….</w:t>
      </w:r>
      <w:r w:rsidRPr="000F0059">
        <w:rPr>
          <w:rFonts w:ascii="Times New Roman" w:hAnsi="Times New Roman"/>
          <w:sz w:val="24"/>
          <w:szCs w:val="24"/>
        </w:rPr>
        <w:t xml:space="preserve"> szám alatti</w:t>
      </w:r>
      <w:r w:rsidRPr="000F0059">
        <w:rPr>
          <w:rFonts w:ascii="Times New Roman" w:hAnsi="Times New Roman"/>
          <w:i/>
          <w:sz w:val="24"/>
          <w:szCs w:val="24"/>
        </w:rPr>
        <w:t xml:space="preserve"> </w:t>
      </w:r>
      <w:r w:rsidRPr="000F0059">
        <w:rPr>
          <w:rFonts w:ascii="Times New Roman" w:hAnsi="Times New Roman"/>
          <w:sz w:val="24"/>
          <w:szCs w:val="24"/>
        </w:rPr>
        <w:t>1 szoba, komfort nélküli 30,50 m</w:t>
      </w:r>
      <w:r w:rsidRPr="00881794">
        <w:rPr>
          <w:rFonts w:ascii="Times New Roman" w:hAnsi="Times New Roman"/>
          <w:sz w:val="24"/>
          <w:szCs w:val="24"/>
          <w:vertAlign w:val="superscript"/>
        </w:rPr>
        <w:t>2</w:t>
      </w:r>
      <w:r w:rsidRPr="000F0059">
        <w:rPr>
          <w:rFonts w:ascii="Times New Roman" w:hAnsi="Times New Roman"/>
          <w:sz w:val="24"/>
          <w:szCs w:val="24"/>
        </w:rPr>
        <w:t xml:space="preserve"> alapterületű lakás tekintetében oly módon, hogy </w:t>
      </w:r>
      <w:r w:rsidR="00CB5F15">
        <w:rPr>
          <w:rFonts w:ascii="Times New Roman" w:hAnsi="Times New Roman"/>
          <w:sz w:val="24"/>
          <w:szCs w:val="24"/>
        </w:rPr>
        <w:t>……………</w:t>
      </w:r>
      <w:r w:rsidRPr="000F0059">
        <w:rPr>
          <w:rFonts w:ascii="Times New Roman" w:hAnsi="Times New Roman"/>
          <w:sz w:val="24"/>
          <w:szCs w:val="24"/>
        </w:rPr>
        <w:t xml:space="preserve"> jogcím nélküli lakáshasználót átmenetileg </w:t>
      </w:r>
      <w:r w:rsidRPr="000F0059">
        <w:rPr>
          <w:rFonts w:ascii="Times New Roman" w:hAnsi="Times New Roman"/>
          <w:i/>
          <w:sz w:val="24"/>
          <w:szCs w:val="24"/>
        </w:rPr>
        <w:t>- 1 év határozott időre -</w:t>
      </w:r>
      <w:r w:rsidRPr="000F0059">
        <w:rPr>
          <w:rFonts w:ascii="Times New Roman" w:hAnsi="Times New Roman"/>
          <w:sz w:val="24"/>
          <w:szCs w:val="24"/>
        </w:rPr>
        <w:t xml:space="preserve"> a Budapest </w:t>
      </w:r>
      <w:proofErr w:type="spellStart"/>
      <w:r w:rsidRPr="000F0059">
        <w:rPr>
          <w:rFonts w:ascii="Times New Roman" w:hAnsi="Times New Roman"/>
          <w:sz w:val="24"/>
          <w:szCs w:val="24"/>
        </w:rPr>
        <w:t>VIII</w:t>
      </w:r>
      <w:proofErr w:type="spellEnd"/>
      <w:r w:rsidRPr="000F0059">
        <w:rPr>
          <w:rFonts w:ascii="Times New Roman" w:hAnsi="Times New Roman"/>
          <w:sz w:val="24"/>
          <w:szCs w:val="24"/>
        </w:rPr>
        <w:t xml:space="preserve">., Lujza u. </w:t>
      </w:r>
      <w:r w:rsidR="00CB5F15">
        <w:rPr>
          <w:rFonts w:ascii="Times New Roman" w:hAnsi="Times New Roman"/>
          <w:sz w:val="24"/>
          <w:szCs w:val="24"/>
        </w:rPr>
        <w:t>………….</w:t>
      </w:r>
      <w:r w:rsidRPr="000F0059">
        <w:rPr>
          <w:rFonts w:ascii="Times New Roman" w:hAnsi="Times New Roman"/>
          <w:sz w:val="24"/>
          <w:szCs w:val="24"/>
        </w:rPr>
        <w:t xml:space="preserve"> sz. alatti 1 szoba, komfort nélküli, 28,50 m</w:t>
      </w:r>
      <w:r w:rsidRPr="00881794">
        <w:rPr>
          <w:rFonts w:ascii="Times New Roman" w:hAnsi="Times New Roman"/>
          <w:sz w:val="24"/>
          <w:szCs w:val="24"/>
          <w:vertAlign w:val="superscript"/>
        </w:rPr>
        <w:t>2</w:t>
      </w:r>
      <w:r w:rsidRPr="000F0059">
        <w:rPr>
          <w:rFonts w:ascii="Times New Roman" w:hAnsi="Times New Roman"/>
          <w:sz w:val="24"/>
          <w:szCs w:val="24"/>
        </w:rPr>
        <w:t xml:space="preserve"> alapterületű önkormányzati lakásba helyezi el.</w:t>
      </w:r>
      <w:proofErr w:type="gramEnd"/>
      <w:r w:rsidRPr="000F0059">
        <w:rPr>
          <w:rFonts w:ascii="Times New Roman" w:hAnsi="Times New Roman"/>
          <w:sz w:val="24"/>
          <w:szCs w:val="24"/>
        </w:rPr>
        <w:t xml:space="preserve"> </w:t>
      </w:r>
    </w:p>
    <w:p w:rsid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Határidő: 2015. február 28.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0059" w:rsidRPr="000F0059" w:rsidRDefault="000F0059" w:rsidP="000F0059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120A5D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 xml:space="preserve">hozzájárul ahhoz, hogy a Budapest </w:t>
      </w:r>
      <w:proofErr w:type="spellStart"/>
      <w:r w:rsidRPr="000F0059">
        <w:rPr>
          <w:rFonts w:ascii="Times New Roman" w:hAnsi="Times New Roman"/>
          <w:sz w:val="24"/>
          <w:szCs w:val="24"/>
        </w:rPr>
        <w:t>VIII</w:t>
      </w:r>
      <w:proofErr w:type="spellEnd"/>
      <w:r w:rsidRPr="000F0059">
        <w:rPr>
          <w:rFonts w:ascii="Times New Roman" w:hAnsi="Times New Roman"/>
          <w:sz w:val="24"/>
          <w:szCs w:val="24"/>
        </w:rPr>
        <w:t xml:space="preserve">., Lujza </w:t>
      </w:r>
      <w:proofErr w:type="gramStart"/>
      <w:r w:rsidRPr="000F0059">
        <w:rPr>
          <w:rFonts w:ascii="Times New Roman" w:hAnsi="Times New Roman"/>
          <w:sz w:val="24"/>
          <w:szCs w:val="24"/>
        </w:rPr>
        <w:t xml:space="preserve">u. </w:t>
      </w:r>
      <w:r w:rsidR="00CB5F15">
        <w:rPr>
          <w:rFonts w:ascii="Times New Roman" w:hAnsi="Times New Roman"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sz w:val="24"/>
          <w:szCs w:val="24"/>
        </w:rPr>
        <w:t>………..</w:t>
      </w:r>
      <w:r w:rsidRPr="000F0059">
        <w:rPr>
          <w:rFonts w:ascii="Times New Roman" w:hAnsi="Times New Roman"/>
          <w:sz w:val="24"/>
          <w:szCs w:val="24"/>
        </w:rPr>
        <w:t xml:space="preserve"> szám alatti 1 szoba, 28,50 m</w:t>
      </w:r>
      <w:r w:rsidRPr="00881794">
        <w:rPr>
          <w:rFonts w:ascii="Times New Roman" w:hAnsi="Times New Roman"/>
          <w:sz w:val="24"/>
          <w:szCs w:val="24"/>
          <w:vertAlign w:val="superscript"/>
        </w:rPr>
        <w:t>2</w:t>
      </w:r>
      <w:r w:rsidRPr="000F0059">
        <w:rPr>
          <w:rFonts w:ascii="Times New Roman" w:hAnsi="Times New Roman"/>
          <w:sz w:val="24"/>
          <w:szCs w:val="24"/>
        </w:rPr>
        <w:t xml:space="preserve"> alapterületű, komfort nélküli lakás lakhatóvá tételének költsége a 11604 címen nyilvántartott Lujza u. 22. felújítása </w:t>
      </w:r>
      <w:r w:rsidRPr="000F0059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0F0059">
        <w:rPr>
          <w:rFonts w:ascii="Times New Roman" w:hAnsi="Times New Roman"/>
          <w:i/>
          <w:sz w:val="24"/>
          <w:szCs w:val="24"/>
        </w:rPr>
        <w:t>MNP</w:t>
      </w:r>
      <w:proofErr w:type="spellEnd"/>
      <w:r w:rsidRPr="000F005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0059">
        <w:rPr>
          <w:rFonts w:ascii="Times New Roman" w:hAnsi="Times New Roman"/>
          <w:i/>
          <w:sz w:val="24"/>
          <w:szCs w:val="24"/>
        </w:rPr>
        <w:t>III</w:t>
      </w:r>
      <w:proofErr w:type="spellEnd"/>
      <w:r w:rsidRPr="000F0059">
        <w:rPr>
          <w:rFonts w:ascii="Times New Roman" w:hAnsi="Times New Roman"/>
          <w:i/>
          <w:sz w:val="24"/>
          <w:szCs w:val="24"/>
        </w:rPr>
        <w:t>. önként vállalt feladat -</w:t>
      </w:r>
      <w:r w:rsidRPr="000F0059">
        <w:rPr>
          <w:rFonts w:ascii="Times New Roman" w:hAnsi="Times New Roman"/>
          <w:sz w:val="24"/>
          <w:szCs w:val="24"/>
        </w:rPr>
        <w:t xml:space="preserve"> 2014. évi pénzmaradvány terhére történjen, amelynek bruttó költsége 2.580.750,- Ft.</w:t>
      </w:r>
    </w:p>
    <w:p w:rsidR="000F0059" w:rsidRPr="000F0059" w:rsidRDefault="000F0059" w:rsidP="000F0059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Határidő: 2015. február 28.</w:t>
      </w:r>
    </w:p>
    <w:p w:rsidR="000F0059" w:rsidRPr="000F0059" w:rsidRDefault="000F0059" w:rsidP="000F0059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120A5D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felkéri a Kisfalu Kft-t a határozat 1.) pontjában foglalt használati megállapodás megkötésére.</w:t>
      </w:r>
    </w:p>
    <w:p w:rsidR="000F0059" w:rsidRPr="000F0059" w:rsidRDefault="000F0059" w:rsidP="000F0059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0F0059">
        <w:rPr>
          <w:rFonts w:ascii="Times New Roman" w:hAnsi="Times New Roman"/>
          <w:sz w:val="24"/>
          <w:szCs w:val="24"/>
        </w:rPr>
        <w:t>Határidő: 2015. február 28.</w:t>
      </w: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0F0059" w:rsidRPr="000F0059" w:rsidRDefault="000F0059" w:rsidP="000F0059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0F0059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51463C" w:rsidRDefault="0051463C" w:rsidP="000F00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059" w:rsidRDefault="000F0059" w:rsidP="000F00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1463C" w:rsidRPr="0051463C" w:rsidRDefault="0051463C" w:rsidP="0051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14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Lujza </w:t>
      </w:r>
      <w:proofErr w:type="gram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……………….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lakásra vonatkozóan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bérlő bérleti jogviszonyának közös megegyezéssel való megszüntetésére, másik lakás bérbeadása mellett</w:t>
      </w:r>
    </w:p>
    <w:p w:rsidR="0051463C" w:rsidRDefault="0051463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3C" w:rsidRPr="005C5FA9" w:rsidRDefault="0051463C" w:rsidP="005146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69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1463C" w:rsidRDefault="0051463C" w:rsidP="0051463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1463C" w:rsidRPr="00373803" w:rsidRDefault="0051463C" w:rsidP="005146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51463C" w:rsidRPr="002C0D0A" w:rsidRDefault="0051463C" w:rsidP="008A6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E2C" w:rsidRDefault="00785E2C" w:rsidP="008A627D">
      <w:pPr>
        <w:pStyle w:val="Csakszveg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A Városgazdálkodási és Pénzügyi </w:t>
      </w:r>
      <w:r w:rsidR="008A627D">
        <w:rPr>
          <w:rFonts w:ascii="Times New Roman" w:hAnsi="Times New Roman"/>
          <w:sz w:val="24"/>
          <w:szCs w:val="24"/>
        </w:rPr>
        <w:t>B</w:t>
      </w:r>
      <w:r w:rsidRPr="00F604C5">
        <w:rPr>
          <w:rFonts w:ascii="Times New Roman" w:hAnsi="Times New Roman"/>
          <w:sz w:val="24"/>
          <w:szCs w:val="24"/>
        </w:rPr>
        <w:t>izottság úgy dönt, hogy:</w:t>
      </w:r>
    </w:p>
    <w:p w:rsidR="008A627D" w:rsidRPr="00F604C5" w:rsidRDefault="008A627D" w:rsidP="008A627D">
      <w:pPr>
        <w:pStyle w:val="Csakszveg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120A5D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604C5">
        <w:rPr>
          <w:rFonts w:ascii="Times New Roman" w:hAnsi="Times New Roman"/>
          <w:sz w:val="24"/>
          <w:szCs w:val="24"/>
        </w:rPr>
        <w:t xml:space="preserve">a Budapest </w:t>
      </w:r>
      <w:proofErr w:type="spellStart"/>
      <w:r w:rsidRPr="00F604C5">
        <w:rPr>
          <w:rFonts w:ascii="Times New Roman" w:hAnsi="Times New Roman"/>
          <w:sz w:val="24"/>
          <w:szCs w:val="24"/>
        </w:rPr>
        <w:t>VIII</w:t>
      </w:r>
      <w:proofErr w:type="spellEnd"/>
      <w:r w:rsidRPr="00F604C5">
        <w:rPr>
          <w:rFonts w:ascii="Times New Roman" w:hAnsi="Times New Roman"/>
          <w:sz w:val="24"/>
          <w:szCs w:val="24"/>
        </w:rPr>
        <w:t xml:space="preserve">. Lujza u. </w:t>
      </w:r>
      <w:r w:rsidR="00CB5F15">
        <w:rPr>
          <w:rFonts w:ascii="Times New Roman" w:hAnsi="Times New Roman"/>
          <w:sz w:val="24"/>
          <w:szCs w:val="24"/>
        </w:rPr>
        <w:t>………………</w:t>
      </w:r>
      <w:r w:rsidRPr="00F604C5">
        <w:rPr>
          <w:rFonts w:ascii="Times New Roman" w:hAnsi="Times New Roman"/>
          <w:sz w:val="24"/>
          <w:szCs w:val="24"/>
        </w:rPr>
        <w:t xml:space="preserve"> szám alatti</w:t>
      </w:r>
      <w:r w:rsidRPr="00F604C5">
        <w:rPr>
          <w:rFonts w:ascii="Times New Roman" w:hAnsi="Times New Roman"/>
          <w:i/>
          <w:sz w:val="24"/>
          <w:szCs w:val="24"/>
        </w:rPr>
        <w:t xml:space="preserve"> </w:t>
      </w:r>
      <w:r w:rsidRPr="00F604C5">
        <w:rPr>
          <w:rFonts w:ascii="Times New Roman" w:hAnsi="Times New Roman"/>
          <w:sz w:val="24"/>
          <w:szCs w:val="24"/>
        </w:rPr>
        <w:t>1 szoba, komfortos, 34,07 m</w:t>
      </w:r>
      <w:r w:rsidRPr="008A627D">
        <w:rPr>
          <w:rFonts w:ascii="Times New Roman" w:hAnsi="Times New Roman"/>
          <w:sz w:val="24"/>
          <w:szCs w:val="24"/>
          <w:vertAlign w:val="superscript"/>
        </w:rPr>
        <w:t>2</w:t>
      </w:r>
      <w:r w:rsidRPr="00F604C5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CB5F15">
        <w:rPr>
          <w:rFonts w:ascii="Times New Roman" w:hAnsi="Times New Roman"/>
          <w:sz w:val="24"/>
          <w:szCs w:val="24"/>
        </w:rPr>
        <w:t>……………….</w:t>
      </w:r>
      <w:r w:rsidRPr="00F604C5">
        <w:rPr>
          <w:rFonts w:ascii="Times New Roman" w:hAnsi="Times New Roman"/>
          <w:sz w:val="24"/>
          <w:szCs w:val="24"/>
        </w:rPr>
        <w:t xml:space="preserve"> bérlővel fennálló bérleti jogviszony közös megegyezéssel történő megszüntetésével egyidejűleg, </w:t>
      </w:r>
      <w:r w:rsidRPr="00F604C5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F604C5">
        <w:rPr>
          <w:rFonts w:ascii="Times New Roman" w:hAnsi="Times New Roman"/>
          <w:sz w:val="24"/>
          <w:szCs w:val="24"/>
        </w:rPr>
        <w:t xml:space="preserve"> a Budapest </w:t>
      </w:r>
      <w:proofErr w:type="spellStart"/>
      <w:r w:rsidRPr="00F604C5">
        <w:rPr>
          <w:rFonts w:ascii="Times New Roman" w:hAnsi="Times New Roman"/>
          <w:sz w:val="24"/>
          <w:szCs w:val="24"/>
        </w:rPr>
        <w:t>VIII</w:t>
      </w:r>
      <w:proofErr w:type="spellEnd"/>
      <w:r w:rsidRPr="00F604C5">
        <w:rPr>
          <w:rFonts w:ascii="Times New Roman" w:hAnsi="Times New Roman"/>
          <w:sz w:val="24"/>
          <w:szCs w:val="24"/>
        </w:rPr>
        <w:t xml:space="preserve">., Dankó u. </w:t>
      </w:r>
      <w:r w:rsidR="00CB5F15">
        <w:rPr>
          <w:rFonts w:ascii="Times New Roman" w:hAnsi="Times New Roman"/>
          <w:sz w:val="24"/>
          <w:szCs w:val="24"/>
        </w:rPr>
        <w:t>………………</w:t>
      </w:r>
      <w:r w:rsidRPr="00F604C5">
        <w:rPr>
          <w:rFonts w:ascii="Times New Roman" w:hAnsi="Times New Roman"/>
          <w:sz w:val="24"/>
          <w:szCs w:val="24"/>
        </w:rPr>
        <w:t xml:space="preserve"> szám alatti 1 szoba, 38,10 m</w:t>
      </w:r>
      <w:r w:rsidRPr="008A627D">
        <w:rPr>
          <w:rFonts w:ascii="Times New Roman" w:hAnsi="Times New Roman"/>
          <w:sz w:val="24"/>
          <w:szCs w:val="24"/>
          <w:vertAlign w:val="superscript"/>
        </w:rPr>
        <w:t>2</w:t>
      </w:r>
      <w:r w:rsidRPr="00F604C5">
        <w:rPr>
          <w:rFonts w:ascii="Times New Roman" w:hAnsi="Times New Roman"/>
          <w:sz w:val="24"/>
          <w:szCs w:val="24"/>
        </w:rPr>
        <w:t xml:space="preserve"> alapterületű, komfortos lakást </w:t>
      </w:r>
      <w:r w:rsidRPr="00F604C5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F604C5">
        <w:rPr>
          <w:rFonts w:ascii="Times New Roman" w:hAnsi="Times New Roman"/>
          <w:sz w:val="24"/>
          <w:szCs w:val="24"/>
        </w:rPr>
        <w:t xml:space="preserve"> bérbe adja </w:t>
      </w:r>
      <w:r w:rsidR="00CB5F15">
        <w:rPr>
          <w:rFonts w:ascii="Times New Roman" w:hAnsi="Times New Roman"/>
          <w:sz w:val="24"/>
          <w:szCs w:val="24"/>
        </w:rPr>
        <w:t>………………</w:t>
      </w:r>
      <w:r w:rsidRPr="00F604C5">
        <w:rPr>
          <w:rFonts w:ascii="Times New Roman" w:hAnsi="Times New Roman"/>
          <w:sz w:val="24"/>
          <w:szCs w:val="24"/>
        </w:rPr>
        <w:t xml:space="preserve"> részére, határozott időre szólóan – 2015. december 31. napjáig, </w:t>
      </w:r>
      <w:proofErr w:type="spellStart"/>
      <w:r w:rsidRPr="00F604C5">
        <w:rPr>
          <w:rFonts w:ascii="Times New Roman" w:hAnsi="Times New Roman"/>
          <w:sz w:val="24"/>
          <w:szCs w:val="24"/>
        </w:rPr>
        <w:t>előbérleti</w:t>
      </w:r>
      <w:proofErr w:type="spellEnd"/>
      <w:r w:rsidRPr="00F604C5">
        <w:rPr>
          <w:rFonts w:ascii="Times New Roman" w:hAnsi="Times New Roman"/>
          <w:sz w:val="24"/>
          <w:szCs w:val="24"/>
        </w:rPr>
        <w:t xml:space="preserve"> jog biztosítása nélkül.</w:t>
      </w:r>
      <w:proofErr w:type="gramEnd"/>
    </w:p>
    <w:p w:rsidR="008A627D" w:rsidRDefault="008A627D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Felelős: Kisfalu Kft.</w:t>
      </w:r>
      <w:r w:rsidR="008A627D">
        <w:rPr>
          <w:rFonts w:ascii="Times New Roman" w:hAnsi="Times New Roman"/>
          <w:sz w:val="24"/>
          <w:szCs w:val="24"/>
        </w:rPr>
        <w:t xml:space="preserve"> ügyvezető igazgatója</w:t>
      </w: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Határidő: 2015. február 28.</w:t>
      </w:r>
    </w:p>
    <w:p w:rsidR="00785E2C" w:rsidRPr="00F604C5" w:rsidRDefault="00785E2C" w:rsidP="008A627D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120A5D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 xml:space="preserve">hozzájárul ahhoz, hogy a Budapest </w:t>
      </w:r>
      <w:proofErr w:type="spellStart"/>
      <w:r w:rsidRPr="00F604C5">
        <w:rPr>
          <w:rFonts w:ascii="Times New Roman" w:hAnsi="Times New Roman"/>
          <w:sz w:val="24"/>
          <w:szCs w:val="24"/>
        </w:rPr>
        <w:t>VIII</w:t>
      </w:r>
      <w:proofErr w:type="spellEnd"/>
      <w:r w:rsidRPr="00F604C5">
        <w:rPr>
          <w:rFonts w:ascii="Times New Roman" w:hAnsi="Times New Roman"/>
          <w:sz w:val="24"/>
          <w:szCs w:val="24"/>
        </w:rPr>
        <w:t xml:space="preserve">., Dankó </w:t>
      </w:r>
      <w:proofErr w:type="gramStart"/>
      <w:r w:rsidRPr="00F604C5">
        <w:rPr>
          <w:rFonts w:ascii="Times New Roman" w:hAnsi="Times New Roman"/>
          <w:sz w:val="24"/>
          <w:szCs w:val="24"/>
        </w:rPr>
        <w:t xml:space="preserve">u. </w:t>
      </w:r>
      <w:r w:rsidR="00CB5F15">
        <w:rPr>
          <w:rFonts w:ascii="Times New Roman" w:hAnsi="Times New Roman"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sz w:val="24"/>
          <w:szCs w:val="24"/>
        </w:rPr>
        <w:t>……………</w:t>
      </w:r>
      <w:r w:rsidRPr="00F604C5">
        <w:rPr>
          <w:rFonts w:ascii="Times New Roman" w:hAnsi="Times New Roman"/>
          <w:sz w:val="24"/>
          <w:szCs w:val="24"/>
        </w:rPr>
        <w:t xml:space="preserve"> szám alatti 1 szoba, 38,10 m</w:t>
      </w:r>
      <w:r w:rsidRPr="008A627D">
        <w:rPr>
          <w:rFonts w:ascii="Times New Roman" w:hAnsi="Times New Roman"/>
          <w:sz w:val="24"/>
          <w:szCs w:val="24"/>
          <w:vertAlign w:val="superscript"/>
        </w:rPr>
        <w:t>2</w:t>
      </w:r>
      <w:r w:rsidRPr="00F604C5">
        <w:rPr>
          <w:rFonts w:ascii="Times New Roman" w:hAnsi="Times New Roman"/>
          <w:sz w:val="24"/>
          <w:szCs w:val="24"/>
        </w:rPr>
        <w:t xml:space="preserve"> alapterületű, félkomfortos lakás lakhatóvá tételének költsége a 11604 címen nyilvántartott Lujza u. 22. felújítása </w:t>
      </w:r>
      <w:r w:rsidRPr="00F604C5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F604C5">
        <w:rPr>
          <w:rFonts w:ascii="Times New Roman" w:hAnsi="Times New Roman"/>
          <w:i/>
          <w:sz w:val="24"/>
          <w:szCs w:val="24"/>
        </w:rPr>
        <w:t>MNP</w:t>
      </w:r>
      <w:proofErr w:type="spellEnd"/>
      <w:r w:rsidRPr="00F604C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604C5">
        <w:rPr>
          <w:rFonts w:ascii="Times New Roman" w:hAnsi="Times New Roman"/>
          <w:i/>
          <w:sz w:val="24"/>
          <w:szCs w:val="24"/>
        </w:rPr>
        <w:t>III</w:t>
      </w:r>
      <w:proofErr w:type="spellEnd"/>
      <w:r w:rsidRPr="00F604C5">
        <w:rPr>
          <w:rFonts w:ascii="Times New Roman" w:hAnsi="Times New Roman"/>
          <w:i/>
          <w:sz w:val="24"/>
          <w:szCs w:val="24"/>
        </w:rPr>
        <w:t>. önként vállalt feladat -</w:t>
      </w:r>
      <w:r w:rsidRPr="00F604C5">
        <w:rPr>
          <w:rFonts w:ascii="Times New Roman" w:hAnsi="Times New Roman"/>
          <w:sz w:val="24"/>
          <w:szCs w:val="24"/>
        </w:rPr>
        <w:t xml:space="preserve"> 2014. évi pénzmaradvány terhére történjen, amelynek bruttó költsége 3.268.917,- Ft.</w:t>
      </w:r>
    </w:p>
    <w:p w:rsidR="00785E2C" w:rsidRPr="00F604C5" w:rsidRDefault="00785E2C" w:rsidP="008A627D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Felelős: Kisfalu Kft.</w:t>
      </w:r>
      <w:r w:rsidR="008A627D">
        <w:rPr>
          <w:rFonts w:ascii="Times New Roman" w:hAnsi="Times New Roman"/>
          <w:sz w:val="24"/>
          <w:szCs w:val="24"/>
        </w:rPr>
        <w:t xml:space="preserve"> ügyvezető igazgatója</w:t>
      </w: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Határidő: 2015. február 28.</w:t>
      </w: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120A5D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785E2C" w:rsidRPr="00F604C5" w:rsidRDefault="00785E2C" w:rsidP="008A627D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Felelős: Kisfalu Kft.</w:t>
      </w:r>
      <w:r w:rsidR="008A627D">
        <w:rPr>
          <w:rFonts w:ascii="Times New Roman" w:hAnsi="Times New Roman"/>
          <w:sz w:val="24"/>
          <w:szCs w:val="24"/>
        </w:rPr>
        <w:t xml:space="preserve"> ügyvezető igazgatója</w:t>
      </w:r>
    </w:p>
    <w:p w:rsidR="00785E2C" w:rsidRPr="00F604C5" w:rsidRDefault="00785E2C" w:rsidP="008A627D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F604C5">
        <w:rPr>
          <w:rFonts w:ascii="Times New Roman" w:hAnsi="Times New Roman"/>
          <w:sz w:val="24"/>
          <w:szCs w:val="24"/>
        </w:rPr>
        <w:t>Határidő: 2015. február 28.</w:t>
      </w:r>
    </w:p>
    <w:p w:rsidR="008A627D" w:rsidRDefault="008A627D" w:rsidP="008A627D">
      <w:pPr>
        <w:pStyle w:val="Csakszveg"/>
        <w:rPr>
          <w:rFonts w:ascii="Times New Roman" w:hAnsi="Times New Roman"/>
          <w:sz w:val="24"/>
          <w:szCs w:val="24"/>
        </w:rPr>
      </w:pPr>
    </w:p>
    <w:p w:rsidR="00785E2C" w:rsidRPr="008A627D" w:rsidRDefault="00785E2C" w:rsidP="008A627D">
      <w:pPr>
        <w:pStyle w:val="Csakszveg"/>
        <w:rPr>
          <w:rFonts w:ascii="Times New Roman" w:hAnsi="Times New Roman"/>
          <w:b/>
          <w:sz w:val="24"/>
          <w:szCs w:val="24"/>
        </w:rPr>
      </w:pPr>
      <w:r w:rsidRPr="008A627D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51463C" w:rsidRDefault="0051463C" w:rsidP="008A6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E2C" w:rsidRDefault="00785E2C" w:rsidP="0051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51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5C8" w:rsidRPr="00E675C8" w:rsidRDefault="00E675C8" w:rsidP="00E675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15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675C8">
        <w:rPr>
          <w:rFonts w:ascii="Times New Roman" w:hAnsi="Times New Roman" w:cs="Times New Roman"/>
          <w:b/>
          <w:sz w:val="24"/>
          <w:szCs w:val="24"/>
          <w:lang w:eastAsia="hu-HU"/>
        </w:rPr>
        <w:t>Javaslat gépkocsi-beálló bérbeadására (5 db)</w:t>
      </w:r>
    </w:p>
    <w:p w:rsidR="0051463C" w:rsidRDefault="0051463C" w:rsidP="006908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5C8" w:rsidRPr="005C5FA9" w:rsidRDefault="00E675C8" w:rsidP="00E675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E675C8" w:rsidRDefault="00E675C8" w:rsidP="00E675C8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E675C8" w:rsidRPr="00373803" w:rsidRDefault="00E675C8" w:rsidP="00E675C8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E675C8" w:rsidRPr="00657444" w:rsidRDefault="00E675C8" w:rsidP="00657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444" w:rsidRDefault="00657444" w:rsidP="006574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444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657444" w:rsidRPr="00657444" w:rsidRDefault="00657444" w:rsidP="006574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7444" w:rsidRDefault="00657444" w:rsidP="008A627D">
      <w:pPr>
        <w:pStyle w:val="Csakszveg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657444">
        <w:rPr>
          <w:rFonts w:ascii="Times New Roman" w:hAnsi="Times New Roman"/>
          <w:sz w:val="24"/>
          <w:szCs w:val="24"/>
          <w:u w:val="single"/>
        </w:rPr>
        <w:t>engedélyezi</w:t>
      </w:r>
      <w:r w:rsidRPr="00657444">
        <w:rPr>
          <w:rFonts w:ascii="Times New Roman" w:hAnsi="Times New Roman"/>
          <w:sz w:val="24"/>
          <w:szCs w:val="24"/>
        </w:rPr>
        <w:t xml:space="preserve"> </w:t>
      </w:r>
      <w:r w:rsidR="00CB5F15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b/>
          <w:sz w:val="24"/>
          <w:szCs w:val="24"/>
        </w:rPr>
        <w:t>………….</w:t>
      </w:r>
      <w:r w:rsidRPr="00657444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</w:t>
      </w:r>
      <w:proofErr w:type="spellStart"/>
      <w:r w:rsidRPr="00657444">
        <w:rPr>
          <w:rFonts w:ascii="Times New Roman" w:hAnsi="Times New Roman"/>
          <w:sz w:val="24"/>
          <w:szCs w:val="24"/>
        </w:rPr>
        <w:t>VIII</w:t>
      </w:r>
      <w:proofErr w:type="spellEnd"/>
      <w:r w:rsidRPr="00657444">
        <w:rPr>
          <w:rFonts w:ascii="Times New Roman" w:hAnsi="Times New Roman"/>
          <w:sz w:val="24"/>
          <w:szCs w:val="24"/>
        </w:rPr>
        <w:t xml:space="preserve">., Bródy Sándor u. 15. szám alatti, 36623 </w:t>
      </w:r>
      <w:proofErr w:type="spellStart"/>
      <w:r w:rsidRPr="00657444">
        <w:rPr>
          <w:rFonts w:ascii="Times New Roman" w:hAnsi="Times New Roman"/>
          <w:sz w:val="24"/>
          <w:szCs w:val="24"/>
        </w:rPr>
        <w:t>hrsz-ú</w:t>
      </w:r>
      <w:proofErr w:type="spellEnd"/>
      <w:r w:rsidRPr="00657444">
        <w:rPr>
          <w:rFonts w:ascii="Times New Roman" w:hAnsi="Times New Roman"/>
          <w:sz w:val="24"/>
          <w:szCs w:val="24"/>
        </w:rPr>
        <w:t xml:space="preserve"> lakóépület udvarán kialakított gépkocsi-beállóra, 30 napos felmondási idővel 6.476,- Ft/hó + Áfa + infláció mértéke bérleti díj mellett. </w:t>
      </w:r>
    </w:p>
    <w:p w:rsidR="00657444" w:rsidRPr="00657444" w:rsidRDefault="00657444" w:rsidP="00657444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657444" w:rsidRDefault="00657444" w:rsidP="008A627D">
      <w:pPr>
        <w:pStyle w:val="Csakszveg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657444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hatályba lépésének feltétele 3 havi bruttó bérleti díjnak megfelelő összegű óvadék megfizetése.</w:t>
      </w:r>
    </w:p>
    <w:p w:rsidR="00657444" w:rsidRPr="00657444" w:rsidRDefault="00657444" w:rsidP="00657444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657444" w:rsidRPr="00657444" w:rsidRDefault="00657444" w:rsidP="008A627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444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657444" w:rsidRPr="00657444" w:rsidRDefault="00657444" w:rsidP="006574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7444" w:rsidRPr="00657444" w:rsidRDefault="00657444" w:rsidP="0065744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657444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657444" w:rsidRDefault="00657444" w:rsidP="0065744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657444">
        <w:rPr>
          <w:rFonts w:ascii="Times New Roman" w:hAnsi="Times New Roman"/>
          <w:sz w:val="24"/>
          <w:szCs w:val="24"/>
        </w:rPr>
        <w:t>Határidő: 2015. február 2.</w:t>
      </w:r>
    </w:p>
    <w:p w:rsidR="00657444" w:rsidRPr="00657444" w:rsidRDefault="00657444" w:rsidP="0065744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657444" w:rsidRPr="00657444" w:rsidRDefault="00657444" w:rsidP="00657444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657444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E675C8" w:rsidRDefault="00E675C8" w:rsidP="00657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444" w:rsidRDefault="00657444" w:rsidP="00657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657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040" w:rsidRDefault="009C6040" w:rsidP="00657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444" w:rsidRPr="005C5FA9" w:rsidRDefault="00657444" w:rsidP="006574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57444" w:rsidRDefault="00657444" w:rsidP="00657444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657444" w:rsidRPr="00373803" w:rsidRDefault="00657444" w:rsidP="006574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657444" w:rsidRPr="00FF1A83" w:rsidRDefault="00657444" w:rsidP="00FF1A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A83" w:rsidRDefault="00FF1A83" w:rsidP="00FF1A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A83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FF1A83" w:rsidRPr="00FF1A83" w:rsidRDefault="00FF1A83" w:rsidP="00FF1A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A83" w:rsidRDefault="00FF1A83" w:rsidP="008A627D">
      <w:pPr>
        <w:pStyle w:val="Csakszve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F1A83">
        <w:rPr>
          <w:rFonts w:ascii="Times New Roman" w:hAnsi="Times New Roman"/>
          <w:sz w:val="24"/>
          <w:szCs w:val="24"/>
          <w:u w:val="single"/>
        </w:rPr>
        <w:t>engedélyezi</w:t>
      </w:r>
      <w:r w:rsidRPr="00FF1A83">
        <w:rPr>
          <w:rFonts w:ascii="Times New Roman" w:hAnsi="Times New Roman"/>
          <w:sz w:val="24"/>
          <w:szCs w:val="24"/>
        </w:rPr>
        <w:t xml:space="preserve"> </w:t>
      </w:r>
      <w:r w:rsidR="00CB5F15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b/>
          <w:sz w:val="24"/>
          <w:szCs w:val="24"/>
        </w:rPr>
        <w:t>………….</w:t>
      </w:r>
      <w:r w:rsidRPr="00FF1A83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</w:t>
      </w:r>
      <w:proofErr w:type="spellStart"/>
      <w:r w:rsidRPr="00FF1A83">
        <w:rPr>
          <w:rFonts w:ascii="Times New Roman" w:hAnsi="Times New Roman"/>
          <w:sz w:val="24"/>
          <w:szCs w:val="24"/>
        </w:rPr>
        <w:t>VIII</w:t>
      </w:r>
      <w:proofErr w:type="spellEnd"/>
      <w:r w:rsidRPr="00FF1A83">
        <w:rPr>
          <w:rFonts w:ascii="Times New Roman" w:hAnsi="Times New Roman"/>
          <w:sz w:val="24"/>
          <w:szCs w:val="24"/>
        </w:rPr>
        <w:t xml:space="preserve">., Bródy Sándor u. 15. szám alatti, 36623 </w:t>
      </w:r>
      <w:proofErr w:type="spellStart"/>
      <w:r w:rsidRPr="00FF1A83">
        <w:rPr>
          <w:rFonts w:ascii="Times New Roman" w:hAnsi="Times New Roman"/>
          <w:sz w:val="24"/>
          <w:szCs w:val="24"/>
        </w:rPr>
        <w:t>hrsz-ú</w:t>
      </w:r>
      <w:proofErr w:type="spellEnd"/>
      <w:r w:rsidRPr="00FF1A83">
        <w:rPr>
          <w:rFonts w:ascii="Times New Roman" w:hAnsi="Times New Roman"/>
          <w:sz w:val="24"/>
          <w:szCs w:val="24"/>
        </w:rPr>
        <w:t xml:space="preserve"> lakóépület udvarán kialakított gépkocsi-beállóra, 30 napos felmondási idővel 6.476,- Ft/hó + Áfa + infláció mértéke bérleti díj mellett. </w:t>
      </w:r>
    </w:p>
    <w:p w:rsidR="00FF1A83" w:rsidRPr="00FF1A83" w:rsidRDefault="00FF1A83" w:rsidP="00FF1A83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FF1A83" w:rsidRDefault="00FF1A83" w:rsidP="008A627D">
      <w:pPr>
        <w:pStyle w:val="Csakszve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F1A83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hatályba lépésének feltétele 3 havi bruttó bérleti díjnak megfelelő összegű óvadék megfizetése.</w:t>
      </w:r>
    </w:p>
    <w:p w:rsidR="00FF1A83" w:rsidRPr="00FF1A83" w:rsidRDefault="00FF1A83" w:rsidP="00FF1A83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FF1A83" w:rsidRPr="00FF1A83" w:rsidRDefault="00FF1A83" w:rsidP="008A627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A83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FF1A83" w:rsidRPr="00FF1A83" w:rsidRDefault="00FF1A83" w:rsidP="00FF1A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A83" w:rsidRPr="00FF1A83" w:rsidRDefault="00FF1A83" w:rsidP="00FF1A83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FF1A83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FF1A83" w:rsidRDefault="00FF1A83" w:rsidP="00FF1A83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FF1A83">
        <w:rPr>
          <w:rFonts w:ascii="Times New Roman" w:hAnsi="Times New Roman"/>
          <w:sz w:val="24"/>
          <w:szCs w:val="24"/>
        </w:rPr>
        <w:t>Határidő: 2015. február 2.</w:t>
      </w:r>
    </w:p>
    <w:p w:rsidR="00FF1A83" w:rsidRPr="00FF1A83" w:rsidRDefault="00FF1A83" w:rsidP="00FF1A83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FF1A83" w:rsidRPr="00FF1A83" w:rsidRDefault="00FF1A83" w:rsidP="00FF1A83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FF1A83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657444" w:rsidRDefault="00657444" w:rsidP="00FF1A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040" w:rsidRDefault="009C60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1A83" w:rsidRPr="005C5FA9" w:rsidRDefault="00FF1A83" w:rsidP="00FF1A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FF1A83" w:rsidRDefault="00FF1A83" w:rsidP="00FF1A83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FF1A83" w:rsidRPr="00373803" w:rsidRDefault="00FF1A83" w:rsidP="00FF1A8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FF1A83" w:rsidRPr="003A1182" w:rsidRDefault="00FF1A83" w:rsidP="003A11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182" w:rsidRDefault="003A1182" w:rsidP="003A11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1182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3A1182" w:rsidRPr="003A1182" w:rsidRDefault="003A1182" w:rsidP="003A11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182" w:rsidRDefault="003A1182" w:rsidP="008A627D">
      <w:pPr>
        <w:pStyle w:val="Csakszve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1182">
        <w:rPr>
          <w:rFonts w:ascii="Times New Roman" w:hAnsi="Times New Roman"/>
          <w:sz w:val="24"/>
          <w:szCs w:val="24"/>
          <w:u w:val="single"/>
        </w:rPr>
        <w:t>engedélyezi</w:t>
      </w:r>
      <w:r w:rsidRPr="003A1182">
        <w:rPr>
          <w:rFonts w:ascii="Times New Roman" w:hAnsi="Times New Roman"/>
          <w:sz w:val="24"/>
          <w:szCs w:val="24"/>
        </w:rPr>
        <w:t xml:space="preserve"> </w:t>
      </w:r>
      <w:r w:rsidR="00CB5F15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b/>
          <w:sz w:val="24"/>
          <w:szCs w:val="24"/>
        </w:rPr>
        <w:t>……………</w:t>
      </w:r>
      <w:r w:rsidRPr="003A1182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</w:t>
      </w:r>
      <w:proofErr w:type="spellStart"/>
      <w:r w:rsidRPr="003A1182">
        <w:rPr>
          <w:rFonts w:ascii="Times New Roman" w:hAnsi="Times New Roman"/>
          <w:sz w:val="24"/>
          <w:szCs w:val="24"/>
        </w:rPr>
        <w:t>VIII</w:t>
      </w:r>
      <w:proofErr w:type="spellEnd"/>
      <w:r w:rsidRPr="003A1182">
        <w:rPr>
          <w:rFonts w:ascii="Times New Roman" w:hAnsi="Times New Roman"/>
          <w:sz w:val="24"/>
          <w:szCs w:val="24"/>
        </w:rPr>
        <w:t xml:space="preserve">., József u. 47. szám alatti, 35159 </w:t>
      </w:r>
      <w:proofErr w:type="spellStart"/>
      <w:r w:rsidRPr="003A1182">
        <w:rPr>
          <w:rFonts w:ascii="Times New Roman" w:hAnsi="Times New Roman"/>
          <w:sz w:val="24"/>
          <w:szCs w:val="24"/>
        </w:rPr>
        <w:t>hrsz-ú</w:t>
      </w:r>
      <w:proofErr w:type="spellEnd"/>
      <w:r w:rsidRPr="003A1182">
        <w:rPr>
          <w:rFonts w:ascii="Times New Roman" w:hAnsi="Times New Roman"/>
          <w:sz w:val="24"/>
          <w:szCs w:val="24"/>
        </w:rPr>
        <w:t xml:space="preserve"> lakóépület udvarán kialakított gépkocsi-beállóra, 30 napos felmondási idővel 6.476,- Ft/hó + Áfa + infláció mértéke bérleti díj mellett. </w:t>
      </w:r>
    </w:p>
    <w:p w:rsidR="003A1182" w:rsidRPr="003A1182" w:rsidRDefault="003A1182" w:rsidP="003A1182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3A1182" w:rsidRDefault="003A1182" w:rsidP="008A627D">
      <w:pPr>
        <w:pStyle w:val="Csakszve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3A1182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hatályba lépésének feltétele 3 havi bruttó bérleti díjnak megfelelő összegű óvadék megfizetése.</w:t>
      </w:r>
    </w:p>
    <w:p w:rsidR="003A1182" w:rsidRPr="003A1182" w:rsidRDefault="003A1182" w:rsidP="003A1182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3A1182" w:rsidRPr="003A1182" w:rsidRDefault="003A1182" w:rsidP="008A627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1182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3A1182" w:rsidRPr="003A1182" w:rsidRDefault="003A1182" w:rsidP="003A11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182" w:rsidRPr="003A1182" w:rsidRDefault="003A1182" w:rsidP="003A1182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3A1182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3A1182" w:rsidRDefault="003A1182" w:rsidP="003A1182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3A1182">
        <w:rPr>
          <w:rFonts w:ascii="Times New Roman" w:hAnsi="Times New Roman"/>
          <w:sz w:val="24"/>
          <w:szCs w:val="24"/>
        </w:rPr>
        <w:t>Határidő: 2015. február 2.</w:t>
      </w:r>
    </w:p>
    <w:p w:rsidR="003A1182" w:rsidRPr="003A1182" w:rsidRDefault="003A1182" w:rsidP="003A1182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3A1182" w:rsidRPr="003A1182" w:rsidRDefault="003A1182" w:rsidP="003A1182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3A1182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9C6040" w:rsidRDefault="009C6040" w:rsidP="003A11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9C6040" w:rsidRDefault="009C6040" w:rsidP="003A11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9C6040" w:rsidRDefault="009C6040" w:rsidP="003A11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A1182" w:rsidRPr="005C5FA9" w:rsidRDefault="003A1182" w:rsidP="003A11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A1182" w:rsidRDefault="003A1182" w:rsidP="003A1182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A1182" w:rsidRPr="00373803" w:rsidRDefault="003A1182" w:rsidP="003A1182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3A1182" w:rsidRPr="000A7668" w:rsidRDefault="003A1182" w:rsidP="000A76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668" w:rsidRDefault="000A7668" w:rsidP="000A7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0A7668" w:rsidRPr="000A7668" w:rsidRDefault="000A7668" w:rsidP="000A7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7668" w:rsidRDefault="000A7668" w:rsidP="00120A5D">
      <w:pPr>
        <w:pStyle w:val="Csakszveg"/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  <w:u w:val="single"/>
        </w:rPr>
        <w:t>engedélyezi</w:t>
      </w:r>
      <w:r w:rsidRPr="000A7668">
        <w:rPr>
          <w:rFonts w:ascii="Times New Roman" w:hAnsi="Times New Roman"/>
          <w:sz w:val="24"/>
          <w:szCs w:val="24"/>
        </w:rPr>
        <w:t xml:space="preserve"> </w:t>
      </w:r>
      <w:r w:rsidRPr="000A7668">
        <w:rPr>
          <w:rFonts w:ascii="Times New Roman" w:hAnsi="Times New Roman"/>
          <w:b/>
          <w:sz w:val="24"/>
          <w:szCs w:val="24"/>
        </w:rPr>
        <w:t>Szenvedélybetegeket Mentő Szamaritánus Egyesület</w:t>
      </w:r>
      <w:r w:rsidRPr="000A7668">
        <w:rPr>
          <w:rFonts w:ascii="Times New Roman" w:hAnsi="Times New Roman"/>
          <w:sz w:val="24"/>
          <w:szCs w:val="24"/>
        </w:rPr>
        <w:t xml:space="preserve"> (képviseli: Lakatos István, székhelye: 2360 Gyál, Kiskomáromi u. 24., adószáma: 18677148) részére határozatlan idejű bérleti szerződés megkötését a Budapest </w:t>
      </w:r>
      <w:proofErr w:type="spellStart"/>
      <w:r w:rsidRPr="000A7668">
        <w:rPr>
          <w:rFonts w:ascii="Times New Roman" w:hAnsi="Times New Roman"/>
          <w:sz w:val="24"/>
          <w:szCs w:val="24"/>
        </w:rPr>
        <w:t>VIII</w:t>
      </w:r>
      <w:proofErr w:type="spellEnd"/>
      <w:r w:rsidRPr="000A7668">
        <w:rPr>
          <w:rFonts w:ascii="Times New Roman" w:hAnsi="Times New Roman"/>
          <w:sz w:val="24"/>
          <w:szCs w:val="24"/>
        </w:rPr>
        <w:t xml:space="preserve">., József u. 47. szám alatti, 35159 </w:t>
      </w:r>
      <w:proofErr w:type="spellStart"/>
      <w:r w:rsidRPr="000A7668">
        <w:rPr>
          <w:rFonts w:ascii="Times New Roman" w:hAnsi="Times New Roman"/>
          <w:sz w:val="24"/>
          <w:szCs w:val="24"/>
        </w:rPr>
        <w:t>hrsz-ú</w:t>
      </w:r>
      <w:proofErr w:type="spellEnd"/>
      <w:r w:rsidRPr="000A7668">
        <w:rPr>
          <w:rFonts w:ascii="Times New Roman" w:hAnsi="Times New Roman"/>
          <w:sz w:val="24"/>
          <w:szCs w:val="24"/>
        </w:rPr>
        <w:t xml:space="preserve"> lakóépület udvarán kialakított gépkocsi-beállóra, 30 napos felmondási idővel 6.476,- Ft/hó + Áfa + infláció mértéke bérleti díj mellett. </w:t>
      </w:r>
    </w:p>
    <w:p w:rsidR="000A7668" w:rsidRPr="000A7668" w:rsidRDefault="000A7668" w:rsidP="000A7668">
      <w:pPr>
        <w:pStyle w:val="Csakszveg"/>
        <w:ind w:left="284"/>
        <w:jc w:val="both"/>
        <w:rPr>
          <w:rFonts w:ascii="Times New Roman" w:hAnsi="Times New Roman"/>
          <w:sz w:val="24"/>
          <w:szCs w:val="24"/>
        </w:rPr>
      </w:pPr>
    </w:p>
    <w:p w:rsidR="000A7668" w:rsidRDefault="000A7668" w:rsidP="00120A5D">
      <w:pPr>
        <w:pStyle w:val="Csakszveg"/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hatályba lépésének feltétele 3 havi bruttó bérleti díjnak megfelelő összegű óvadék megfizetése.</w:t>
      </w:r>
    </w:p>
    <w:p w:rsidR="000A7668" w:rsidRPr="000A7668" w:rsidRDefault="000A7668" w:rsidP="00120A5D">
      <w:pPr>
        <w:pStyle w:val="Csakszveg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0A7668" w:rsidRPr="000A7668" w:rsidRDefault="000A7668" w:rsidP="00120A5D">
      <w:pPr>
        <w:pStyle w:val="Listaszerbekezds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0A7668" w:rsidRPr="000A7668" w:rsidRDefault="000A7668" w:rsidP="000A7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7668" w:rsidRPr="000A7668" w:rsidRDefault="000A7668" w:rsidP="000A7668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0A7668" w:rsidRPr="000A7668" w:rsidRDefault="000A7668" w:rsidP="000A7668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A7668">
        <w:rPr>
          <w:rFonts w:ascii="Times New Roman" w:hAnsi="Times New Roman"/>
          <w:sz w:val="24"/>
          <w:szCs w:val="24"/>
        </w:rPr>
        <w:t>Határidő: 2015. február 2.</w:t>
      </w:r>
    </w:p>
    <w:p w:rsidR="000A7668" w:rsidRPr="000A7668" w:rsidRDefault="000A7668" w:rsidP="000A7668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A7668" w:rsidRPr="000A7668" w:rsidRDefault="000A7668" w:rsidP="000A7668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0A7668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0A7668" w:rsidRDefault="000A7668" w:rsidP="000A76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5F9" w:rsidRPr="005C5FA9" w:rsidRDefault="001045F9" w:rsidP="001045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74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045F9" w:rsidRDefault="001045F9" w:rsidP="001045F9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045F9" w:rsidRPr="00373803" w:rsidRDefault="001045F9" w:rsidP="001045F9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045F9" w:rsidRPr="001045F9" w:rsidRDefault="001045F9" w:rsidP="001045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5F9" w:rsidRDefault="001045F9" w:rsidP="001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5F9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1045F9" w:rsidRPr="001045F9" w:rsidRDefault="001045F9" w:rsidP="001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45F9" w:rsidRDefault="001045F9" w:rsidP="008A627D">
      <w:pPr>
        <w:pStyle w:val="Csakszveg"/>
        <w:numPr>
          <w:ilvl w:val="0"/>
          <w:numId w:val="2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45F9">
        <w:rPr>
          <w:rFonts w:ascii="Times New Roman" w:hAnsi="Times New Roman"/>
          <w:sz w:val="24"/>
          <w:szCs w:val="24"/>
          <w:u w:val="single"/>
        </w:rPr>
        <w:t>engedélyezi</w:t>
      </w:r>
      <w:r w:rsidRPr="001045F9">
        <w:rPr>
          <w:rFonts w:ascii="Times New Roman" w:hAnsi="Times New Roman"/>
          <w:sz w:val="24"/>
          <w:szCs w:val="24"/>
        </w:rPr>
        <w:t xml:space="preserve"> </w:t>
      </w:r>
      <w:r w:rsidR="00CB5F15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b/>
          <w:sz w:val="24"/>
          <w:szCs w:val="24"/>
        </w:rPr>
        <w:t>……………..</w:t>
      </w:r>
      <w:r w:rsidRPr="001045F9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</w:t>
      </w:r>
      <w:proofErr w:type="spellStart"/>
      <w:r w:rsidRPr="001045F9">
        <w:rPr>
          <w:rFonts w:ascii="Times New Roman" w:hAnsi="Times New Roman"/>
          <w:sz w:val="24"/>
          <w:szCs w:val="24"/>
        </w:rPr>
        <w:t>VIII</w:t>
      </w:r>
      <w:proofErr w:type="spellEnd"/>
      <w:r w:rsidRPr="001045F9">
        <w:rPr>
          <w:rFonts w:ascii="Times New Roman" w:hAnsi="Times New Roman"/>
          <w:sz w:val="24"/>
          <w:szCs w:val="24"/>
        </w:rPr>
        <w:t xml:space="preserve">., Futó u. 5-9. szám alatti, 35576/1 </w:t>
      </w:r>
      <w:proofErr w:type="spellStart"/>
      <w:r w:rsidRPr="001045F9">
        <w:rPr>
          <w:rFonts w:ascii="Times New Roman" w:hAnsi="Times New Roman"/>
          <w:sz w:val="24"/>
          <w:szCs w:val="24"/>
        </w:rPr>
        <w:t>hrsz-ú</w:t>
      </w:r>
      <w:proofErr w:type="spellEnd"/>
      <w:r w:rsidRPr="001045F9">
        <w:rPr>
          <w:rFonts w:ascii="Times New Roman" w:hAnsi="Times New Roman"/>
          <w:sz w:val="24"/>
          <w:szCs w:val="24"/>
        </w:rPr>
        <w:t xml:space="preserve"> telken kialakított gépkocsi-beállóra, 30 napos felmondási idővel 6.476,- Ft/hó + Áfa + infláció mértéke bérleti díj mellett. </w:t>
      </w:r>
    </w:p>
    <w:p w:rsidR="001045F9" w:rsidRPr="001045F9" w:rsidRDefault="001045F9" w:rsidP="001045F9">
      <w:pPr>
        <w:pStyle w:val="Csakszveg"/>
        <w:ind w:left="357"/>
        <w:jc w:val="both"/>
        <w:rPr>
          <w:rFonts w:ascii="Times New Roman" w:hAnsi="Times New Roman"/>
          <w:sz w:val="24"/>
          <w:szCs w:val="24"/>
        </w:rPr>
      </w:pPr>
    </w:p>
    <w:p w:rsidR="001045F9" w:rsidRDefault="001045F9" w:rsidP="008A627D">
      <w:pPr>
        <w:pStyle w:val="Csakszveg"/>
        <w:numPr>
          <w:ilvl w:val="0"/>
          <w:numId w:val="2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045F9">
        <w:rPr>
          <w:rFonts w:ascii="Times New Roman" w:hAnsi="Times New Roman"/>
          <w:sz w:val="24"/>
          <w:szCs w:val="24"/>
        </w:rPr>
        <w:t>Az 59/2011. (XI.07.) számú Önkormányzati rendelet 13. § (2) bekezdése alapján a bérleti szerződés hatályba lépésének feltétele 3 havi bruttó bérleti díjnak megfelelő összegű óvadék megfizetése.</w:t>
      </w:r>
    </w:p>
    <w:p w:rsidR="001045F9" w:rsidRPr="001045F9" w:rsidRDefault="001045F9" w:rsidP="001045F9">
      <w:pPr>
        <w:pStyle w:val="Csakszveg"/>
        <w:ind w:left="357"/>
        <w:jc w:val="both"/>
        <w:rPr>
          <w:rFonts w:ascii="Times New Roman" w:hAnsi="Times New Roman"/>
          <w:sz w:val="24"/>
          <w:szCs w:val="24"/>
        </w:rPr>
      </w:pPr>
    </w:p>
    <w:p w:rsidR="001045F9" w:rsidRPr="001045F9" w:rsidRDefault="001045F9" w:rsidP="008A627D">
      <w:pPr>
        <w:pStyle w:val="Listaszerbekezds"/>
        <w:numPr>
          <w:ilvl w:val="0"/>
          <w:numId w:val="25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045F9">
        <w:rPr>
          <w:rFonts w:ascii="Times New Roman" w:hAnsi="Times New Roman"/>
          <w:sz w:val="24"/>
          <w:szCs w:val="24"/>
        </w:rPr>
        <w:t>Az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1045F9" w:rsidRPr="001045F9" w:rsidRDefault="001045F9" w:rsidP="001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45F9" w:rsidRPr="001045F9" w:rsidRDefault="001045F9" w:rsidP="001045F9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1045F9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1045F9" w:rsidRDefault="001045F9" w:rsidP="001045F9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1045F9">
        <w:rPr>
          <w:rFonts w:ascii="Times New Roman" w:hAnsi="Times New Roman"/>
          <w:sz w:val="24"/>
          <w:szCs w:val="24"/>
        </w:rPr>
        <w:t>Határidő: 2015. február 2.</w:t>
      </w:r>
    </w:p>
    <w:p w:rsidR="001045F9" w:rsidRPr="001045F9" w:rsidRDefault="001045F9" w:rsidP="001045F9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1045F9" w:rsidRPr="001045F9" w:rsidRDefault="001045F9" w:rsidP="001045F9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1045F9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0A7668" w:rsidRDefault="000A7668" w:rsidP="001045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1045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9DE" w:rsidRPr="00086CAC" w:rsidRDefault="00F879DE" w:rsidP="00F879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kerület, Krúdy </w:t>
      </w:r>
      <w:proofErr w:type="spellStart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Gy</w:t>
      </w:r>
      <w:proofErr w:type="spellEnd"/>
      <w:r w:rsidRPr="00086CAC">
        <w:rPr>
          <w:rFonts w:ascii="Times New Roman" w:hAnsi="Times New Roman" w:cs="Times New Roman"/>
          <w:b/>
          <w:sz w:val="24"/>
          <w:szCs w:val="24"/>
          <w:lang w:eastAsia="hu-HU"/>
        </w:rPr>
        <w:t>. u. 3. szám alatti üres, önkormányzati tulajdonú nem lakás célú helyiség bérbeadására kiírt nyilvános pályázat lezárására és az eredmény megállapítására</w:t>
      </w:r>
    </w:p>
    <w:p w:rsidR="00F879DE" w:rsidRDefault="00F879DE" w:rsidP="00F8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9DE" w:rsidRPr="005C5FA9" w:rsidRDefault="00F879DE" w:rsidP="00F879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75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F879DE" w:rsidRDefault="00F879DE" w:rsidP="00F879DE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F879DE" w:rsidRDefault="00F879DE" w:rsidP="00710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710F2C" w:rsidRP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Default="00710F2C" w:rsidP="008A627D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megállapítja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GTHING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által benyújtott, a Budapest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36713/0/A/3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, 221 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pinceszinti és a 36713/0/A/4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309 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utcai bejáratú földszinti, összesen 530 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Budapest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Krúdy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. u. 3. szám alatti, önkormányzati tulajdonú, üres nem lakás célú üzlethelyiség bérbevételére vonatkozó pályázata érvénytelen.</w:t>
      </w:r>
    </w:p>
    <w:p w:rsidR="00710F2C" w:rsidRPr="00710F2C" w:rsidRDefault="00710F2C" w:rsidP="00710F2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Pr="00710F2C" w:rsidRDefault="00710F2C" w:rsidP="008A627D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Courier New"/>
          <w:b/>
          <w:sz w:val="24"/>
          <w:szCs w:val="24"/>
          <w:u w:val="single"/>
          <w:lang w:eastAsia="hu-HU"/>
        </w:rPr>
        <w:t>megállapítja</w:t>
      </w:r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, hogy a Ben-Roy Kft. által benyújtott, a Budapest </w:t>
      </w:r>
      <w:proofErr w:type="spellStart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. 36713/0/A/3 </w:t>
      </w:r>
      <w:proofErr w:type="spellStart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, 221 m</w:t>
      </w:r>
      <w:r w:rsidRPr="00710F2C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pinceszinti és a 36713/0/A/4 </w:t>
      </w:r>
      <w:proofErr w:type="spellStart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309 m</w:t>
      </w:r>
      <w:r w:rsidRPr="00710F2C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utcai bejáratú földszinti, összesen 530 m</w:t>
      </w:r>
      <w:r w:rsidRPr="00710F2C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Budapest </w:t>
      </w:r>
      <w:proofErr w:type="spellStart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., Krúdy </w:t>
      </w:r>
      <w:proofErr w:type="spellStart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Gy</w:t>
      </w:r>
      <w:proofErr w:type="spellEnd"/>
      <w:r w:rsidRPr="00710F2C">
        <w:rPr>
          <w:rFonts w:ascii="Times New Roman" w:eastAsia="Times New Roman" w:hAnsi="Times New Roman" w:cs="Courier New"/>
          <w:sz w:val="24"/>
          <w:szCs w:val="24"/>
          <w:lang w:eastAsia="hu-HU"/>
        </w:rPr>
        <w:t>. u. 3. szám alatti, önkormányzati tulajdonú, üres nem lakás célú üzlethelyiség bérbevételére vonatkozó pályázata érvénytelen.</w:t>
      </w:r>
    </w:p>
    <w:p w:rsidR="00710F2C" w:rsidRPr="00710F2C" w:rsidRDefault="00710F2C" w:rsidP="00710F2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Default="00710F2C" w:rsidP="008A627D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36713/0/A/3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, 221 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pinceszinti és a 36713/0/A/4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309 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utcai bejáratú földszinti, összesen 530 m</w:t>
      </w:r>
      <w:r w:rsidRPr="00710F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Budapest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Krúdy 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. u. 3. szám alatti, önkormányzati tulajdonú, üres nem lakás célú üzlethelyiség bérbeadására a 839/2014. (</w:t>
      </w:r>
      <w:proofErr w:type="spellStart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. 04.) számú határozatban kiírt nyilvános egyfordulós pályázatot érvényesnek, de eredménytelennek nyilvánítja.</w:t>
      </w:r>
    </w:p>
    <w:p w:rsidR="00710F2C" w:rsidRPr="00710F2C" w:rsidRDefault="00710F2C" w:rsidP="00710F2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Pr="00710F2C" w:rsidRDefault="00710F2C" w:rsidP="008A627D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 határozatban a helyiség további hasznosításával kapcsolatban döntést nem hoz. Felkéri a Kisfalu Kft-t, hogy vizsgálja meg a helyiség további hasznosításának lehetőségeit, és konkrét kérelem esetén tegyen javaslatot a hasznosítás módjára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10F2C" w:rsidRP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P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710F2C">
        <w:rPr>
          <w:rFonts w:ascii="Times New Roman" w:eastAsia="Times New Roman" w:hAnsi="Times New Roman" w:cs="Times New Roman"/>
          <w:sz w:val="24"/>
          <w:szCs w:val="24"/>
          <w:lang w:eastAsia="hu-HU"/>
        </w:rPr>
        <w:t>2015. február 2.</w:t>
      </w:r>
    </w:p>
    <w:p w:rsidR="00710F2C" w:rsidRP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10F2C" w:rsidRPr="00710F2C" w:rsidRDefault="00710F2C" w:rsidP="00710F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10F2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710F2C" w:rsidRDefault="00710F2C" w:rsidP="00710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040" w:rsidRDefault="009C6040" w:rsidP="00710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54C" w:rsidRPr="0069086C" w:rsidRDefault="00A6354C" w:rsidP="00A635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kerület, Krúdy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Gy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</w:t>
      </w:r>
      <w:proofErr w:type="gram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utca</w:t>
      </w:r>
      <w:proofErr w:type="gram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…………….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számú Társasház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…………….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helyrajzi számú </w:t>
      </w:r>
      <w:proofErr w:type="spellStart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>albetét</w:t>
      </w:r>
      <w:proofErr w:type="spellEnd"/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6908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beépítésére és a közös tulajdonú épületrészek felújítására vonatkozó megállapodás elfogadására</w:t>
      </w:r>
    </w:p>
    <w:p w:rsidR="00A6354C" w:rsidRDefault="00A6354C" w:rsidP="00A635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54C" w:rsidRPr="005C5FA9" w:rsidRDefault="00A6354C" w:rsidP="00A635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6354C" w:rsidRDefault="00A6354C" w:rsidP="00A6354C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 w:rsidR="006050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 w:rsidR="006050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6354C" w:rsidRPr="003E677E" w:rsidRDefault="00A6354C" w:rsidP="003E67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77E" w:rsidRDefault="003E677E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hogy: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945AF" w:rsidRPr="003E677E" w:rsidRDefault="008945AF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677E" w:rsidRDefault="003E677E" w:rsidP="00120A5D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hozzájárul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Főváros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Józsefvárosi Önkormányzat és a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Pére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Laurent Ingatlanforgalmazó, Kereskedelmi és Szolgáltató Kft. fa. I. r. </w:t>
      </w:r>
      <w:proofErr w:type="gram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. r. alper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s között a Pesti Központi Kerületi Bíróságon 26.P.20.976/2013.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számon folyamatban lévő pertől való elálláshoz a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 vonatkozásában és a pernek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rendű alperes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val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szemben történő megsz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ntetéséhez, egyúttal kéri az ingatlan tulajdoni lapjára bejegyzett perfeljegyzés törlését.</w:t>
      </w:r>
    </w:p>
    <w:p w:rsidR="008945AF" w:rsidRPr="003E677E" w:rsidRDefault="008945AF" w:rsidP="00120A5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677E" w:rsidRDefault="003E677E" w:rsidP="00120A5D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Főváros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Józsefvárosi Önkormányzat és a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Pére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Laurent Ingatlanforgalmazó, Kereskedelmi és Szolgáltató Kft. fa. alperes között a Pesti Központi Kerületi Bíróságon 26.P.20.976/2013.</w:t>
      </w:r>
      <w:r w:rsidR="005D60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számon folyamatban lévő pert a 36717/0/A/31 és 36717/0/A/32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ingatlanok vonatkozásában fenntartja, a perfeljegyzés törlését az ingatlanok tulajdoni lapjáról nem kéri.</w:t>
      </w:r>
      <w:r w:rsidR="008945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945AF" w:rsidRPr="003E677E" w:rsidRDefault="008945AF" w:rsidP="00120A5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677E" w:rsidRDefault="00CB5F15" w:rsidP="00120A5D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</w:t>
      </w:r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proofErr w:type="gramEnd"/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………………..</w:t>
      </w:r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……………….</w:t>
      </w:r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…………………….</w:t>
      </w:r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magánszemélyeknek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……………….</w:t>
      </w:r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="003E677E"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 vonatkozásában való tulajdonszerzését jóhiszeműnek elismeri.</w:t>
      </w:r>
    </w:p>
    <w:p w:rsidR="008945AF" w:rsidRPr="003E677E" w:rsidRDefault="008945AF" w:rsidP="00120A5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677E" w:rsidRPr="003E677E" w:rsidRDefault="003E677E" w:rsidP="00120A5D">
      <w:pPr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Kisfalu Józsefvárosi Vagyongazdálkodó Kft-t, hogy a Budapest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Krúdy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gram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u.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sz. Társasház,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……………..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……………..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……………..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magánszemélyek (mint Beruházó), a Budapest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kerület Krúdy </w:t>
      </w:r>
      <w:proofErr w:type="spell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gramStart"/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u. </w:t>
      </w:r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sz. Társasház tulajdonosai, valamint Dessewffy és Dávid valamint Társaik Ügyvédi Iroda között létrejött Megállapodást alá</w:t>
      </w:r>
      <w:r w:rsidR="005D60D4">
        <w:rPr>
          <w:rFonts w:ascii="Times New Roman" w:eastAsia="Times New Roman" w:hAnsi="Times New Roman" w:cs="Times New Roman"/>
          <w:sz w:val="24"/>
          <w:szCs w:val="24"/>
          <w:lang w:eastAsia="hu-HU"/>
        </w:rPr>
        <w:t>í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hu-HU"/>
        </w:rPr>
        <w:t>rja, a szükséges jognyilatkozatokat megtegye.</w:t>
      </w:r>
    </w:p>
    <w:p w:rsidR="003E677E" w:rsidRPr="003E677E" w:rsidRDefault="003E677E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3E677E" w:rsidRPr="003E677E" w:rsidRDefault="003E677E" w:rsidP="003E677E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3E677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Kisfalu Kft. ügyvezető igazgatója</w:t>
      </w:r>
    </w:p>
    <w:p w:rsidR="003E677E" w:rsidRDefault="003E677E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3E677E">
        <w:rPr>
          <w:rFonts w:ascii="Times New Roman" w:eastAsia="Times New Roman" w:hAnsi="Times New Roman" w:cs="Times New Roman"/>
          <w:sz w:val="24"/>
          <w:szCs w:val="24"/>
          <w:lang w:eastAsia="x-none"/>
        </w:rPr>
        <w:t>2015. február 2.</w:t>
      </w:r>
    </w:p>
    <w:p w:rsidR="003E677E" w:rsidRPr="003E677E" w:rsidRDefault="003E677E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E677E" w:rsidRPr="003E677E" w:rsidRDefault="003E677E" w:rsidP="003E67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3E677E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CB5F15" w:rsidRDefault="00CB5F15" w:rsidP="003E67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E92" w:rsidRPr="0051463C" w:rsidRDefault="007A2E92" w:rsidP="007A2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12</w:t>
      </w:r>
      <w:r w:rsidRPr="006C0F47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Javaslat a Budapest </w:t>
      </w:r>
      <w:proofErr w:type="spell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Lujza </w:t>
      </w:r>
      <w:proofErr w:type="gramStart"/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……………..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lakásra vonatkozóan </w:t>
      </w:r>
      <w:r w:rsidR="00CB5F1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……………………….</w:t>
      </w:r>
      <w:r w:rsidRPr="0051463C">
        <w:rPr>
          <w:rFonts w:ascii="Times New Roman" w:hAnsi="Times New Roman" w:cs="Times New Roman"/>
          <w:b/>
          <w:i/>
          <w:iCs/>
          <w:sz w:val="24"/>
          <w:szCs w:val="24"/>
          <w:lang w:eastAsia="hu-HU"/>
        </w:rPr>
        <w:t xml:space="preserve"> </w:t>
      </w:r>
      <w:r w:rsidRPr="0051463C">
        <w:rPr>
          <w:rFonts w:ascii="Times New Roman" w:hAnsi="Times New Roman" w:cs="Times New Roman"/>
          <w:b/>
          <w:sz w:val="24"/>
          <w:szCs w:val="24"/>
          <w:lang w:eastAsia="hu-HU"/>
        </w:rPr>
        <w:t>bérlő bérleti jogviszonyának közös megegyezéssel való megszüntetésére, másik lakás bérbeadása mellett</w:t>
      </w:r>
    </w:p>
    <w:p w:rsidR="007A2E92" w:rsidRDefault="007A2E92" w:rsidP="007A2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E92" w:rsidRPr="005C5FA9" w:rsidRDefault="007A2E92" w:rsidP="007A2E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77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7A2E92" w:rsidRDefault="007A2E92" w:rsidP="007A2E92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7A2E92" w:rsidRPr="003E677E" w:rsidRDefault="007A2E92" w:rsidP="00ED63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311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987535">
        <w:rPr>
          <w:rFonts w:ascii="Times New Roman" w:hAnsi="Times New Roman"/>
          <w:sz w:val="24"/>
          <w:szCs w:val="24"/>
        </w:rPr>
        <w:t>izottság úgy dönt, hogy:</w:t>
      </w: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120A5D">
      <w:pPr>
        <w:pStyle w:val="Csakszveg"/>
        <w:numPr>
          <w:ilvl w:val="0"/>
          <w:numId w:val="3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535">
        <w:rPr>
          <w:rFonts w:ascii="Times New Roman" w:hAnsi="Times New Roman"/>
          <w:sz w:val="24"/>
          <w:szCs w:val="24"/>
        </w:rPr>
        <w:t xml:space="preserve">a Budapest </w:t>
      </w:r>
      <w:proofErr w:type="spellStart"/>
      <w:r w:rsidRPr="00987535">
        <w:rPr>
          <w:rFonts w:ascii="Times New Roman" w:hAnsi="Times New Roman"/>
          <w:sz w:val="24"/>
          <w:szCs w:val="24"/>
        </w:rPr>
        <w:t>VIII</w:t>
      </w:r>
      <w:proofErr w:type="spellEnd"/>
      <w:r w:rsidRPr="00987535">
        <w:rPr>
          <w:rFonts w:ascii="Times New Roman" w:hAnsi="Times New Roman"/>
          <w:sz w:val="24"/>
          <w:szCs w:val="24"/>
        </w:rPr>
        <w:t xml:space="preserve">. Lujza u. </w:t>
      </w:r>
      <w:r w:rsidR="00CB5F15">
        <w:rPr>
          <w:rFonts w:ascii="Times New Roman" w:hAnsi="Times New Roman"/>
          <w:sz w:val="24"/>
          <w:szCs w:val="24"/>
        </w:rPr>
        <w:t>……………….</w:t>
      </w:r>
      <w:r w:rsidRPr="00987535">
        <w:rPr>
          <w:rFonts w:ascii="Times New Roman" w:hAnsi="Times New Roman"/>
          <w:sz w:val="24"/>
          <w:szCs w:val="24"/>
        </w:rPr>
        <w:t xml:space="preserve"> szám alatti</w:t>
      </w:r>
      <w:r w:rsidRPr="00987535">
        <w:rPr>
          <w:rFonts w:ascii="Times New Roman" w:hAnsi="Times New Roman"/>
          <w:i/>
          <w:sz w:val="24"/>
          <w:szCs w:val="24"/>
        </w:rPr>
        <w:t xml:space="preserve"> </w:t>
      </w:r>
      <w:r w:rsidRPr="00987535">
        <w:rPr>
          <w:rFonts w:ascii="Times New Roman" w:hAnsi="Times New Roman"/>
          <w:sz w:val="24"/>
          <w:szCs w:val="24"/>
        </w:rPr>
        <w:t>1 szoba, komfortos, 32,74 m</w:t>
      </w:r>
      <w:r w:rsidRPr="006C7014">
        <w:rPr>
          <w:rFonts w:ascii="Times New Roman" w:hAnsi="Times New Roman"/>
          <w:sz w:val="24"/>
          <w:szCs w:val="24"/>
          <w:vertAlign w:val="superscript"/>
        </w:rPr>
        <w:t>2</w:t>
      </w:r>
      <w:r w:rsidRPr="00987535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CB5F15">
        <w:rPr>
          <w:rFonts w:ascii="Times New Roman" w:hAnsi="Times New Roman"/>
          <w:sz w:val="24"/>
          <w:szCs w:val="24"/>
        </w:rPr>
        <w:t>…………………..</w:t>
      </w:r>
      <w:r w:rsidRPr="00987535">
        <w:rPr>
          <w:rFonts w:ascii="Times New Roman" w:hAnsi="Times New Roman"/>
          <w:sz w:val="24"/>
          <w:szCs w:val="24"/>
        </w:rPr>
        <w:t xml:space="preserve"> bérlővel fennálló bérleti jogviszony közös megegyezéssel történő megszüntetésével egyidejűleg, </w:t>
      </w:r>
      <w:r w:rsidRPr="00987535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987535">
        <w:rPr>
          <w:rFonts w:ascii="Times New Roman" w:hAnsi="Times New Roman"/>
          <w:sz w:val="24"/>
          <w:szCs w:val="24"/>
        </w:rPr>
        <w:t xml:space="preserve"> a Budapest </w:t>
      </w:r>
      <w:proofErr w:type="spellStart"/>
      <w:r w:rsidRPr="00987535">
        <w:rPr>
          <w:rFonts w:ascii="Times New Roman" w:hAnsi="Times New Roman"/>
          <w:sz w:val="24"/>
          <w:szCs w:val="24"/>
        </w:rPr>
        <w:t>VIII</w:t>
      </w:r>
      <w:proofErr w:type="spellEnd"/>
      <w:r w:rsidRPr="00987535">
        <w:rPr>
          <w:rFonts w:ascii="Times New Roman" w:hAnsi="Times New Roman"/>
          <w:sz w:val="24"/>
          <w:szCs w:val="24"/>
        </w:rPr>
        <w:t xml:space="preserve">., Szerdahelyi u. </w:t>
      </w:r>
      <w:r w:rsidR="00CB5F15">
        <w:rPr>
          <w:rFonts w:ascii="Times New Roman" w:hAnsi="Times New Roman"/>
          <w:sz w:val="24"/>
          <w:szCs w:val="24"/>
        </w:rPr>
        <w:t>…………………..</w:t>
      </w:r>
      <w:r w:rsidRPr="00987535">
        <w:rPr>
          <w:rFonts w:ascii="Times New Roman" w:hAnsi="Times New Roman"/>
          <w:sz w:val="24"/>
          <w:szCs w:val="24"/>
        </w:rPr>
        <w:t xml:space="preserve"> szám alatti 1 szoba, 32,00 m</w:t>
      </w:r>
      <w:r w:rsidRPr="006C7014">
        <w:rPr>
          <w:rFonts w:ascii="Times New Roman" w:hAnsi="Times New Roman"/>
          <w:sz w:val="24"/>
          <w:szCs w:val="24"/>
          <w:vertAlign w:val="superscript"/>
        </w:rPr>
        <w:t>2</w:t>
      </w:r>
      <w:r w:rsidRPr="00987535">
        <w:rPr>
          <w:rFonts w:ascii="Times New Roman" w:hAnsi="Times New Roman"/>
          <w:sz w:val="24"/>
          <w:szCs w:val="24"/>
        </w:rPr>
        <w:t xml:space="preserve"> alapterületű, komfortos lakást </w:t>
      </w:r>
      <w:r w:rsidRPr="00987535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987535">
        <w:rPr>
          <w:rFonts w:ascii="Times New Roman" w:hAnsi="Times New Roman"/>
          <w:sz w:val="24"/>
          <w:szCs w:val="24"/>
        </w:rPr>
        <w:t xml:space="preserve"> bérbe adja </w:t>
      </w:r>
      <w:r w:rsidR="00CB5F15">
        <w:rPr>
          <w:rFonts w:ascii="Times New Roman" w:hAnsi="Times New Roman"/>
          <w:sz w:val="24"/>
          <w:szCs w:val="24"/>
        </w:rPr>
        <w:t>…………………..</w:t>
      </w:r>
      <w:r w:rsidRPr="00DE6B6B">
        <w:rPr>
          <w:rFonts w:ascii="Times New Roman" w:hAnsi="Times New Roman"/>
          <w:sz w:val="24"/>
          <w:szCs w:val="24"/>
        </w:rPr>
        <w:t xml:space="preserve"> </w:t>
      </w:r>
      <w:r w:rsidRPr="00987535">
        <w:rPr>
          <w:rFonts w:ascii="Times New Roman" w:hAnsi="Times New Roman"/>
          <w:sz w:val="24"/>
          <w:szCs w:val="24"/>
        </w:rPr>
        <w:t>részére, határozatlan időre szólóan.</w:t>
      </w:r>
      <w:proofErr w:type="gramEnd"/>
    </w:p>
    <w:p w:rsidR="00ED6311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Határidő: 2015. február 28.</w:t>
      </w:r>
    </w:p>
    <w:p w:rsidR="006103FA" w:rsidRPr="00987535" w:rsidRDefault="006103FA" w:rsidP="00ED6311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120A5D">
      <w:pPr>
        <w:pStyle w:val="Csakszveg"/>
        <w:numPr>
          <w:ilvl w:val="0"/>
          <w:numId w:val="3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 xml:space="preserve">hozzájárul ahhoz, hogy a Budapest </w:t>
      </w:r>
      <w:proofErr w:type="spellStart"/>
      <w:r w:rsidRPr="00987535">
        <w:rPr>
          <w:rFonts w:ascii="Times New Roman" w:hAnsi="Times New Roman"/>
          <w:sz w:val="24"/>
          <w:szCs w:val="24"/>
        </w:rPr>
        <w:t>VIII</w:t>
      </w:r>
      <w:proofErr w:type="spellEnd"/>
      <w:r w:rsidRPr="00987535">
        <w:rPr>
          <w:rFonts w:ascii="Times New Roman" w:hAnsi="Times New Roman"/>
          <w:sz w:val="24"/>
          <w:szCs w:val="24"/>
        </w:rPr>
        <w:t xml:space="preserve">., Szerdahelyi </w:t>
      </w:r>
      <w:proofErr w:type="gramStart"/>
      <w:r w:rsidRPr="00987535">
        <w:rPr>
          <w:rFonts w:ascii="Times New Roman" w:hAnsi="Times New Roman"/>
          <w:sz w:val="24"/>
          <w:szCs w:val="24"/>
        </w:rPr>
        <w:t xml:space="preserve">u. </w:t>
      </w:r>
      <w:r w:rsidR="00CB5F15">
        <w:rPr>
          <w:rFonts w:ascii="Times New Roman" w:hAnsi="Times New Roman"/>
          <w:sz w:val="24"/>
          <w:szCs w:val="24"/>
        </w:rPr>
        <w:t>…</w:t>
      </w:r>
      <w:proofErr w:type="gramEnd"/>
      <w:r w:rsidR="00CB5F15">
        <w:rPr>
          <w:rFonts w:ascii="Times New Roman" w:hAnsi="Times New Roman"/>
          <w:sz w:val="24"/>
          <w:szCs w:val="24"/>
        </w:rPr>
        <w:t>………………</w:t>
      </w:r>
      <w:r w:rsidRPr="00987535">
        <w:rPr>
          <w:rFonts w:ascii="Times New Roman" w:hAnsi="Times New Roman"/>
          <w:sz w:val="24"/>
          <w:szCs w:val="24"/>
        </w:rPr>
        <w:t xml:space="preserve"> szám alatti 1 szoba, 32,00 m</w:t>
      </w:r>
      <w:r w:rsidRPr="006C7014">
        <w:rPr>
          <w:rFonts w:ascii="Times New Roman" w:hAnsi="Times New Roman"/>
          <w:sz w:val="24"/>
          <w:szCs w:val="24"/>
          <w:vertAlign w:val="superscript"/>
        </w:rPr>
        <w:t>2</w:t>
      </w:r>
      <w:r w:rsidRPr="00987535">
        <w:rPr>
          <w:rFonts w:ascii="Times New Roman" w:hAnsi="Times New Roman"/>
          <w:sz w:val="24"/>
          <w:szCs w:val="24"/>
        </w:rPr>
        <w:t xml:space="preserve"> alapterületű, komfortos lakás </w:t>
      </w:r>
      <w:r w:rsidRPr="008944CA">
        <w:rPr>
          <w:rFonts w:ascii="Times New Roman" w:hAnsi="Times New Roman"/>
          <w:sz w:val="24"/>
          <w:szCs w:val="24"/>
        </w:rPr>
        <w:t xml:space="preserve">lakhatóvá tételének költsége a 11604 címen nyilvántartott Lujza u. 22. felújítása </w:t>
      </w:r>
      <w:r w:rsidRPr="008944CA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8944CA">
        <w:rPr>
          <w:rFonts w:ascii="Times New Roman" w:hAnsi="Times New Roman"/>
          <w:i/>
          <w:sz w:val="24"/>
          <w:szCs w:val="24"/>
        </w:rPr>
        <w:t>MNP</w:t>
      </w:r>
      <w:proofErr w:type="spellEnd"/>
      <w:r w:rsidRPr="008944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CA">
        <w:rPr>
          <w:rFonts w:ascii="Times New Roman" w:hAnsi="Times New Roman"/>
          <w:i/>
          <w:sz w:val="24"/>
          <w:szCs w:val="24"/>
        </w:rPr>
        <w:t>III</w:t>
      </w:r>
      <w:proofErr w:type="spellEnd"/>
      <w:r w:rsidRPr="008944CA">
        <w:rPr>
          <w:rFonts w:ascii="Times New Roman" w:hAnsi="Times New Roman"/>
          <w:i/>
          <w:sz w:val="24"/>
          <w:szCs w:val="24"/>
        </w:rPr>
        <w:t>. önként vállalt feladat -</w:t>
      </w:r>
      <w:r w:rsidRPr="008944CA">
        <w:rPr>
          <w:rFonts w:ascii="Times New Roman" w:hAnsi="Times New Roman"/>
          <w:sz w:val="24"/>
          <w:szCs w:val="24"/>
        </w:rPr>
        <w:t xml:space="preserve"> 2014. évi pénzmaradvány terhére történjen, amelynek</w:t>
      </w:r>
      <w:r w:rsidRPr="00987535">
        <w:rPr>
          <w:rFonts w:ascii="Times New Roman" w:hAnsi="Times New Roman"/>
          <w:sz w:val="24"/>
          <w:szCs w:val="24"/>
        </w:rPr>
        <w:t xml:space="preserve"> bruttó költsége 3.142.12</w:t>
      </w:r>
      <w:r>
        <w:rPr>
          <w:rFonts w:ascii="Times New Roman" w:hAnsi="Times New Roman"/>
          <w:sz w:val="24"/>
          <w:szCs w:val="24"/>
        </w:rPr>
        <w:t>4</w:t>
      </w:r>
      <w:r w:rsidRPr="00987535">
        <w:rPr>
          <w:rFonts w:ascii="Times New Roman" w:hAnsi="Times New Roman"/>
          <w:sz w:val="24"/>
          <w:szCs w:val="24"/>
        </w:rPr>
        <w:t>,- Ft.</w:t>
      </w:r>
    </w:p>
    <w:p w:rsidR="00ED6311" w:rsidRPr="00987535" w:rsidRDefault="00ED6311" w:rsidP="00ED6311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ED6311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Határidő: 2015. február 28</w:t>
      </w:r>
      <w:r>
        <w:rPr>
          <w:rFonts w:ascii="Times New Roman" w:hAnsi="Times New Roman"/>
          <w:sz w:val="24"/>
          <w:szCs w:val="24"/>
        </w:rPr>
        <w:t>.</w:t>
      </w: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120A5D">
      <w:pPr>
        <w:pStyle w:val="Csakszveg"/>
        <w:numPr>
          <w:ilvl w:val="0"/>
          <w:numId w:val="3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ED6311" w:rsidRPr="00987535" w:rsidRDefault="00ED6311" w:rsidP="00ED6311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ED6311" w:rsidRPr="0098753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ED6311" w:rsidRPr="009D51F5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87535">
        <w:rPr>
          <w:rFonts w:ascii="Times New Roman" w:hAnsi="Times New Roman"/>
          <w:sz w:val="24"/>
          <w:szCs w:val="24"/>
        </w:rPr>
        <w:t>Határidő: 2015. február 28</w:t>
      </w:r>
      <w:r>
        <w:rPr>
          <w:rFonts w:ascii="Times New Roman" w:hAnsi="Times New Roman"/>
          <w:sz w:val="24"/>
          <w:szCs w:val="24"/>
        </w:rPr>
        <w:t>.</w:t>
      </w:r>
    </w:p>
    <w:p w:rsidR="00ED6311" w:rsidRDefault="00ED6311" w:rsidP="00ED63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D6311" w:rsidRPr="00ED6311" w:rsidRDefault="00ED6311" w:rsidP="00ED6311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ED6311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466C25" w:rsidRDefault="00466C25" w:rsidP="00ED63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6C25" w:rsidRDefault="00466C25" w:rsidP="003E67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3FA" w:rsidRDefault="006103FA" w:rsidP="003E67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89" w:rsidRPr="00086CAC" w:rsidRDefault="006E0B89" w:rsidP="006E0B8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4. Egyebek</w:t>
      </w:r>
    </w:p>
    <w:p w:rsidR="006E0B89" w:rsidRPr="00086CAC" w:rsidRDefault="006E0B89" w:rsidP="006E0B8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6E0B89" w:rsidRPr="00086CAC" w:rsidRDefault="006E0B89" w:rsidP="006E0B8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6E0B89" w:rsidRPr="006E0B89" w:rsidRDefault="006E0B89" w:rsidP="006E0B89">
      <w:pPr>
        <w:spacing w:after="0" w:line="240" w:lineRule="auto"/>
        <w:jc w:val="both"/>
        <w:rPr>
          <w:rFonts w:ascii="Calibri" w:hAnsi="Calibri" w:cs="Times New Roman"/>
          <w:b/>
          <w:sz w:val="24"/>
          <w:szCs w:val="24"/>
          <w:lang w:eastAsia="hu-HU"/>
        </w:rPr>
      </w:pPr>
      <w:r w:rsidRPr="006E0B8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Napirend 4.1. pontja: Javaslat a Budapest </w:t>
      </w:r>
      <w:proofErr w:type="spellStart"/>
      <w:r w:rsidRPr="006E0B8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VIII</w:t>
      </w:r>
      <w:proofErr w:type="spellEnd"/>
      <w:r w:rsidRPr="006E0B8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. kerület Magdolna Negyed Program </w:t>
      </w:r>
      <w:proofErr w:type="spellStart"/>
      <w:r w:rsidRPr="006E0B8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III</w:t>
      </w:r>
      <w:proofErr w:type="spellEnd"/>
      <w:r w:rsidRPr="006E0B8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. keretein belül megvalósult közútfejlesztések során megépített közcsatornákkal kapcsolatos döntésekre</w:t>
      </w:r>
    </w:p>
    <w:p w:rsidR="006E0B89" w:rsidRPr="00086CAC" w:rsidRDefault="006E0B89" w:rsidP="006E0B8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Előterjesztő: </w:t>
      </w:r>
      <w:proofErr w:type="spellStart"/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Fernezelyi</w:t>
      </w:r>
      <w:proofErr w:type="spellEnd"/>
      <w:r w:rsidRPr="00086CAC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Gergely – a Városfejlesztési és Főépítészi Ügyosztály vezetője</w:t>
      </w:r>
    </w:p>
    <w:p w:rsidR="006E0B89" w:rsidRPr="00086CAC" w:rsidRDefault="006E0B89" w:rsidP="006E0B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4F5CA6" w:rsidRPr="005C5FA9" w:rsidRDefault="004F5CA6" w:rsidP="004F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78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/2015. (I.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F5CA6" w:rsidRDefault="004F5CA6" w:rsidP="004F5CA6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2076F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Őszi Éva nem vett részt a szavazásban.</w:t>
      </w:r>
      <w:r w:rsidRPr="005C5F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4F5CA6" w:rsidRPr="00D70D64" w:rsidRDefault="004F5CA6" w:rsidP="00D70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0D6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D70D64" w:rsidRP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70D64" w:rsidRPr="00D70D64" w:rsidRDefault="00D70D64" w:rsidP="008A627D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hozzájárul ahhoz, hogy a polgármester kezdeményezze a Magdolna Negyed Program </w:t>
      </w:r>
      <w:proofErr w:type="spellStart"/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III</w:t>
      </w:r>
      <w:proofErr w:type="spellEnd"/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a Bauer Sándor utca (K4), a Magdolna utca (K5), a Teleki László tér 15-25</w:t>
      </w:r>
      <w:r w:rsidR="002B25E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előtti útszakasz (K1/3) és a Teleki piac csatlakozó közterületei (K1/2) felújítása során megvalósult közcsatornák (víznyelők) tulajdonjogának átadását a Budapest Főváros Önkormányzata részére</w:t>
      </w:r>
      <w:r w:rsidR="002B25E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felkéri a polgármestert a „Közcsatornák műszaki vizsgálati jegyzőkönyvéhez” tartozó nyilatkozat aláírására.</w:t>
      </w:r>
    </w:p>
    <w:p w:rsid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D70D64" w:rsidRP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Felelős: 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polgármester</w:t>
      </w:r>
    </w:p>
    <w:p w:rsid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Határidő: 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2015. január 26.</w:t>
      </w:r>
    </w:p>
    <w:p w:rsidR="00D70D64" w:rsidRP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D70D64" w:rsidRPr="00D70D64" w:rsidRDefault="00D70D64" w:rsidP="008A627D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felkéri a polgármestert, hogy a határozatban foglaltak teljesítéséhez szükséges megállapodásokat terjessze a Képviselő-testület elé.</w:t>
      </w:r>
    </w:p>
    <w:p w:rsid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0D64" w:rsidRPr="00D70D64" w:rsidRDefault="00D70D64" w:rsidP="00D70D64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Felelős: 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</w:rPr>
        <w:t>polgármester</w:t>
      </w:r>
    </w:p>
    <w:p w:rsid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Határidő: 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="002B2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0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márciusi rendes Képviselő-testületi ülés </w:t>
      </w:r>
    </w:p>
    <w:p w:rsidR="00D70D64" w:rsidRPr="00D70D64" w:rsidRDefault="00D70D64" w:rsidP="00D70D64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</w:rPr>
      </w:pPr>
    </w:p>
    <w:p w:rsidR="00D70D64" w:rsidRPr="00D70D64" w:rsidRDefault="00D70D64" w:rsidP="00D70D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70D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Városfejlesztési és Főépítészi Ügyosztály Városfejlesztési Iroda</w:t>
      </w:r>
    </w:p>
    <w:p w:rsidR="006E0B89" w:rsidRPr="00D70D64" w:rsidRDefault="006E0B89" w:rsidP="00D70D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466C25" w:rsidRDefault="00466C25" w:rsidP="00D70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91E" w:rsidRDefault="0051391E" w:rsidP="00D70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D19" w:rsidRPr="00CD567E" w:rsidRDefault="00277D19" w:rsidP="00277D19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Budapest,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január 2</w:t>
      </w:r>
      <w:r w:rsidR="009C6040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77D19" w:rsidRDefault="00277D19" w:rsidP="00277D19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Default="0051391E" w:rsidP="00277D19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Pr="00CD567E" w:rsidRDefault="0051391E" w:rsidP="00277D19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7D19" w:rsidRPr="00CD567E" w:rsidRDefault="00277D19" w:rsidP="00277D19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D56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Soós György s.k.</w:t>
      </w:r>
    </w:p>
    <w:p w:rsidR="00277D19" w:rsidRPr="00CD567E" w:rsidRDefault="00277D19" w:rsidP="00277D19">
      <w:pPr>
        <w:tabs>
          <w:tab w:val="center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Bizottság elnöke</w:t>
      </w:r>
    </w:p>
    <w:p w:rsidR="009C6040" w:rsidRDefault="009C6040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Default="0051391E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7D19" w:rsidRPr="00CD567E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567E">
        <w:rPr>
          <w:rFonts w:ascii="Times New Roman" w:eastAsia="Times New Roman" w:hAnsi="Times New Roman" w:cs="Times New Roman"/>
          <w:sz w:val="24"/>
          <w:szCs w:val="24"/>
          <w:lang w:eastAsia="hu-HU"/>
        </w:rPr>
        <w:t>A jegyzőkönyvi kivonat hiteles:</w:t>
      </w:r>
    </w:p>
    <w:p w:rsidR="00277D19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C6040" w:rsidRDefault="009C6040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5F15" w:rsidRPr="00CD567E" w:rsidRDefault="00CB5F15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277D19" w:rsidRPr="00CD567E" w:rsidRDefault="0051391E" w:rsidP="00277D19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Szedliczkyné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Pekári Karolina</w:t>
      </w:r>
    </w:p>
    <w:p w:rsidR="00277D19" w:rsidRPr="00CD567E" w:rsidRDefault="0051391E" w:rsidP="00277D19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Szervezési és Képviselői Iroda</w:t>
      </w:r>
    </w:p>
    <w:p w:rsidR="00277D19" w:rsidRDefault="00277D19" w:rsidP="00277D19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Pr="00CD567E" w:rsidRDefault="0051391E" w:rsidP="00277D19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7D19" w:rsidRPr="00CD567E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 xml:space="preserve">A jegyzőkönyvi kivonatot készítette: </w:t>
      </w:r>
    </w:p>
    <w:p w:rsidR="00277D19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Default="0051391E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391E" w:rsidRDefault="0051391E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7D19" w:rsidRPr="00CD567E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>Deákné Lőrincz Márta</w:t>
      </w:r>
    </w:p>
    <w:p w:rsidR="00277D19" w:rsidRPr="00CD567E" w:rsidRDefault="00277D19" w:rsidP="00277D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CD567E">
        <w:rPr>
          <w:rFonts w:ascii="Times New Roman" w:eastAsia="Times New Roman" w:hAnsi="Times New Roman" w:cs="Times New Roman"/>
          <w:lang w:eastAsia="hu-HU"/>
        </w:rPr>
        <w:t>Szervezési és Képviselői Iroda ügyintézője</w:t>
      </w:r>
    </w:p>
    <w:p w:rsidR="0051391E" w:rsidRDefault="005139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0D64" w:rsidRDefault="0051391E" w:rsidP="0051391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Melléklet</w:t>
      </w:r>
    </w:p>
    <w:p w:rsidR="0051391E" w:rsidRDefault="0051391E" w:rsidP="005139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1391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54/2015. (I.26.) sz. határozat melléklete</w:t>
      </w:r>
    </w:p>
    <w:p w:rsidR="0051391E" w:rsidRDefault="0051391E" w:rsidP="005139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51391E" w:rsidRPr="001E4703" w:rsidRDefault="0051391E" w:rsidP="0051391E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976BD26" wp14:editId="2B43079D">
            <wp:extent cx="5753100" cy="8134350"/>
            <wp:effectExtent l="0" t="0" r="0" b="0"/>
            <wp:docPr id="1" name="Kép 1" descr="6EA3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EA3E7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1E" w:rsidRPr="001E4703" w:rsidRDefault="0051391E" w:rsidP="0051391E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87DD57" wp14:editId="08431B24">
            <wp:extent cx="5753100" cy="8134350"/>
            <wp:effectExtent l="0" t="0" r="0" b="0"/>
            <wp:docPr id="2" name="Kép 2" descr="C8E69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8E6944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1E" w:rsidRPr="001E4703" w:rsidRDefault="0051391E" w:rsidP="0051391E">
      <w:pPr>
        <w:rPr>
          <w:rFonts w:ascii="Times New Roman" w:hAnsi="Times New Roman" w:cs="Times New Roman"/>
        </w:rPr>
      </w:pPr>
      <w:r w:rsidRPr="001E4703">
        <w:rPr>
          <w:rFonts w:ascii="Times New Roman" w:hAnsi="Times New Roman" w:cs="Times New Roman"/>
        </w:rPr>
        <w:br w:type="page"/>
      </w:r>
    </w:p>
    <w:p w:rsidR="0051391E" w:rsidRPr="001E4703" w:rsidRDefault="0051391E" w:rsidP="0051391E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74E0F7" wp14:editId="4BE70FA3">
            <wp:extent cx="5753100" cy="8134350"/>
            <wp:effectExtent l="0" t="0" r="0" b="0"/>
            <wp:docPr id="3" name="Kép 3" descr="8E513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E5135E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1E" w:rsidRPr="003926B8" w:rsidRDefault="0051391E" w:rsidP="0051391E">
      <w:pPr>
        <w:tabs>
          <w:tab w:val="center" w:pos="1418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1391E" w:rsidRPr="0051391E" w:rsidRDefault="0051391E" w:rsidP="005139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391E" w:rsidRPr="0051391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CF6" w:rsidRDefault="00405CF6" w:rsidP="00086CAC">
      <w:pPr>
        <w:spacing w:after="0" w:line="240" w:lineRule="auto"/>
      </w:pPr>
      <w:r>
        <w:separator/>
      </w:r>
    </w:p>
  </w:endnote>
  <w:endnote w:type="continuationSeparator" w:id="0">
    <w:p w:rsidR="00405CF6" w:rsidRDefault="00405CF6" w:rsidP="00086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92193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05CF6" w:rsidRPr="00086CAC" w:rsidRDefault="00405CF6">
        <w:pPr>
          <w:pStyle w:val="llb"/>
          <w:jc w:val="right"/>
          <w:rPr>
            <w:rFonts w:ascii="Times New Roman" w:hAnsi="Times New Roman" w:cs="Times New Roman"/>
          </w:rPr>
        </w:pPr>
        <w:r w:rsidRPr="00086CAC">
          <w:rPr>
            <w:rFonts w:ascii="Times New Roman" w:hAnsi="Times New Roman" w:cs="Times New Roman"/>
          </w:rPr>
          <w:fldChar w:fldCharType="begin"/>
        </w:r>
        <w:r w:rsidRPr="00086CAC">
          <w:rPr>
            <w:rFonts w:ascii="Times New Roman" w:hAnsi="Times New Roman" w:cs="Times New Roman"/>
          </w:rPr>
          <w:instrText>PAGE   \* MERGEFORMAT</w:instrText>
        </w:r>
        <w:r w:rsidRPr="00086CAC">
          <w:rPr>
            <w:rFonts w:ascii="Times New Roman" w:hAnsi="Times New Roman" w:cs="Times New Roman"/>
          </w:rPr>
          <w:fldChar w:fldCharType="separate"/>
        </w:r>
        <w:r w:rsidR="00D03452">
          <w:rPr>
            <w:rFonts w:ascii="Times New Roman" w:hAnsi="Times New Roman" w:cs="Times New Roman"/>
            <w:noProof/>
          </w:rPr>
          <w:t>27</w:t>
        </w:r>
        <w:r w:rsidRPr="00086CAC">
          <w:rPr>
            <w:rFonts w:ascii="Times New Roman" w:hAnsi="Times New Roman" w:cs="Times New Roman"/>
          </w:rPr>
          <w:fldChar w:fldCharType="end"/>
        </w:r>
      </w:p>
    </w:sdtContent>
  </w:sdt>
  <w:p w:rsidR="00405CF6" w:rsidRDefault="00405CF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CF6" w:rsidRDefault="00405CF6" w:rsidP="00086CAC">
      <w:pPr>
        <w:spacing w:after="0" w:line="240" w:lineRule="auto"/>
      </w:pPr>
      <w:r>
        <w:separator/>
      </w:r>
    </w:p>
  </w:footnote>
  <w:footnote w:type="continuationSeparator" w:id="0">
    <w:p w:rsidR="00405CF6" w:rsidRDefault="00405CF6" w:rsidP="00086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D9A"/>
    <w:multiLevelType w:val="hybridMultilevel"/>
    <w:tmpl w:val="D95ACFFA"/>
    <w:lvl w:ilvl="0" w:tplc="43CA0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F2B90"/>
    <w:multiLevelType w:val="hybridMultilevel"/>
    <w:tmpl w:val="18A2752C"/>
    <w:lvl w:ilvl="0" w:tplc="3D8447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C1981"/>
    <w:multiLevelType w:val="hybridMultilevel"/>
    <w:tmpl w:val="466867E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D1DD4"/>
    <w:multiLevelType w:val="hybridMultilevel"/>
    <w:tmpl w:val="F25A2792"/>
    <w:lvl w:ilvl="0" w:tplc="41EC76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B085B"/>
    <w:multiLevelType w:val="hybridMultilevel"/>
    <w:tmpl w:val="C3C26000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90C13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27BAB"/>
    <w:multiLevelType w:val="hybridMultilevel"/>
    <w:tmpl w:val="52A05C24"/>
    <w:lvl w:ilvl="0" w:tplc="D0C6E5E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2636B1"/>
    <w:multiLevelType w:val="hybridMultilevel"/>
    <w:tmpl w:val="7A3A77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67786"/>
    <w:multiLevelType w:val="hybridMultilevel"/>
    <w:tmpl w:val="4F5871E0"/>
    <w:lvl w:ilvl="0" w:tplc="2CCC0C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EE91ADB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26ED1"/>
    <w:multiLevelType w:val="hybridMultilevel"/>
    <w:tmpl w:val="B882F3BE"/>
    <w:lvl w:ilvl="0" w:tplc="02C0C2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FB361F"/>
    <w:multiLevelType w:val="hybridMultilevel"/>
    <w:tmpl w:val="825A154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1C465F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02239"/>
    <w:multiLevelType w:val="hybridMultilevel"/>
    <w:tmpl w:val="290E44A2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791707C"/>
    <w:multiLevelType w:val="hybridMultilevel"/>
    <w:tmpl w:val="12FCCF76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01293"/>
    <w:multiLevelType w:val="hybridMultilevel"/>
    <w:tmpl w:val="EBA81B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87537"/>
    <w:multiLevelType w:val="hybridMultilevel"/>
    <w:tmpl w:val="EE1898F2"/>
    <w:lvl w:ilvl="0" w:tplc="D1ECD2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E4087"/>
    <w:multiLevelType w:val="hybridMultilevel"/>
    <w:tmpl w:val="086453F8"/>
    <w:lvl w:ilvl="0" w:tplc="A378D6C0">
      <w:start w:val="1"/>
      <w:numFmt w:val="decimal"/>
      <w:lvlText w:val="%1.)"/>
      <w:lvlJc w:val="left"/>
      <w:pPr>
        <w:ind w:left="644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70C59"/>
    <w:multiLevelType w:val="hybridMultilevel"/>
    <w:tmpl w:val="E2D21E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01ABB"/>
    <w:multiLevelType w:val="hybridMultilevel"/>
    <w:tmpl w:val="F0904C2C"/>
    <w:lvl w:ilvl="0" w:tplc="A5FC49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C5C34"/>
    <w:multiLevelType w:val="hybridMultilevel"/>
    <w:tmpl w:val="722A4574"/>
    <w:lvl w:ilvl="0" w:tplc="72A819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D4EEA"/>
    <w:multiLevelType w:val="hybridMultilevel"/>
    <w:tmpl w:val="18C484F0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44DD2"/>
    <w:multiLevelType w:val="multilevel"/>
    <w:tmpl w:val="5406B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>
    <w:nsid w:val="522D4570"/>
    <w:multiLevelType w:val="hybridMultilevel"/>
    <w:tmpl w:val="3C305474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BA3750"/>
    <w:multiLevelType w:val="hybridMultilevel"/>
    <w:tmpl w:val="F25A2792"/>
    <w:lvl w:ilvl="0" w:tplc="41EC76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2C3013"/>
    <w:multiLevelType w:val="hybridMultilevel"/>
    <w:tmpl w:val="5D641F94"/>
    <w:lvl w:ilvl="0" w:tplc="BE425C04">
      <w:start w:val="1"/>
      <w:numFmt w:val="lowerLetter"/>
      <w:lvlText w:val="%1.)"/>
      <w:lvlJc w:val="left"/>
      <w:pPr>
        <w:ind w:left="717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63B61AD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02534C"/>
    <w:multiLevelType w:val="hybridMultilevel"/>
    <w:tmpl w:val="A0BCB952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AD666A3"/>
    <w:multiLevelType w:val="hybridMultilevel"/>
    <w:tmpl w:val="64C2F74C"/>
    <w:lvl w:ilvl="0" w:tplc="401016BE">
      <w:start w:val="4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647EA7"/>
    <w:multiLevelType w:val="hybridMultilevel"/>
    <w:tmpl w:val="09682096"/>
    <w:lvl w:ilvl="0" w:tplc="9E3E28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A7842"/>
    <w:multiLevelType w:val="hybridMultilevel"/>
    <w:tmpl w:val="E88E1C40"/>
    <w:lvl w:ilvl="0" w:tplc="27AC513E">
      <w:start w:val="1"/>
      <w:numFmt w:val="lowerLetter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AF713C"/>
    <w:multiLevelType w:val="hybridMultilevel"/>
    <w:tmpl w:val="BAA84FA8"/>
    <w:lvl w:ilvl="0" w:tplc="6AE2DD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19"/>
  </w:num>
  <w:num w:numId="5">
    <w:abstractNumId w:val="18"/>
  </w:num>
  <w:num w:numId="6">
    <w:abstractNumId w:val="11"/>
  </w:num>
  <w:num w:numId="7">
    <w:abstractNumId w:val="23"/>
  </w:num>
  <w:num w:numId="8">
    <w:abstractNumId w:val="14"/>
  </w:num>
  <w:num w:numId="9">
    <w:abstractNumId w:val="21"/>
  </w:num>
  <w:num w:numId="10">
    <w:abstractNumId w:val="30"/>
  </w:num>
  <w:num w:numId="11">
    <w:abstractNumId w:val="4"/>
  </w:num>
  <w:num w:numId="12">
    <w:abstractNumId w:val="1"/>
  </w:num>
  <w:num w:numId="13">
    <w:abstractNumId w:val="3"/>
  </w:num>
  <w:num w:numId="14">
    <w:abstractNumId w:val="25"/>
  </w:num>
  <w:num w:numId="15">
    <w:abstractNumId w:val="28"/>
  </w:num>
  <w:num w:numId="16">
    <w:abstractNumId w:val="24"/>
  </w:num>
  <w:num w:numId="17">
    <w:abstractNumId w:val="29"/>
  </w:num>
  <w:num w:numId="18">
    <w:abstractNumId w:val="20"/>
  </w:num>
  <w:num w:numId="19">
    <w:abstractNumId w:val="6"/>
  </w:num>
  <w:num w:numId="20">
    <w:abstractNumId w:val="22"/>
  </w:num>
  <w:num w:numId="21">
    <w:abstractNumId w:val="8"/>
  </w:num>
  <w:num w:numId="22">
    <w:abstractNumId w:val="27"/>
  </w:num>
  <w:num w:numId="23">
    <w:abstractNumId w:val="13"/>
  </w:num>
  <w:num w:numId="24">
    <w:abstractNumId w:val="2"/>
  </w:num>
  <w:num w:numId="25">
    <w:abstractNumId w:val="0"/>
  </w:num>
  <w:num w:numId="26">
    <w:abstractNumId w:val="16"/>
  </w:num>
  <w:num w:numId="27">
    <w:abstractNumId w:val="31"/>
  </w:num>
  <w:num w:numId="28">
    <w:abstractNumId w:val="17"/>
  </w:num>
  <w:num w:numId="29">
    <w:abstractNumId w:val="26"/>
  </w:num>
  <w:num w:numId="30">
    <w:abstractNumId w:val="9"/>
  </w:num>
  <w:num w:numId="31">
    <w:abstractNumId w:val="12"/>
  </w:num>
  <w:num w:numId="3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AC"/>
    <w:rsid w:val="00026C27"/>
    <w:rsid w:val="00086CAC"/>
    <w:rsid w:val="000A7668"/>
    <w:rsid w:val="000C6857"/>
    <w:rsid w:val="000D6228"/>
    <w:rsid w:val="000F0059"/>
    <w:rsid w:val="001045F9"/>
    <w:rsid w:val="00120A5D"/>
    <w:rsid w:val="001547AA"/>
    <w:rsid w:val="001B5C7C"/>
    <w:rsid w:val="001D3079"/>
    <w:rsid w:val="002076FD"/>
    <w:rsid w:val="00245021"/>
    <w:rsid w:val="00257624"/>
    <w:rsid w:val="00261EE7"/>
    <w:rsid w:val="00277D19"/>
    <w:rsid w:val="002B25EE"/>
    <w:rsid w:val="002B632E"/>
    <w:rsid w:val="002C05C1"/>
    <w:rsid w:val="002C0D0A"/>
    <w:rsid w:val="003133C8"/>
    <w:rsid w:val="00323D7A"/>
    <w:rsid w:val="003329D9"/>
    <w:rsid w:val="003A1182"/>
    <w:rsid w:val="003B4208"/>
    <w:rsid w:val="003E677E"/>
    <w:rsid w:val="00405CF6"/>
    <w:rsid w:val="00466C25"/>
    <w:rsid w:val="00471423"/>
    <w:rsid w:val="00483E45"/>
    <w:rsid w:val="004F5CA6"/>
    <w:rsid w:val="0051391E"/>
    <w:rsid w:val="0051463C"/>
    <w:rsid w:val="005410ED"/>
    <w:rsid w:val="005D4C0A"/>
    <w:rsid w:val="005D60D4"/>
    <w:rsid w:val="005E6A4D"/>
    <w:rsid w:val="005E735A"/>
    <w:rsid w:val="00605089"/>
    <w:rsid w:val="00605D19"/>
    <w:rsid w:val="006103FA"/>
    <w:rsid w:val="00634CA3"/>
    <w:rsid w:val="00634F76"/>
    <w:rsid w:val="00657444"/>
    <w:rsid w:val="00671DB2"/>
    <w:rsid w:val="00685DF5"/>
    <w:rsid w:val="0069086C"/>
    <w:rsid w:val="006C0F47"/>
    <w:rsid w:val="006C7014"/>
    <w:rsid w:val="006E0B89"/>
    <w:rsid w:val="006E1594"/>
    <w:rsid w:val="006E775F"/>
    <w:rsid w:val="007027AA"/>
    <w:rsid w:val="00710F2C"/>
    <w:rsid w:val="007115A4"/>
    <w:rsid w:val="00750DB6"/>
    <w:rsid w:val="00762F21"/>
    <w:rsid w:val="00785E2C"/>
    <w:rsid w:val="007A2E92"/>
    <w:rsid w:val="007D3510"/>
    <w:rsid w:val="00844551"/>
    <w:rsid w:val="00870453"/>
    <w:rsid w:val="00872D5F"/>
    <w:rsid w:val="00873C5D"/>
    <w:rsid w:val="00881794"/>
    <w:rsid w:val="008945AF"/>
    <w:rsid w:val="008A627D"/>
    <w:rsid w:val="008C127B"/>
    <w:rsid w:val="008D6294"/>
    <w:rsid w:val="008F418E"/>
    <w:rsid w:val="00906313"/>
    <w:rsid w:val="009C6040"/>
    <w:rsid w:val="00A11C2C"/>
    <w:rsid w:val="00A6354C"/>
    <w:rsid w:val="00A7481C"/>
    <w:rsid w:val="00AF28B1"/>
    <w:rsid w:val="00B04F7E"/>
    <w:rsid w:val="00B53FED"/>
    <w:rsid w:val="00B6393D"/>
    <w:rsid w:val="00BC37FC"/>
    <w:rsid w:val="00BD7347"/>
    <w:rsid w:val="00C66BCF"/>
    <w:rsid w:val="00C87B2B"/>
    <w:rsid w:val="00CB5F15"/>
    <w:rsid w:val="00D03452"/>
    <w:rsid w:val="00D70D64"/>
    <w:rsid w:val="00D97F3B"/>
    <w:rsid w:val="00E35BEF"/>
    <w:rsid w:val="00E663BD"/>
    <w:rsid w:val="00E675C8"/>
    <w:rsid w:val="00E75DC6"/>
    <w:rsid w:val="00E976B7"/>
    <w:rsid w:val="00EC3E21"/>
    <w:rsid w:val="00ED6311"/>
    <w:rsid w:val="00EE2CE8"/>
    <w:rsid w:val="00F879DE"/>
    <w:rsid w:val="00FF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6C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8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6CAC"/>
  </w:style>
  <w:style w:type="paragraph" w:styleId="llb">
    <w:name w:val="footer"/>
    <w:basedOn w:val="Norml"/>
    <w:link w:val="llbChar"/>
    <w:uiPriority w:val="99"/>
    <w:unhideWhenUsed/>
    <w:rsid w:val="0008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6CAC"/>
  </w:style>
  <w:style w:type="paragraph" w:styleId="Csakszveg">
    <w:name w:val="Plain Text"/>
    <w:basedOn w:val="Norml"/>
    <w:link w:val="CsakszvegChar"/>
    <w:uiPriority w:val="99"/>
    <w:rsid w:val="00261E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261EE7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261E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1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3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6C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8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6CAC"/>
  </w:style>
  <w:style w:type="paragraph" w:styleId="llb">
    <w:name w:val="footer"/>
    <w:basedOn w:val="Norml"/>
    <w:link w:val="llbChar"/>
    <w:uiPriority w:val="99"/>
    <w:unhideWhenUsed/>
    <w:rsid w:val="0008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6CAC"/>
  </w:style>
  <w:style w:type="paragraph" w:styleId="Csakszveg">
    <w:name w:val="Plain Text"/>
    <w:basedOn w:val="Norml"/>
    <w:link w:val="CsakszvegChar"/>
    <w:uiPriority w:val="99"/>
    <w:rsid w:val="00261E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261EE7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261E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1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3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E9699-FB55-424C-BEB0-3CDE5148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CC167CEC</Template>
  <TotalTime>25</TotalTime>
  <Pages>27</Pages>
  <Words>6537</Words>
  <Characters>45111</Characters>
  <Application>Microsoft Office Word</Application>
  <DocSecurity>0</DocSecurity>
  <Lines>375</Lines>
  <Paragraphs>103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51545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3</cp:revision>
  <dcterms:created xsi:type="dcterms:W3CDTF">2015-01-28T09:31:00Z</dcterms:created>
  <dcterms:modified xsi:type="dcterms:W3CDTF">2015-01-28T09:55:00Z</dcterms:modified>
</cp:coreProperties>
</file>