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F82" w:rsidRPr="00725B8D" w:rsidRDefault="00E02F82" w:rsidP="00E02F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Budapest Főváros VIII. kerület Józsefvárosi Önkormányzat</w:t>
      </w:r>
    </w:p>
    <w:p w:rsidR="00E02F82" w:rsidRPr="00725B8D" w:rsidRDefault="00E02F82" w:rsidP="00E02F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Városgazdálkodási és Pénzügyi Bizottsága</w:t>
      </w:r>
    </w:p>
    <w:p w:rsidR="00E02F82" w:rsidRDefault="00E02F82" w:rsidP="00E02F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2F82" w:rsidRDefault="00E02F82" w:rsidP="00E02F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2F82" w:rsidRPr="00725B8D" w:rsidRDefault="00E02F82" w:rsidP="00E02F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</w:pPr>
      <w:r w:rsidRPr="00725B8D">
        <w:rPr>
          <w:rFonts w:ascii="Times New Roman" w:eastAsia="Times New Roman" w:hAnsi="Times New Roman" w:cs="Times New Roman"/>
          <w:b/>
          <w:spacing w:val="120"/>
          <w:sz w:val="36"/>
          <w:szCs w:val="36"/>
          <w:lang w:eastAsia="hu-HU"/>
        </w:rPr>
        <w:t>JEGYZŐKÖNYVI KIVONAT</w:t>
      </w:r>
    </w:p>
    <w:p w:rsidR="00E02F82" w:rsidRDefault="00E02F82" w:rsidP="00E02F82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2F82" w:rsidRDefault="00E02F82" w:rsidP="00E02F82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2F82" w:rsidRPr="00725B8D" w:rsidRDefault="00E02F82" w:rsidP="00E02F82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>Készült: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A 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Városgazdálkodási és Pénzügyi Bizottság 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március 2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á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hétfő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 órai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kezdettel a Józsefvárosi Polgármesteri Hivatal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III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emelet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3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00-as termében megtartott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7. rendes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>üléséről</w:t>
      </w:r>
    </w:p>
    <w:p w:rsidR="00E02F82" w:rsidRDefault="00E02F82" w:rsidP="00E02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2F82" w:rsidRDefault="00E02F82" w:rsidP="00E02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C77" w:rsidRDefault="00DB0C77" w:rsidP="00E02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401" w:rsidRPr="006445B4" w:rsidRDefault="005F6401" w:rsidP="005F6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170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5F6401" w:rsidRPr="009426A2" w:rsidRDefault="005F6401" w:rsidP="005F6401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7661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7661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7661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5F6401" w:rsidRPr="006445B4" w:rsidRDefault="005F6401" w:rsidP="005F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F6401" w:rsidRPr="006445B4" w:rsidRDefault="005F6401" w:rsidP="005F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az alábbi napirendet fogadja el:</w:t>
      </w:r>
    </w:p>
    <w:p w:rsidR="005F6401" w:rsidRPr="006445B4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5F6401" w:rsidRPr="006445B4" w:rsidRDefault="005F6401" w:rsidP="005F64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hu-HU"/>
        </w:rPr>
      </w:pPr>
      <w:r w:rsidRPr="006445B4">
        <w:rPr>
          <w:rFonts w:ascii="Times New Roman" w:eastAsia="Calibri" w:hAnsi="Times New Roman" w:cs="Times New Roman"/>
          <w:b/>
          <w:sz w:val="28"/>
          <w:szCs w:val="28"/>
          <w:lang w:eastAsia="hu-HU"/>
        </w:rPr>
        <w:t>Napirend: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Zárt ülés keretében tárgyalandó előterjesztések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F6401" w:rsidRPr="00582144" w:rsidRDefault="005F6401" w:rsidP="005F6401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144"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 w:rsidRPr="00582144">
        <w:rPr>
          <w:rFonts w:ascii="Times New Roman" w:hAnsi="Times New Roman" w:cs="Times New Roman"/>
          <w:sz w:val="24"/>
          <w:szCs w:val="24"/>
        </w:rPr>
        <w:t>Budapest,</w:t>
      </w:r>
      <w:proofErr w:type="gramEnd"/>
      <w:r w:rsidRPr="00582144">
        <w:rPr>
          <w:rFonts w:ascii="Times New Roman" w:hAnsi="Times New Roman" w:cs="Times New Roman"/>
          <w:sz w:val="24"/>
          <w:szCs w:val="24"/>
        </w:rPr>
        <w:t xml:space="preserve"> VIII. kerület Tömő utca </w:t>
      </w:r>
      <w:r w:rsidR="00793B8F">
        <w:rPr>
          <w:rFonts w:ascii="Times New Roman" w:hAnsi="Times New Roman" w:cs="Times New Roman"/>
          <w:sz w:val="24"/>
          <w:szCs w:val="24"/>
        </w:rPr>
        <w:t>…..</w:t>
      </w:r>
      <w:r w:rsidRPr="00582144">
        <w:rPr>
          <w:rFonts w:ascii="Times New Roman" w:hAnsi="Times New Roman" w:cs="Times New Roman"/>
          <w:sz w:val="24"/>
          <w:szCs w:val="24"/>
        </w:rPr>
        <w:t xml:space="preserve"> szám alatti</w:t>
      </w:r>
      <w:r w:rsidR="00B25CEF">
        <w:rPr>
          <w:rFonts w:ascii="Times New Roman" w:hAnsi="Times New Roman" w:cs="Times New Roman"/>
          <w:sz w:val="24"/>
          <w:szCs w:val="24"/>
        </w:rPr>
        <w:t>,</w:t>
      </w:r>
      <w:r w:rsidRPr="00582144">
        <w:rPr>
          <w:rFonts w:ascii="Times New Roman" w:hAnsi="Times New Roman" w:cs="Times New Roman"/>
          <w:sz w:val="24"/>
          <w:szCs w:val="24"/>
        </w:rPr>
        <w:t xml:space="preserve"> lakás megnevezésű ingatlanra vonatkozó elővásárlási jogról való lemondás </w:t>
      </w:r>
    </w:p>
    <w:p w:rsidR="005F6401" w:rsidRPr="00385595" w:rsidRDefault="005F6401" w:rsidP="005F6401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2144">
        <w:rPr>
          <w:rFonts w:ascii="Times New Roman" w:hAnsi="Times New Roman" w:cs="Times New Roman"/>
          <w:i/>
          <w:sz w:val="24"/>
          <w:szCs w:val="24"/>
        </w:rPr>
        <w:t>Előterjesztő: Pénzes Attila – a Vagyongazdálkodási és Üzemeltetési Ügyosztály vezetője</w:t>
      </w:r>
    </w:p>
    <w:p w:rsidR="005F6401" w:rsidRPr="00385595" w:rsidRDefault="005F6401" w:rsidP="005F6401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595"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 w:rsidRPr="00385595">
        <w:rPr>
          <w:rFonts w:ascii="Times New Roman" w:hAnsi="Times New Roman" w:cs="Times New Roman"/>
          <w:sz w:val="24"/>
          <w:szCs w:val="24"/>
        </w:rPr>
        <w:t>Budapest,</w:t>
      </w:r>
      <w:proofErr w:type="gramEnd"/>
      <w:r w:rsidRPr="00385595">
        <w:rPr>
          <w:rFonts w:ascii="Times New Roman" w:hAnsi="Times New Roman" w:cs="Times New Roman"/>
          <w:sz w:val="24"/>
          <w:szCs w:val="24"/>
        </w:rPr>
        <w:t xml:space="preserve"> VIII. kerület Rákóczi út </w:t>
      </w:r>
      <w:r w:rsidR="00C86DAF">
        <w:rPr>
          <w:rFonts w:ascii="Times New Roman" w:hAnsi="Times New Roman" w:cs="Times New Roman"/>
          <w:sz w:val="24"/>
          <w:szCs w:val="24"/>
        </w:rPr>
        <w:t>…….</w:t>
      </w:r>
      <w:r w:rsidRPr="00385595">
        <w:rPr>
          <w:rFonts w:ascii="Times New Roman" w:hAnsi="Times New Roman" w:cs="Times New Roman"/>
          <w:sz w:val="24"/>
          <w:szCs w:val="24"/>
        </w:rPr>
        <w:t xml:space="preserve"> szám alatti</w:t>
      </w:r>
      <w:r w:rsidR="00B25CEF">
        <w:rPr>
          <w:rFonts w:ascii="Times New Roman" w:hAnsi="Times New Roman" w:cs="Times New Roman"/>
          <w:sz w:val="24"/>
          <w:szCs w:val="24"/>
        </w:rPr>
        <w:t>,</w:t>
      </w:r>
      <w:r w:rsidRPr="00385595">
        <w:rPr>
          <w:rFonts w:ascii="Times New Roman" w:hAnsi="Times New Roman" w:cs="Times New Roman"/>
          <w:sz w:val="24"/>
          <w:szCs w:val="24"/>
        </w:rPr>
        <w:t xml:space="preserve"> lakás megnevezésű ingatlanra vonatkozó elővásárlási jogról való lemondás </w:t>
      </w:r>
    </w:p>
    <w:p w:rsidR="005F6401" w:rsidRDefault="005F6401" w:rsidP="005F6401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Előterjesztő: Pénzes Attila – a Vagyongazdálkodási és Üzemeltetési Ügyosztály vezetője</w:t>
      </w:r>
    </w:p>
    <w:p w:rsidR="005F6401" w:rsidRPr="00385595" w:rsidRDefault="005F6401" w:rsidP="005F6401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09B8">
        <w:rPr>
          <w:rFonts w:ascii="Times New Roman" w:hAnsi="Times New Roman" w:cs="Times New Roman"/>
          <w:sz w:val="24"/>
          <w:szCs w:val="24"/>
        </w:rPr>
        <w:t>Javaslat a Pollack Mihály tér alatt található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509B8">
        <w:rPr>
          <w:rFonts w:ascii="Times New Roman" w:hAnsi="Times New Roman" w:cs="Times New Roman"/>
          <w:sz w:val="24"/>
          <w:szCs w:val="24"/>
        </w:rPr>
        <w:t xml:space="preserve"> „garázsépület”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09B8">
        <w:rPr>
          <w:rFonts w:ascii="Times New Roman" w:hAnsi="Times New Roman" w:cs="Times New Roman"/>
          <w:sz w:val="24"/>
          <w:szCs w:val="24"/>
        </w:rPr>
        <w:t xml:space="preserve">megnevezéssel nyilvántartott ingatlanon fennálló elővásárlási jogról való lemondással kapcsolatos döntés meghozatalára </w:t>
      </w:r>
      <w:r w:rsidRPr="005F6401">
        <w:rPr>
          <w:rFonts w:ascii="Times New Roman" w:hAnsi="Times New Roman" w:cs="Times New Roman"/>
          <w:sz w:val="24"/>
          <w:szCs w:val="24"/>
        </w:rPr>
        <w:t>(SÜRGŐSSÉG, PÓTKÉZBESÍTÉS)</w:t>
      </w:r>
      <w:r w:rsidRPr="005F640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F6401" w:rsidRDefault="005F6401" w:rsidP="005F6401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Előterjesztő: Pénzes Attila – a Vagyongazdálkodási és Üzemeltetési Ügyosztály vezetője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Közbeszerzések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5F6401" w:rsidRPr="00B10152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401" w:rsidRPr="00B10152" w:rsidRDefault="005F6401" w:rsidP="005F6401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152">
        <w:rPr>
          <w:rFonts w:ascii="Times New Roman" w:hAnsi="Times New Roman" w:cs="Times New Roman"/>
          <w:sz w:val="24"/>
          <w:szCs w:val="24"/>
        </w:rPr>
        <w:t>Javaslat „Közétkeztetési szolgáltatás ellátása diétás étkeztetéssel és a tálalókonyhák fejlesztésével” tárgyú közbeszerzési eljárás megindítására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401">
        <w:rPr>
          <w:rFonts w:ascii="Times New Roman" w:hAnsi="Times New Roman" w:cs="Times New Roman"/>
          <w:sz w:val="24"/>
          <w:szCs w:val="24"/>
        </w:rPr>
        <w:t>(PÓTKÉZBESÍTÉS)</w:t>
      </w:r>
    </w:p>
    <w:p w:rsidR="005F6401" w:rsidRPr="00B10152" w:rsidRDefault="005F6401" w:rsidP="005F6401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1015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Előterjesztő: Dr. Bojsza Krisztina – a Humánszolgáltatási Ügyosztály vezetője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C77" w:rsidRDefault="00DB0C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 Beszerzések</w:t>
      </w:r>
    </w:p>
    <w:p w:rsidR="005F6401" w:rsidRPr="00D14082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401" w:rsidRPr="00D14082" w:rsidRDefault="005F6401" w:rsidP="005F640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1408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Javaslat az </w:t>
      </w:r>
      <w:r w:rsidRPr="00D1408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MNP III. „T4/1 Közterületi ártalomcsökkentő szolgáltatások elnevezésű projekt lebonyolításához szakmai feladatok ellátása”</w:t>
      </w:r>
      <w:r w:rsidRPr="00D1408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D14082">
        <w:rPr>
          <w:rFonts w:ascii="Times New Roman" w:eastAsia="Times New Roman" w:hAnsi="Times New Roman" w:cs="Times New Roman"/>
          <w:sz w:val="24"/>
          <w:szCs w:val="24"/>
          <w:lang w:eastAsia="hu-HU"/>
        </w:rPr>
        <w:t>tárgyú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D1408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közbeszerzési értékhatárt el nem érő beszerzési eljárás eredményének megállapítására </w:t>
      </w:r>
    </w:p>
    <w:p w:rsidR="005F6401" w:rsidRPr="00D14082" w:rsidRDefault="005F6401" w:rsidP="005F6401">
      <w:pPr>
        <w:spacing w:after="0" w:line="240" w:lineRule="auto"/>
        <w:ind w:left="709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D1408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Előterjesztő: Dr. Bojsza Krisztina – a Humánszolgáltatási Ügyosztály vezetője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401" w:rsidRPr="00710C6B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0C6B">
        <w:rPr>
          <w:rFonts w:ascii="Times New Roman" w:hAnsi="Times New Roman" w:cs="Times New Roman"/>
          <w:b/>
          <w:sz w:val="24"/>
          <w:szCs w:val="24"/>
        </w:rPr>
        <w:t>4. Józsefvárosi Városüzemeltetési Szolgálat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Előterjesztő: Ács Péter – igazgató</w:t>
      </w:r>
    </w:p>
    <w:p w:rsidR="005F6401" w:rsidRPr="00710C6B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401" w:rsidRDefault="005F6401" w:rsidP="005F6401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955">
        <w:rPr>
          <w:rFonts w:ascii="Times New Roman" w:hAnsi="Times New Roman" w:cs="Times New Roman"/>
          <w:sz w:val="24"/>
          <w:szCs w:val="24"/>
        </w:rPr>
        <w:t>Javaslat az Új Teleki téri Piac J2 jelű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14955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4955">
        <w:rPr>
          <w:rFonts w:ascii="Times New Roman" w:hAnsi="Times New Roman" w:cs="Times New Roman"/>
          <w:sz w:val="24"/>
          <w:szCs w:val="24"/>
        </w:rPr>
        <w:t>m</w:t>
      </w:r>
      <w:r w:rsidRPr="008149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4955">
        <w:rPr>
          <w:rFonts w:ascii="Times New Roman" w:hAnsi="Times New Roman" w:cs="Times New Roman"/>
          <w:sz w:val="24"/>
          <w:szCs w:val="24"/>
        </w:rPr>
        <w:t xml:space="preserve"> alapterületű piaci üzlethelyiség bérleti jogának megszerzése céljából kiírt pályázat eredményének megállapítására</w:t>
      </w:r>
      <w:r>
        <w:rPr>
          <w:rFonts w:ascii="Times New Roman" w:hAnsi="Times New Roman" w:cs="Times New Roman"/>
          <w:sz w:val="24"/>
          <w:szCs w:val="24"/>
        </w:rPr>
        <w:t xml:space="preserve"> és új pályázat kiírására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401" w:rsidRPr="005047FD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Vagyongazdálkodási és Üzemeltetési Ügyosztály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Előterjesztő: Pénzes Attila – ügyosztályvezető</w:t>
      </w:r>
    </w:p>
    <w:p w:rsidR="005F6401" w:rsidRPr="007C397C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401" w:rsidRPr="00814955" w:rsidRDefault="005F6401" w:rsidP="005F6401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955">
        <w:rPr>
          <w:rFonts w:ascii="Times New Roman" w:hAnsi="Times New Roman" w:cs="Times New Roman"/>
          <w:sz w:val="24"/>
          <w:szCs w:val="24"/>
        </w:rPr>
        <w:t>Javaslat az Új Teleki téri piac területén lévő G2 üzlethelyiség bérlői kérelmének elbírálására</w:t>
      </w:r>
    </w:p>
    <w:p w:rsidR="005F6401" w:rsidRPr="00814955" w:rsidRDefault="005F6401" w:rsidP="005F6401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955">
        <w:rPr>
          <w:rFonts w:ascii="Times New Roman" w:hAnsi="Times New Roman" w:cs="Times New Roman"/>
          <w:sz w:val="24"/>
          <w:szCs w:val="24"/>
        </w:rPr>
        <w:t>Javaslat az Új Teleki téri piac területén lévő L2 üzlethelyiség bérlői kérelmének elbírálására</w:t>
      </w:r>
    </w:p>
    <w:p w:rsidR="005F6401" w:rsidRPr="00362310" w:rsidRDefault="005F6401" w:rsidP="005F6401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2310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62310">
        <w:rPr>
          <w:rFonts w:ascii="Times New Roman" w:hAnsi="Times New Roman" w:cs="Times New Roman"/>
          <w:sz w:val="24"/>
          <w:szCs w:val="24"/>
        </w:rPr>
        <w:t>Kribus</w:t>
      </w:r>
      <w:proofErr w:type="spellEnd"/>
      <w:r w:rsidRPr="00362310">
        <w:rPr>
          <w:rFonts w:ascii="Times New Roman" w:hAnsi="Times New Roman" w:cs="Times New Roman"/>
          <w:sz w:val="24"/>
          <w:szCs w:val="24"/>
        </w:rPr>
        <w:t xml:space="preserve"> Kft. kérelme parkolóhely-létesítési kötelezettség átvállalásáról szóló megállapodás, valamint településrendezési szerződés megszüntetéséről </w:t>
      </w:r>
      <w:r w:rsidRPr="005F6401">
        <w:rPr>
          <w:rFonts w:ascii="Times New Roman" w:hAnsi="Times New Roman" w:cs="Times New Roman"/>
          <w:sz w:val="24"/>
          <w:szCs w:val="24"/>
        </w:rPr>
        <w:t>(PÓTKÉZBESÍTÉS)</w:t>
      </w:r>
    </w:p>
    <w:p w:rsidR="005F6401" w:rsidRPr="00385595" w:rsidRDefault="005F6401" w:rsidP="005F6401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595">
        <w:rPr>
          <w:rFonts w:ascii="Times New Roman" w:hAnsi="Times New Roman" w:cs="Times New Roman"/>
          <w:sz w:val="24"/>
          <w:szCs w:val="24"/>
        </w:rPr>
        <w:t xml:space="preserve">Közterület-használati kérelmek elbírálása </w:t>
      </w:r>
      <w:r w:rsidRPr="005F6401">
        <w:rPr>
          <w:rFonts w:ascii="Times New Roman" w:hAnsi="Times New Roman" w:cs="Times New Roman"/>
          <w:sz w:val="24"/>
          <w:szCs w:val="24"/>
        </w:rPr>
        <w:t>(PÓTKÉZBESÍTÉS)</w:t>
      </w:r>
    </w:p>
    <w:p w:rsidR="005F6401" w:rsidRPr="00362310" w:rsidRDefault="005F6401" w:rsidP="005F6401">
      <w:pPr>
        <w:pStyle w:val="Listaszerbekezds"/>
        <w:numPr>
          <w:ilvl w:val="0"/>
          <w:numId w:val="8"/>
        </w:numPr>
        <w:spacing w:after="0" w:line="240" w:lineRule="auto"/>
        <w:ind w:left="714"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0F234D">
        <w:rPr>
          <w:rFonts w:ascii="Times New Roman" w:hAnsi="Times New Roman" w:cs="Times New Roman"/>
          <w:sz w:val="24"/>
          <w:szCs w:val="24"/>
        </w:rPr>
        <w:t>Javaslat a Kisfalu Kft. alapító okiratának módosítására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401">
        <w:rPr>
          <w:rFonts w:ascii="Times New Roman" w:hAnsi="Times New Roman" w:cs="Times New Roman"/>
          <w:sz w:val="24"/>
          <w:szCs w:val="24"/>
        </w:rPr>
        <w:t>(PÓTKÉZBESÍTÉS)</w:t>
      </w:r>
    </w:p>
    <w:p w:rsidR="005F6401" w:rsidRPr="00362310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Rév8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Zrt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F6401" w:rsidRPr="00B1523B" w:rsidRDefault="005F6401" w:rsidP="005F640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Előterjesztő: </w:t>
      </w:r>
      <w:r w:rsidRPr="00B1523B">
        <w:rPr>
          <w:rFonts w:ascii="Times New Roman" w:eastAsia="Times New Roman" w:hAnsi="Times New Roman" w:cs="Times New Roman"/>
          <w:i/>
          <w:sz w:val="24"/>
          <w:szCs w:val="24"/>
        </w:rPr>
        <w:t>Csete Zoltán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– mb. cégvezető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F6401" w:rsidRPr="00F4364C" w:rsidRDefault="005F6401" w:rsidP="005F6401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364C">
        <w:rPr>
          <w:rFonts w:ascii="Times New Roman" w:eastAsia="Times New Roman" w:hAnsi="Times New Roman" w:cs="Times New Roman"/>
          <w:sz w:val="24"/>
          <w:szCs w:val="24"/>
        </w:rPr>
        <w:t xml:space="preserve">Javaslat a Corvin Sétány Program lebonyolítására vonatkozó projektmenedzseri szerződés elfogadására </w:t>
      </w:r>
      <w:r w:rsidRPr="005F6401">
        <w:rPr>
          <w:rFonts w:ascii="Times New Roman" w:hAnsi="Times New Roman" w:cs="Times New Roman"/>
          <w:sz w:val="24"/>
          <w:szCs w:val="24"/>
        </w:rPr>
        <w:t>(PÓTKÉZBESÍTÉS)</w:t>
      </w:r>
    </w:p>
    <w:p w:rsidR="005F6401" w:rsidRDefault="005F6401" w:rsidP="005F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6401" w:rsidRPr="00B1523B" w:rsidRDefault="005F6401" w:rsidP="005F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Kisfalu Kft.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Előterjesztő: Kovács Ottó – ügyvezető igazgató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5F6401" w:rsidRPr="00E60A17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F6401" w:rsidRPr="00E60A17" w:rsidRDefault="005F6401" w:rsidP="005F640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A17">
        <w:rPr>
          <w:rFonts w:ascii="Times New Roman" w:hAnsi="Times New Roman" w:cs="Times New Roman"/>
          <w:sz w:val="24"/>
          <w:szCs w:val="24"/>
        </w:rPr>
        <w:t>J &amp; ANTÓNIA Csemege Kft. bérbevételi kérelme a Budapest VIII. kerület, Német u. 13. szám alatti üres, önkormányzati tulajdonú nem lakás célú helyiségre</w:t>
      </w:r>
    </w:p>
    <w:p w:rsidR="005F6401" w:rsidRDefault="005F6401" w:rsidP="005F640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0A17">
        <w:rPr>
          <w:rFonts w:ascii="Times New Roman" w:hAnsi="Times New Roman" w:cs="Times New Roman"/>
          <w:sz w:val="24"/>
          <w:szCs w:val="24"/>
        </w:rPr>
        <w:t>Creatrio</w:t>
      </w:r>
      <w:proofErr w:type="spellEnd"/>
      <w:r w:rsidRPr="00E60A17">
        <w:rPr>
          <w:rFonts w:ascii="Times New Roman" w:hAnsi="Times New Roman" w:cs="Times New Roman"/>
          <w:sz w:val="24"/>
          <w:szCs w:val="24"/>
        </w:rPr>
        <w:t xml:space="preserve"> Kft. bérlő bérleti díj csökkentésére vonatkozó kérelme a Budapest VIII. </w:t>
      </w:r>
      <w:proofErr w:type="spellStart"/>
      <w:r w:rsidRPr="00E60A17">
        <w:rPr>
          <w:rFonts w:ascii="Times New Roman" w:hAnsi="Times New Roman" w:cs="Times New Roman"/>
          <w:sz w:val="24"/>
          <w:szCs w:val="24"/>
        </w:rPr>
        <w:t>Stáhly</w:t>
      </w:r>
      <w:proofErr w:type="spellEnd"/>
      <w:r w:rsidRPr="00E60A17">
        <w:rPr>
          <w:rFonts w:ascii="Times New Roman" w:hAnsi="Times New Roman" w:cs="Times New Roman"/>
          <w:sz w:val="24"/>
          <w:szCs w:val="24"/>
        </w:rPr>
        <w:t xml:space="preserve"> u. 15. szám alatti önkormányzati tulajdonú helyiség vonatkozásában</w:t>
      </w:r>
    </w:p>
    <w:p w:rsidR="005F6401" w:rsidRPr="00E60A17" w:rsidRDefault="005F6401" w:rsidP="005F6401">
      <w:pPr>
        <w:pStyle w:val="Szvegtrzs21"/>
        <w:numPr>
          <w:ilvl w:val="0"/>
          <w:numId w:val="3"/>
        </w:numPr>
        <w:rPr>
          <w:b w:val="0"/>
          <w:bCs w:val="0"/>
          <w:sz w:val="24"/>
          <w:szCs w:val="24"/>
        </w:rPr>
      </w:pPr>
      <w:r w:rsidRPr="00E60A17">
        <w:rPr>
          <w:b w:val="0"/>
          <w:bCs w:val="0"/>
          <w:sz w:val="24"/>
          <w:szCs w:val="24"/>
        </w:rPr>
        <w:lastRenderedPageBreak/>
        <w:t xml:space="preserve">Javaslat a Budapest VIII. kerület, Magdolna </w:t>
      </w:r>
      <w:proofErr w:type="gramStart"/>
      <w:r w:rsidRPr="00E60A17">
        <w:rPr>
          <w:b w:val="0"/>
          <w:bCs w:val="0"/>
          <w:sz w:val="24"/>
          <w:szCs w:val="24"/>
        </w:rPr>
        <w:t xml:space="preserve">utca </w:t>
      </w:r>
      <w:r w:rsidR="00C86DAF">
        <w:rPr>
          <w:b w:val="0"/>
          <w:bCs w:val="0"/>
          <w:sz w:val="24"/>
          <w:szCs w:val="24"/>
        </w:rPr>
        <w:t>…</w:t>
      </w:r>
      <w:proofErr w:type="gramEnd"/>
      <w:r w:rsidR="00C86DAF">
        <w:rPr>
          <w:b w:val="0"/>
          <w:bCs w:val="0"/>
          <w:sz w:val="24"/>
          <w:szCs w:val="24"/>
        </w:rPr>
        <w:t>………….</w:t>
      </w:r>
      <w:r w:rsidRPr="00E60A17">
        <w:rPr>
          <w:b w:val="0"/>
          <w:bCs w:val="0"/>
          <w:sz w:val="24"/>
          <w:szCs w:val="24"/>
        </w:rPr>
        <w:t xml:space="preserve"> szám alatti lakás bérbeadására</w:t>
      </w:r>
    </w:p>
    <w:p w:rsidR="005F6401" w:rsidRPr="00E60A17" w:rsidRDefault="005F6401" w:rsidP="005F6401">
      <w:pPr>
        <w:pStyle w:val="Szvegtrzs21"/>
        <w:numPr>
          <w:ilvl w:val="0"/>
          <w:numId w:val="3"/>
        </w:numPr>
        <w:rPr>
          <w:b w:val="0"/>
          <w:bCs w:val="0"/>
          <w:sz w:val="24"/>
          <w:szCs w:val="24"/>
        </w:rPr>
      </w:pPr>
      <w:r w:rsidRPr="00E60A17">
        <w:rPr>
          <w:b w:val="0"/>
          <w:bCs w:val="0"/>
          <w:sz w:val="24"/>
          <w:szCs w:val="24"/>
        </w:rPr>
        <w:t xml:space="preserve">Javaslat a Budapest VIII., Dobozi </w:t>
      </w:r>
      <w:proofErr w:type="gramStart"/>
      <w:r w:rsidRPr="00E60A17">
        <w:rPr>
          <w:b w:val="0"/>
          <w:bCs w:val="0"/>
          <w:sz w:val="24"/>
          <w:szCs w:val="24"/>
        </w:rPr>
        <w:t xml:space="preserve">utca </w:t>
      </w:r>
      <w:r w:rsidR="00C86DAF">
        <w:rPr>
          <w:b w:val="0"/>
          <w:bCs w:val="0"/>
          <w:sz w:val="24"/>
          <w:szCs w:val="24"/>
        </w:rPr>
        <w:t>…</w:t>
      </w:r>
      <w:proofErr w:type="gramEnd"/>
      <w:r w:rsidR="00C86DAF">
        <w:rPr>
          <w:b w:val="0"/>
          <w:bCs w:val="0"/>
          <w:sz w:val="24"/>
          <w:szCs w:val="24"/>
        </w:rPr>
        <w:t>……….</w:t>
      </w:r>
      <w:r w:rsidRPr="00E60A17">
        <w:rPr>
          <w:b w:val="0"/>
          <w:bCs w:val="0"/>
          <w:sz w:val="24"/>
          <w:szCs w:val="24"/>
        </w:rPr>
        <w:t xml:space="preserve"> szám alatti épületben lévő lakás minőségi lakáscseréjével kapcsolatban</w:t>
      </w:r>
    </w:p>
    <w:p w:rsidR="005F6401" w:rsidRPr="00E60A17" w:rsidRDefault="005F6401" w:rsidP="005F6401">
      <w:pPr>
        <w:pStyle w:val="Szvegtrzs21"/>
        <w:numPr>
          <w:ilvl w:val="0"/>
          <w:numId w:val="3"/>
        </w:numPr>
        <w:rPr>
          <w:b w:val="0"/>
          <w:bCs w:val="0"/>
          <w:sz w:val="24"/>
          <w:szCs w:val="24"/>
        </w:rPr>
      </w:pPr>
      <w:r w:rsidRPr="00E60A17">
        <w:rPr>
          <w:b w:val="0"/>
          <w:bCs w:val="0"/>
          <w:sz w:val="24"/>
          <w:szCs w:val="24"/>
        </w:rPr>
        <w:t xml:space="preserve">Javaslat a Budapest VIII., Lujza </w:t>
      </w:r>
      <w:proofErr w:type="gramStart"/>
      <w:r w:rsidRPr="00E60A17">
        <w:rPr>
          <w:b w:val="0"/>
          <w:bCs w:val="0"/>
          <w:sz w:val="24"/>
          <w:szCs w:val="24"/>
        </w:rPr>
        <w:t xml:space="preserve">u. </w:t>
      </w:r>
      <w:r w:rsidR="00C86DAF">
        <w:rPr>
          <w:b w:val="0"/>
          <w:bCs w:val="0"/>
          <w:sz w:val="24"/>
          <w:szCs w:val="24"/>
        </w:rPr>
        <w:t>…</w:t>
      </w:r>
      <w:proofErr w:type="gramEnd"/>
      <w:r w:rsidR="00C86DAF">
        <w:rPr>
          <w:b w:val="0"/>
          <w:bCs w:val="0"/>
          <w:sz w:val="24"/>
          <w:szCs w:val="24"/>
        </w:rPr>
        <w:t>…………</w:t>
      </w:r>
      <w:r w:rsidRPr="00E60A17">
        <w:rPr>
          <w:b w:val="0"/>
          <w:bCs w:val="0"/>
          <w:sz w:val="24"/>
          <w:szCs w:val="24"/>
        </w:rPr>
        <w:t xml:space="preserve"> szám alatti lakásra vonatkozóan </w:t>
      </w:r>
      <w:r w:rsidR="00C86DAF">
        <w:rPr>
          <w:b w:val="0"/>
          <w:bCs w:val="0"/>
          <w:sz w:val="24"/>
          <w:szCs w:val="24"/>
        </w:rPr>
        <w:t>……………………….</w:t>
      </w:r>
      <w:r w:rsidRPr="00E60A17">
        <w:rPr>
          <w:b w:val="0"/>
          <w:bCs w:val="0"/>
          <w:sz w:val="24"/>
          <w:szCs w:val="24"/>
        </w:rPr>
        <w:t xml:space="preserve"> bérlő bérleti jogviszonyának közös megegyezéssel való megszüntetésére, másik lakás bérbeadása mellett</w:t>
      </w:r>
    </w:p>
    <w:p w:rsidR="005F6401" w:rsidRPr="00E60A17" w:rsidRDefault="005F6401" w:rsidP="005F6401">
      <w:pPr>
        <w:pStyle w:val="Szvegtrzs21"/>
        <w:numPr>
          <w:ilvl w:val="0"/>
          <w:numId w:val="3"/>
        </w:numPr>
        <w:rPr>
          <w:b w:val="0"/>
          <w:bCs w:val="0"/>
          <w:sz w:val="24"/>
          <w:szCs w:val="24"/>
        </w:rPr>
      </w:pPr>
      <w:r w:rsidRPr="00E60A17">
        <w:rPr>
          <w:b w:val="0"/>
          <w:bCs w:val="0"/>
          <w:sz w:val="24"/>
          <w:szCs w:val="24"/>
        </w:rPr>
        <w:t xml:space="preserve">Javaslat a Budapest </w:t>
      </w:r>
      <w:proofErr w:type="spellStart"/>
      <w:r w:rsidRPr="00E60A17">
        <w:rPr>
          <w:b w:val="0"/>
          <w:bCs w:val="0"/>
          <w:sz w:val="24"/>
          <w:szCs w:val="24"/>
        </w:rPr>
        <w:t>VIII</w:t>
      </w:r>
      <w:proofErr w:type="spellEnd"/>
      <w:r w:rsidRPr="00E60A17">
        <w:rPr>
          <w:b w:val="0"/>
          <w:bCs w:val="0"/>
          <w:sz w:val="24"/>
          <w:szCs w:val="24"/>
        </w:rPr>
        <w:t xml:space="preserve">., </w:t>
      </w:r>
      <w:proofErr w:type="spellStart"/>
      <w:r w:rsidRPr="00E60A17">
        <w:rPr>
          <w:b w:val="0"/>
          <w:bCs w:val="0"/>
          <w:sz w:val="24"/>
          <w:szCs w:val="24"/>
        </w:rPr>
        <w:t>Vay</w:t>
      </w:r>
      <w:proofErr w:type="spellEnd"/>
      <w:r w:rsidRPr="00E60A17">
        <w:rPr>
          <w:b w:val="0"/>
          <w:bCs w:val="0"/>
          <w:sz w:val="24"/>
          <w:szCs w:val="24"/>
        </w:rPr>
        <w:t xml:space="preserve"> Ádám </w:t>
      </w:r>
      <w:proofErr w:type="gramStart"/>
      <w:r w:rsidRPr="00E60A17">
        <w:rPr>
          <w:b w:val="0"/>
          <w:bCs w:val="0"/>
          <w:sz w:val="24"/>
          <w:szCs w:val="24"/>
        </w:rPr>
        <w:t xml:space="preserve">u. </w:t>
      </w:r>
      <w:r w:rsidR="00C86DAF">
        <w:rPr>
          <w:b w:val="0"/>
          <w:bCs w:val="0"/>
          <w:sz w:val="24"/>
          <w:szCs w:val="24"/>
        </w:rPr>
        <w:t>…</w:t>
      </w:r>
      <w:proofErr w:type="gramEnd"/>
      <w:r w:rsidR="00C86DAF">
        <w:rPr>
          <w:b w:val="0"/>
          <w:bCs w:val="0"/>
          <w:sz w:val="24"/>
          <w:szCs w:val="24"/>
        </w:rPr>
        <w:t>……..</w:t>
      </w:r>
      <w:r w:rsidRPr="00E60A17">
        <w:rPr>
          <w:b w:val="0"/>
          <w:bCs w:val="0"/>
          <w:sz w:val="24"/>
          <w:szCs w:val="24"/>
        </w:rPr>
        <w:t xml:space="preserve"> szám alatti épületben lévő lakás minőségi lakáscseréjével kapcsolatban</w:t>
      </w:r>
    </w:p>
    <w:p w:rsidR="005F6401" w:rsidRPr="008720A9" w:rsidRDefault="005F6401" w:rsidP="005F6401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20A9">
        <w:rPr>
          <w:rFonts w:ascii="Times New Roman" w:hAnsi="Times New Roman" w:cs="Times New Roman"/>
          <w:bCs/>
          <w:sz w:val="24"/>
          <w:szCs w:val="24"/>
        </w:rPr>
        <w:t>Javaslat gépkocsi-beálló bérbeadására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Tájékoztatók</w:t>
      </w:r>
    </w:p>
    <w:p w:rsidR="005F6401" w:rsidRPr="00AB6722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(írásbeli tájékoztató)</w:t>
      </w:r>
    </w:p>
    <w:p w:rsidR="005F6401" w:rsidRPr="00AB6722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401" w:rsidRPr="00AB6722" w:rsidRDefault="005F6401" w:rsidP="005F6401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722">
        <w:rPr>
          <w:rFonts w:ascii="Times New Roman" w:hAnsi="Times New Roman" w:cs="Times New Roman"/>
          <w:sz w:val="24"/>
          <w:szCs w:val="24"/>
        </w:rPr>
        <w:t xml:space="preserve">Tájékoztatás a </w:t>
      </w:r>
      <w:proofErr w:type="spellStart"/>
      <w:r w:rsidRPr="00AB6722">
        <w:rPr>
          <w:rFonts w:ascii="Times New Roman" w:hAnsi="Times New Roman" w:cs="Times New Roman"/>
          <w:sz w:val="24"/>
          <w:szCs w:val="24"/>
        </w:rPr>
        <w:t>Kapeleion</w:t>
      </w:r>
      <w:proofErr w:type="spellEnd"/>
      <w:r w:rsidRPr="00AB6722">
        <w:rPr>
          <w:rFonts w:ascii="Times New Roman" w:hAnsi="Times New Roman" w:cs="Times New Roman"/>
          <w:sz w:val="24"/>
          <w:szCs w:val="24"/>
        </w:rPr>
        <w:t xml:space="preserve"> Kft. bérleti díj hátralékának rendezéséről a Budapest VIII. József krt. 50. szám alatti helyiség tekintetében</w:t>
      </w:r>
    </w:p>
    <w:p w:rsidR="005F6401" w:rsidRDefault="005F6401" w:rsidP="005F640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Előterjesztő: Kovács Ottó – a Kisfalu Kft. ügyvezető igazgatója</w:t>
      </w:r>
    </w:p>
    <w:p w:rsidR="005F6401" w:rsidRDefault="005F6401" w:rsidP="005F640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F6401" w:rsidRDefault="005F6401" w:rsidP="005F640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B0C77" w:rsidRDefault="00DB0C77" w:rsidP="005F640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B0C77" w:rsidRDefault="00DB0C77" w:rsidP="005F640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B0C77" w:rsidRDefault="00DB0C77" w:rsidP="005F640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Zárt ülés keretében tárgyalandó előterjesztések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F6401" w:rsidRP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401">
        <w:rPr>
          <w:rFonts w:ascii="Times New Roman" w:hAnsi="Times New Roman" w:cs="Times New Roman"/>
          <w:b/>
          <w:sz w:val="24"/>
          <w:szCs w:val="24"/>
        </w:rPr>
        <w:t xml:space="preserve">Napirend 1.1. pontja: A </w:t>
      </w:r>
      <w:proofErr w:type="gramStart"/>
      <w:r w:rsidRPr="005F6401">
        <w:rPr>
          <w:rFonts w:ascii="Times New Roman" w:hAnsi="Times New Roman" w:cs="Times New Roman"/>
          <w:b/>
          <w:sz w:val="24"/>
          <w:szCs w:val="24"/>
        </w:rPr>
        <w:t>Budapest,</w:t>
      </w:r>
      <w:proofErr w:type="gramEnd"/>
      <w:r w:rsidRPr="005F6401">
        <w:rPr>
          <w:rFonts w:ascii="Times New Roman" w:hAnsi="Times New Roman" w:cs="Times New Roman"/>
          <w:b/>
          <w:sz w:val="24"/>
          <w:szCs w:val="24"/>
        </w:rPr>
        <w:t xml:space="preserve"> VIII. kerület Tömő utca </w:t>
      </w:r>
      <w:r w:rsidR="00C86DAF">
        <w:rPr>
          <w:rFonts w:ascii="Times New Roman" w:hAnsi="Times New Roman" w:cs="Times New Roman"/>
          <w:b/>
          <w:sz w:val="24"/>
          <w:szCs w:val="24"/>
        </w:rPr>
        <w:t>…</w:t>
      </w:r>
      <w:r w:rsidRPr="005F6401">
        <w:rPr>
          <w:rFonts w:ascii="Times New Roman" w:hAnsi="Times New Roman" w:cs="Times New Roman"/>
          <w:b/>
          <w:sz w:val="24"/>
          <w:szCs w:val="24"/>
        </w:rPr>
        <w:t xml:space="preserve"> szám alatti</w:t>
      </w:r>
      <w:r w:rsidR="00B25CEF">
        <w:rPr>
          <w:rFonts w:ascii="Times New Roman" w:hAnsi="Times New Roman" w:cs="Times New Roman"/>
          <w:b/>
          <w:sz w:val="24"/>
          <w:szCs w:val="24"/>
        </w:rPr>
        <w:t>,</w:t>
      </w:r>
      <w:r w:rsidRPr="005F6401">
        <w:rPr>
          <w:rFonts w:ascii="Times New Roman" w:hAnsi="Times New Roman" w:cs="Times New Roman"/>
          <w:b/>
          <w:sz w:val="24"/>
          <w:szCs w:val="24"/>
        </w:rPr>
        <w:t xml:space="preserve"> lakás megnevezésű ingatlanra vonatkozó el</w:t>
      </w:r>
      <w:r w:rsidR="00B25CEF">
        <w:rPr>
          <w:rFonts w:ascii="Times New Roman" w:hAnsi="Times New Roman" w:cs="Times New Roman"/>
          <w:b/>
          <w:sz w:val="24"/>
          <w:szCs w:val="24"/>
        </w:rPr>
        <w:t>ővásárlási jogról való lemondás</w:t>
      </w:r>
      <w:r w:rsidR="00B25CEF">
        <w:rPr>
          <w:rFonts w:ascii="Times New Roman" w:hAnsi="Times New Roman" w:cs="Times New Roman"/>
          <w:b/>
          <w:sz w:val="24"/>
          <w:szCs w:val="24"/>
        </w:rPr>
        <w:tab/>
        <w:t xml:space="preserve">      ZÁRT ÜLÉS</w:t>
      </w:r>
    </w:p>
    <w:p w:rsidR="005F6401" w:rsidRPr="00385595" w:rsidRDefault="005F6401" w:rsidP="005F6401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2144">
        <w:rPr>
          <w:rFonts w:ascii="Times New Roman" w:hAnsi="Times New Roman" w:cs="Times New Roman"/>
          <w:i/>
          <w:sz w:val="24"/>
          <w:szCs w:val="24"/>
        </w:rPr>
        <w:t>Előterjesztő: Pénzes Attila – a Vagyongazdálkodási és Üzemeltetési Ügyosztály vezetője</w:t>
      </w:r>
    </w:p>
    <w:p w:rsidR="00E976B7" w:rsidRDefault="00E976B7" w:rsidP="005F6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401" w:rsidRPr="006445B4" w:rsidRDefault="005F6401" w:rsidP="005F6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171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5F6401" w:rsidRPr="009426A2" w:rsidRDefault="005F6401" w:rsidP="005F6401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7661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7661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7661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5F6401" w:rsidRPr="005F6401" w:rsidRDefault="005F6401" w:rsidP="005F6401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(Tematikai blokkban történt a szavazás.)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CEF" w:rsidRDefault="00B25CEF" w:rsidP="00B25CEF">
      <w:pPr>
        <w:spacing w:after="0" w:line="240" w:lineRule="auto"/>
        <w:ind w:right="-29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nzügyi Bizottság úgy dönt, hogy 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Budapest Főváros VIII. kerület Józsefvárosi Önkormányzat, a </w:t>
      </w:r>
      <w:r w:rsidR="00C86DAF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……………..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természetben 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1083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Bu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dapest, Tömő utca </w:t>
      </w:r>
      <w:r w:rsidR="00C86DAF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……………….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szám alatt található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 26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</w:t>
      </w:r>
      <w:r w:rsidRPr="00A161B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lakás megnevezésű ingatlan tekintetében,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az 5.600.000 Ft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vételár ismeretében</w:t>
      </w:r>
      <w:r w:rsidRPr="00190A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86DAF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r w:rsidR="00C86DAF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…………….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(eladó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>), továbbá</w:t>
      </w:r>
      <w:r w:rsidRPr="00190A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InnoCluster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Invest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Szolgáltató Korlátolt Felelősségű Társaság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(vevő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között 2015.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február 16-á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>n kötött ingatlan adásvételi szerződéséhez kapcsolódó elővásárlási jogával nem kíván élni.</w:t>
      </w:r>
      <w:proofErr w:type="gramEnd"/>
    </w:p>
    <w:p w:rsidR="00B25CEF" w:rsidRPr="00A161B6" w:rsidRDefault="00B25CEF" w:rsidP="00B25CEF">
      <w:pPr>
        <w:spacing w:after="0" w:line="240" w:lineRule="auto"/>
        <w:ind w:right="-29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B25CEF" w:rsidRPr="00A161B6" w:rsidRDefault="00B25CEF" w:rsidP="00B25C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>olgármester</w:t>
      </w:r>
    </w:p>
    <w:p w:rsidR="00B25CEF" w:rsidRPr="00A161B6" w:rsidRDefault="00B25CEF" w:rsidP="00B25C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2015.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március 2.</w:t>
      </w:r>
    </w:p>
    <w:p w:rsidR="00B25CEF" w:rsidRPr="00A161B6" w:rsidRDefault="00B25CEF" w:rsidP="00B25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25CEF" w:rsidRPr="00B25CEF" w:rsidRDefault="00B25CEF" w:rsidP="00B25C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5CE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B25CEF" w:rsidRDefault="00B25CEF" w:rsidP="00B25C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B0C77" w:rsidRDefault="00DB0C77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B25CEF" w:rsidRPr="00B25CEF" w:rsidRDefault="00B25CEF" w:rsidP="00B25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CEF">
        <w:rPr>
          <w:rFonts w:ascii="Times New Roman" w:hAnsi="Times New Roman" w:cs="Times New Roman"/>
          <w:b/>
          <w:sz w:val="24"/>
          <w:szCs w:val="24"/>
        </w:rPr>
        <w:t xml:space="preserve">Napirend 1.2. pontja: A </w:t>
      </w:r>
      <w:proofErr w:type="gramStart"/>
      <w:r w:rsidRPr="00B25CEF">
        <w:rPr>
          <w:rFonts w:ascii="Times New Roman" w:hAnsi="Times New Roman" w:cs="Times New Roman"/>
          <w:b/>
          <w:sz w:val="24"/>
          <w:szCs w:val="24"/>
        </w:rPr>
        <w:t>Budapest,</w:t>
      </w:r>
      <w:proofErr w:type="gramEnd"/>
      <w:r w:rsidRPr="00B25CEF">
        <w:rPr>
          <w:rFonts w:ascii="Times New Roman" w:hAnsi="Times New Roman" w:cs="Times New Roman"/>
          <w:b/>
          <w:sz w:val="24"/>
          <w:szCs w:val="24"/>
        </w:rPr>
        <w:t xml:space="preserve"> VIII. kerület Rákóczi út </w:t>
      </w:r>
      <w:r w:rsidR="00C86DAF">
        <w:rPr>
          <w:rFonts w:ascii="Times New Roman" w:hAnsi="Times New Roman" w:cs="Times New Roman"/>
          <w:b/>
          <w:sz w:val="24"/>
          <w:szCs w:val="24"/>
        </w:rPr>
        <w:t>……….</w:t>
      </w:r>
      <w:r w:rsidRPr="00B25CEF">
        <w:rPr>
          <w:rFonts w:ascii="Times New Roman" w:hAnsi="Times New Roman" w:cs="Times New Roman"/>
          <w:b/>
          <w:sz w:val="24"/>
          <w:szCs w:val="24"/>
        </w:rPr>
        <w:t xml:space="preserve"> szám alatti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B25CEF">
        <w:rPr>
          <w:rFonts w:ascii="Times New Roman" w:hAnsi="Times New Roman" w:cs="Times New Roman"/>
          <w:b/>
          <w:sz w:val="24"/>
          <w:szCs w:val="24"/>
        </w:rPr>
        <w:t xml:space="preserve"> lakás megnevezésű ingatlanra vonatkozó el</w:t>
      </w:r>
      <w:r>
        <w:rPr>
          <w:rFonts w:ascii="Times New Roman" w:hAnsi="Times New Roman" w:cs="Times New Roman"/>
          <w:b/>
          <w:sz w:val="24"/>
          <w:szCs w:val="24"/>
        </w:rPr>
        <w:t>ővásárlási jogról való lemondás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ZÁRT ÜLÉS</w:t>
      </w:r>
    </w:p>
    <w:p w:rsidR="00B25CEF" w:rsidRPr="00B25CEF" w:rsidRDefault="00B25CEF" w:rsidP="00B25CE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5CEF">
        <w:rPr>
          <w:rFonts w:ascii="Times New Roman" w:hAnsi="Times New Roman" w:cs="Times New Roman"/>
          <w:i/>
          <w:sz w:val="24"/>
          <w:szCs w:val="24"/>
        </w:rPr>
        <w:t>Előterjesztő: Pénzes Attila – a Vagyongazdálkodási és Üzemeltetési Ügyosztály vezetője</w:t>
      </w:r>
    </w:p>
    <w:p w:rsidR="005F6401" w:rsidRDefault="005F6401" w:rsidP="005F6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CEF" w:rsidRPr="006445B4" w:rsidRDefault="00B25CEF" w:rsidP="00B25C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172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B25CEF" w:rsidRPr="009426A2" w:rsidRDefault="00B25CEF" w:rsidP="00B25CEF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7661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7661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7661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B25CEF" w:rsidRPr="005F6401" w:rsidRDefault="00B25CEF" w:rsidP="00B25CEF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(Tematikai blokkban történt a szavazás.)</w:t>
      </w:r>
    </w:p>
    <w:p w:rsidR="00B25CEF" w:rsidRDefault="00B25CEF" w:rsidP="00B25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CEF" w:rsidRPr="00A161B6" w:rsidRDefault="00B25CEF" w:rsidP="00B25CEF">
      <w:pPr>
        <w:spacing w:after="0" w:line="240" w:lineRule="auto"/>
        <w:ind w:right="-29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nzügyi Bizottság úgy dönt, hogy 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Budapest Főváros VIII. kerület Józsefvárosi Önkormányzat, a </w:t>
      </w:r>
      <w:r w:rsidR="00C86DAF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természetben a 1081 Budapest, Rákóczi út </w:t>
      </w:r>
      <w:r w:rsidR="00C86DAF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…………….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szám alatt található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 7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>7 m</w:t>
      </w:r>
      <w:r w:rsidRPr="00A161B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lakás megnevezésű ingatlan tekintetében,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13.600.000 Ft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vételár ismeretében </w:t>
      </w:r>
      <w:r w:rsidR="00C86DAF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…………………..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eladó, továbbá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86DAF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vevő között 2015.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február 12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>-én kötött ingatlan adásvételi szerződéséhez kapcsolódó elővásárlási jogával nem kíván élni.</w:t>
      </w:r>
      <w:proofErr w:type="gramEnd"/>
    </w:p>
    <w:p w:rsidR="00B25CEF" w:rsidRPr="00A161B6" w:rsidRDefault="00B25CEF" w:rsidP="00B25CEF">
      <w:pPr>
        <w:spacing w:after="0" w:line="240" w:lineRule="auto"/>
        <w:ind w:right="-29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B25CEF" w:rsidRPr="00A161B6" w:rsidRDefault="00B25CEF" w:rsidP="00B25C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>olgármester</w:t>
      </w:r>
    </w:p>
    <w:p w:rsidR="00B25CEF" w:rsidRPr="00A161B6" w:rsidRDefault="00B25CEF" w:rsidP="00B25C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Pr="00A161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2015.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március 2.</w:t>
      </w:r>
    </w:p>
    <w:p w:rsidR="00B25CEF" w:rsidRPr="00A161B6" w:rsidRDefault="00B25CEF" w:rsidP="00B25C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25CEF" w:rsidRDefault="00B25CEF" w:rsidP="00B25C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5CE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döntés végrehajtását végző szervezeti egység: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G</w:t>
      </w:r>
      <w:r w:rsidRPr="00B25CE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azdálkodási Ügyosztály </w:t>
      </w:r>
    </w:p>
    <w:p w:rsidR="00B25CEF" w:rsidRDefault="00B25CEF" w:rsidP="00B25C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B25CEF" w:rsidRDefault="00B25CEF" w:rsidP="00B25C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B0C77" w:rsidRDefault="00DB0C77" w:rsidP="00B25C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93A07" w:rsidRPr="00193A07" w:rsidRDefault="00193A07" w:rsidP="00193A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3A07">
        <w:rPr>
          <w:rFonts w:ascii="Times New Roman" w:hAnsi="Times New Roman" w:cs="Times New Roman"/>
          <w:b/>
          <w:sz w:val="24"/>
          <w:szCs w:val="24"/>
        </w:rPr>
        <w:t>Napirend 1.3. pontja: Javaslat a Pollack Mihály tér alatt található, „garázsépület” megnevezéssel nyilvántartott ingatlanon fennálló elővásárlási jogról való lemondással kapcsolatos döntés meghozatalára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ZÁRT ÜLÉS</w:t>
      </w:r>
    </w:p>
    <w:p w:rsidR="00193A07" w:rsidRPr="00193A07" w:rsidRDefault="00193A07" w:rsidP="00193A0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3A07">
        <w:rPr>
          <w:rFonts w:ascii="Times New Roman" w:hAnsi="Times New Roman" w:cs="Times New Roman"/>
          <w:i/>
          <w:sz w:val="24"/>
          <w:szCs w:val="24"/>
        </w:rPr>
        <w:t>Előterjesztő: Pénzes Attila – a Vagyongazdálkodási és Üzemeltetési Ügyosztály vezetője</w:t>
      </w:r>
    </w:p>
    <w:p w:rsidR="00B25CEF" w:rsidRDefault="00B25CEF" w:rsidP="00B25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A07" w:rsidRPr="006445B4" w:rsidRDefault="00193A07" w:rsidP="00193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173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193A07" w:rsidRPr="009426A2" w:rsidRDefault="00193A07" w:rsidP="00193A07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7661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</w:t>
      </w:r>
      <w:r w:rsidRPr="007661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7661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193A07" w:rsidRDefault="00193A07" w:rsidP="00193A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A07" w:rsidRPr="00412ABF" w:rsidRDefault="00193A07" w:rsidP="00193A07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right="-29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412AB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Városgazdálkodási és Pénzügyi Bizottság</w:t>
      </w:r>
      <w:r w:rsidRPr="00412AB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úgy dönt, hogy a Budapest Főváros VIII. kerület Józsefvárosi Önkormányzat, a 36561/0/A helyrajzi számon nyilvántartott, természetben a 1088 Budapest, Pollack Mihály tér cím alatt található</w:t>
      </w:r>
      <w:r w:rsidR="00651AC3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412AB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„garázsépület” megnevezésű </w:t>
      </w:r>
      <w:r w:rsidRPr="00412AB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ingatlan tekintetében, az </w:t>
      </w:r>
      <w:r w:rsidRPr="00412ABF">
        <w:rPr>
          <w:rFonts w:ascii="Times New Roman" w:eastAsiaTheme="minorEastAsia" w:hAnsi="Times New Roman" w:cs="Times New Roman"/>
          <w:sz w:val="24"/>
          <w:szCs w:val="24"/>
          <w:lang w:eastAsia="hu-HU"/>
        </w:rPr>
        <w:t>1.198.730.000</w:t>
      </w:r>
      <w:r w:rsidRPr="00412AB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Ft-os vételár ismeretében, Pollack Mihály téri Mélygarázs Kft. eladó, továbbá TÁLLYA HOTEL INVEST Kft. vevő között 2015. február 17-én kötött adásvételi szerződéséhez kapcsolódó elővásárlási jogával nem kíván élni.</w:t>
      </w:r>
      <w:proofErr w:type="gramEnd"/>
    </w:p>
    <w:p w:rsidR="00193A07" w:rsidRPr="00412ABF" w:rsidRDefault="00193A07" w:rsidP="00193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93A07" w:rsidRPr="00412ABF" w:rsidRDefault="00193A07" w:rsidP="00193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2ABF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193A07" w:rsidRPr="00412ABF" w:rsidRDefault="00193A07" w:rsidP="00193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2015. március 2</w:t>
      </w:r>
      <w:r w:rsidRPr="00412ABF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193A07" w:rsidRPr="00412ABF" w:rsidRDefault="00193A07" w:rsidP="00193A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93A07" w:rsidRDefault="00193A07" w:rsidP="00193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51AC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döntés végrehajtását végző szervezeti egység: </w:t>
      </w:r>
      <w:r w:rsidR="00651AC3" w:rsidRPr="00651AC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Gazdálkodási Ügyosztály</w:t>
      </w:r>
    </w:p>
    <w:p w:rsidR="00651AC3" w:rsidRDefault="00651AC3" w:rsidP="00193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651AC3" w:rsidRDefault="00651AC3" w:rsidP="00193A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C77" w:rsidRDefault="00DB0C77" w:rsidP="00193A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1827" w:rsidRPr="00331827" w:rsidRDefault="00331827" w:rsidP="0033182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 Bizottság létszáma – Borsos Gábor megérkezésével – 12 főre változott.</w:t>
      </w:r>
    </w:p>
    <w:p w:rsidR="00331827" w:rsidRDefault="00331827" w:rsidP="00193A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C77" w:rsidRDefault="00DB0C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627AA" w:rsidRDefault="004627AA" w:rsidP="003318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1827" w:rsidRDefault="00331827" w:rsidP="003318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Közbeszerzések</w:t>
      </w:r>
    </w:p>
    <w:p w:rsidR="00331827" w:rsidRDefault="00331827" w:rsidP="0033182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331827" w:rsidRPr="00B10152" w:rsidRDefault="00331827" w:rsidP="003318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1827" w:rsidRPr="00A5504E" w:rsidRDefault="00331827" w:rsidP="003318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504E"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Napirend 2.1. pontja: </w:t>
      </w:r>
      <w:r w:rsidRPr="00A5504E">
        <w:rPr>
          <w:rFonts w:ascii="Times New Roman" w:hAnsi="Times New Roman" w:cs="Times New Roman"/>
          <w:b/>
          <w:sz w:val="24"/>
          <w:szCs w:val="24"/>
        </w:rPr>
        <w:t xml:space="preserve">Javaslat „Közétkeztetési szolgáltatás ellátása diétás étkeztetéssel és a tálalókonyhák fejlesztésével” tárgyú közbeszerzési eljárás megindítására </w:t>
      </w:r>
    </w:p>
    <w:p w:rsidR="00331827" w:rsidRPr="00A5504E" w:rsidRDefault="00331827" w:rsidP="003318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A5504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Előterjesztő: Dr. Bojsza Krisztina – a Humánszolgáltatási Ügyosztály vezetője</w:t>
      </w:r>
    </w:p>
    <w:p w:rsidR="00331827" w:rsidRDefault="00331827" w:rsidP="003318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1827" w:rsidRPr="00CE5DDA" w:rsidRDefault="00331827" w:rsidP="00331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E5D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174/2015. (III.02.) sz. Városgazdálkodási és Pénzügyi Bizottság határozata</w:t>
      </w:r>
    </w:p>
    <w:p w:rsidR="00331827" w:rsidRPr="009426A2" w:rsidRDefault="00331827" w:rsidP="00331827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CE5D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(10 igen, 0 nem, 0 tartózkodás szavazattal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Borsos Gábor és Pintér Attila nem vett részt a szavazásban.</w:t>
      </w:r>
      <w:r w:rsidRPr="00CE5D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331827" w:rsidRPr="00A5504E" w:rsidRDefault="00331827" w:rsidP="003318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1827" w:rsidRPr="00A5504E" w:rsidRDefault="00331827" w:rsidP="003318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50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a </w:t>
      </w:r>
      <w:r w:rsidRPr="00A5504E">
        <w:rPr>
          <w:rFonts w:ascii="Times New Roman" w:hAnsi="Times New Roman" w:cs="Times New Roman"/>
          <w:sz w:val="24"/>
          <w:szCs w:val="24"/>
        </w:rPr>
        <w:t>„Közétkeztetési szolgáltatás ellátása diétás étkeztetéssel és a tálalókonyhák fejlesztésével”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504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tárgyú közbeszerzési eljárás</w:t>
      </w:r>
      <w:r w:rsidRPr="00A5504E">
        <w:rPr>
          <w:rFonts w:ascii="Times New Roman" w:eastAsia="Times New Roman" w:hAnsi="Times New Roman" w:cs="Times New Roman"/>
          <w:sz w:val="24"/>
          <w:szCs w:val="24"/>
          <w:lang w:eastAsia="hu-HU"/>
        </w:rPr>
        <w:t>ban</w:t>
      </w:r>
      <w:r w:rsidRPr="00A5504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A5504E">
        <w:rPr>
          <w:rFonts w:ascii="Times New Roman" w:eastAsia="Times New Roman" w:hAnsi="Times New Roman" w:cs="Times New Roman"/>
          <w:sz w:val="24"/>
          <w:szCs w:val="24"/>
          <w:lang w:eastAsia="hu-HU"/>
        </w:rPr>
        <w:t>úgy dönt, hogy</w:t>
      </w:r>
    </w:p>
    <w:p w:rsidR="00331827" w:rsidRPr="00A5504E" w:rsidRDefault="00331827" w:rsidP="003318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31827" w:rsidRPr="00A5504E" w:rsidRDefault="00331827" w:rsidP="00331827">
      <w:pPr>
        <w:pStyle w:val="Listaszerbekezds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5504E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A5504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közbeszerzésekről szóló</w:t>
      </w:r>
      <w:r w:rsidRPr="00A550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A5504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2011. évi CVIII. törvény második része szerinti hirdetménnyel induló, tárgyalásos közbeszerzési eljárást folytat le.</w:t>
      </w:r>
    </w:p>
    <w:p w:rsidR="00331827" w:rsidRPr="00A5504E" w:rsidRDefault="00331827" w:rsidP="003318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331827" w:rsidRPr="00A5504E" w:rsidRDefault="00331827" w:rsidP="003318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5504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Felelős: polgármester</w:t>
      </w:r>
    </w:p>
    <w:p w:rsidR="00331827" w:rsidRPr="00A5504E" w:rsidRDefault="00331827" w:rsidP="003318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5504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Határidő: 2015. március 2.</w:t>
      </w:r>
    </w:p>
    <w:p w:rsidR="00331827" w:rsidRPr="00A5504E" w:rsidRDefault="00331827" w:rsidP="003318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331827" w:rsidRPr="00A5504E" w:rsidRDefault="00331827" w:rsidP="00331827">
      <w:pPr>
        <w:pStyle w:val="Listaszerbekezds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504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elfogadja a</w:t>
      </w:r>
      <w:r w:rsidRPr="00A5504E">
        <w:rPr>
          <w:rFonts w:ascii="Times New Roman" w:eastAsia="Times New Roman" w:hAnsi="Times New Roman" w:cs="Times New Roman"/>
          <w:sz w:val="24"/>
          <w:szCs w:val="24"/>
          <w:lang w:eastAsia="hu-HU"/>
        </w:rPr>
        <w:t>z előterjesztés 2. számú mellékletét képező részvételi felhívást és a 3. számú mellékletét képező kiegészítő dokumentációt.</w:t>
      </w:r>
    </w:p>
    <w:p w:rsidR="00331827" w:rsidRPr="00A5504E" w:rsidRDefault="00331827" w:rsidP="003318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31827" w:rsidRPr="00A5504E" w:rsidRDefault="00331827" w:rsidP="003318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504E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331827" w:rsidRPr="00A5504E" w:rsidRDefault="00331827" w:rsidP="003318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504E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2015. március 2.</w:t>
      </w:r>
    </w:p>
    <w:p w:rsidR="00331827" w:rsidRPr="00A5504E" w:rsidRDefault="00331827" w:rsidP="003318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31827" w:rsidRPr="00A5504E" w:rsidRDefault="00331827" w:rsidP="00331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5504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döntés végrehajtását végző szervezeti egység: ÉSZ-KER Kft., Jegyzői Kabinet, Humánszolgáltatási Ügyosztály </w:t>
      </w:r>
    </w:p>
    <w:p w:rsidR="00331827" w:rsidRDefault="00331827" w:rsidP="003318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1827" w:rsidRDefault="00331827" w:rsidP="00193A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7AA" w:rsidRDefault="004627AA" w:rsidP="00193A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7951" w:rsidRDefault="00B87951" w:rsidP="00B879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Beszerzések</w:t>
      </w:r>
    </w:p>
    <w:p w:rsidR="00B87951" w:rsidRPr="00D14082" w:rsidRDefault="00B87951" w:rsidP="00B8795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B87951" w:rsidRDefault="00B87951" w:rsidP="00B879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951" w:rsidRPr="00B87951" w:rsidRDefault="00B87951" w:rsidP="00B879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879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Napirend 3.1. pontja: Javaslat az </w:t>
      </w:r>
      <w:r w:rsidRPr="00B8795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MNP III. „T4/1 Közterületi ártalomcsökkentő szolgáltatások elnevezésű projekt lebonyolításához szakmai feladatok ellátása” </w:t>
      </w:r>
      <w:r w:rsidRPr="00B879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tárgyú, közbeszerzési értékhatárt el nem érő beszerzési eljárás eredményének megállapítására </w:t>
      </w:r>
    </w:p>
    <w:p w:rsidR="00B87951" w:rsidRPr="00D14082" w:rsidRDefault="00B87951" w:rsidP="00B8795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D1408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Előterjesztő: Dr. Bojsza Krisztina – a Humánszolgáltatási Ügyosztály vezetője</w:t>
      </w:r>
    </w:p>
    <w:p w:rsidR="00B87951" w:rsidRDefault="00B87951" w:rsidP="00B879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44FE" w:rsidRPr="006445B4" w:rsidRDefault="003644FE" w:rsidP="003644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175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3644FE" w:rsidRPr="009426A2" w:rsidRDefault="003644FE" w:rsidP="00801D29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7661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 w:rsidRPr="007661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7661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3644FE" w:rsidRDefault="003644FE" w:rsidP="00801D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1D29" w:rsidRDefault="00801D29" w:rsidP="00801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01D29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az MNP III. „T4/1 Közterületi ártalomcsökkentő szolgáltatások elnevezésű projekt lebonyolításához szakmai feladatok ellátása” tárgyú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801D2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közbeszerzési értékhatárt el nem érő beszerzési eljárásban úgy dönt, hogy</w:t>
      </w:r>
    </w:p>
    <w:p w:rsidR="00801D29" w:rsidRPr="00801D29" w:rsidRDefault="00801D29" w:rsidP="00801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01D29" w:rsidRPr="00801D29" w:rsidRDefault="00801D29" w:rsidP="00801D29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01D29">
        <w:rPr>
          <w:rFonts w:ascii="Times New Roman" w:eastAsia="Times New Roman" w:hAnsi="Times New Roman" w:cs="Times New Roman"/>
          <w:sz w:val="24"/>
          <w:szCs w:val="24"/>
          <w:lang w:eastAsia="hu-HU"/>
        </w:rPr>
        <w:t>1.</w:t>
      </w:r>
      <w:r w:rsidRPr="00801D2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Fiatalokat, Egészséget, Családot Segítő Közhasznú Egyesület (székhely: Üllői út 107. fszt./III., adószám: 18254321-1-43) ajánlattevő ajánlata érvényes, alkalmas a szerződés teljesítésére és nem áll kizáró ok hatálya alatt.</w:t>
      </w:r>
    </w:p>
    <w:p w:rsidR="00801D29" w:rsidRPr="00801D29" w:rsidRDefault="00801D29" w:rsidP="00801D29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01D29" w:rsidRPr="00801D29" w:rsidRDefault="00801D29" w:rsidP="00801D29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01D29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801D29" w:rsidRPr="00801D29" w:rsidRDefault="00801D29" w:rsidP="00801D29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01D29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2015. március 2.</w:t>
      </w:r>
    </w:p>
    <w:p w:rsidR="00801D29" w:rsidRPr="00801D29" w:rsidRDefault="00801D29" w:rsidP="00801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01D29" w:rsidRPr="00801D29" w:rsidRDefault="00801D29" w:rsidP="00801D29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01D29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801D2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A beszerzési eljárás eredményes.</w:t>
      </w:r>
    </w:p>
    <w:p w:rsidR="00801D29" w:rsidRPr="00801D29" w:rsidRDefault="00801D29" w:rsidP="00801D2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01D29" w:rsidRPr="00801D29" w:rsidRDefault="00801D29" w:rsidP="00801D2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01D29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801D29" w:rsidRPr="00801D29" w:rsidRDefault="00801D29" w:rsidP="00801D29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01D2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Határidő: 2015. március 2.</w:t>
      </w:r>
    </w:p>
    <w:p w:rsidR="00801D29" w:rsidRPr="00801D29" w:rsidRDefault="00801D29" w:rsidP="00801D2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01D29" w:rsidRPr="00801D29" w:rsidRDefault="00801D29" w:rsidP="00801D29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01D29">
        <w:rPr>
          <w:rFonts w:ascii="Times New Roman" w:eastAsia="Times New Roman" w:hAnsi="Times New Roman" w:cs="Times New Roman"/>
          <w:sz w:val="24"/>
          <w:szCs w:val="24"/>
          <w:lang w:eastAsia="hu-HU"/>
        </w:rPr>
        <w:t>3.</w:t>
      </w:r>
      <w:r w:rsidRPr="00801D2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A beszerzési eljárás nyertese a Fiatalokat, Egészséget, Családot Segítő Közhasznú Egyesület (székhely: Üllői út 107. fszt./III., adószáma: 18254321-1-43), amely a legalacsonyabb összegű érvényes ajánlatot adta, ajánlata az ajánlatkérő rendelkezésére álló fedezeten belül van, alkalmas a szerződés teljesítésére. Elfogadott ajánlati ára: 2.900,- Ft + 0,- Ft ÁFA/óra, összesen nettó 1.740.000,- Ft (600 óra) 2015. május 30-ig, amennyiben a projekt meghosszabbodik 2015. augusztus 30-ig, akkor a 2015. május 30. - 2015. augusztus 30. közötti időszakra nettó 1.508.000,- Ft (520 óra), ebben az esetben összesen: nettó 3.248.000,- Ft (1120 óra).</w:t>
      </w:r>
    </w:p>
    <w:p w:rsidR="00801D29" w:rsidRPr="00801D29" w:rsidRDefault="00801D29" w:rsidP="00801D2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01D29" w:rsidRPr="00801D29" w:rsidRDefault="00801D29" w:rsidP="00801D2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01D29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801D29" w:rsidRPr="00801D29" w:rsidRDefault="00801D29" w:rsidP="00801D2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01D29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2015. március 2.</w:t>
      </w:r>
    </w:p>
    <w:p w:rsidR="00801D29" w:rsidRPr="00801D29" w:rsidRDefault="00801D29" w:rsidP="00801D2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01D29" w:rsidRPr="00801D29" w:rsidRDefault="00801D29" w:rsidP="00801D29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01D29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801D29">
        <w:rPr>
          <w:rFonts w:ascii="Times New Roman" w:eastAsia="Times New Roman" w:hAnsi="Times New Roman" w:cs="Times New Roman"/>
          <w:sz w:val="24"/>
          <w:szCs w:val="24"/>
        </w:rPr>
        <w:tab/>
        <w:t>A határozat 3. pontja alapján felkéri a polgármestert a megbízási szerződés aláírására.</w:t>
      </w:r>
    </w:p>
    <w:p w:rsidR="00801D29" w:rsidRPr="00801D29" w:rsidRDefault="00801D29" w:rsidP="00801D2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01D29" w:rsidRPr="00801D29" w:rsidRDefault="00801D29" w:rsidP="00801D2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01D29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801D29" w:rsidRPr="00801D29" w:rsidRDefault="00801D29" w:rsidP="00801D2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01D29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2015. március 2.</w:t>
      </w:r>
    </w:p>
    <w:p w:rsidR="00801D29" w:rsidRDefault="00801D29" w:rsidP="00801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01D29" w:rsidRPr="00801D29" w:rsidRDefault="00801D29" w:rsidP="00801D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01D2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Humánszolgáltatási Ügyosztály Humánkapcsolati Iroda</w:t>
      </w:r>
    </w:p>
    <w:p w:rsidR="00B87951" w:rsidRDefault="00B87951" w:rsidP="00801D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2E0F" w:rsidRDefault="00632E0F" w:rsidP="00801D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7AA" w:rsidRDefault="004627AA" w:rsidP="00801D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10DA" w:rsidRPr="00710C6B" w:rsidRDefault="008310DA" w:rsidP="008310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0C6B">
        <w:rPr>
          <w:rFonts w:ascii="Times New Roman" w:hAnsi="Times New Roman" w:cs="Times New Roman"/>
          <w:b/>
          <w:sz w:val="24"/>
          <w:szCs w:val="24"/>
        </w:rPr>
        <w:t>4. Józsefvárosi Városüzemeltetési Szolgálat</w:t>
      </w:r>
    </w:p>
    <w:p w:rsidR="008310DA" w:rsidRDefault="008310DA" w:rsidP="008310D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Előterjesztő: Ács Péter – igazgató</w:t>
      </w:r>
    </w:p>
    <w:p w:rsidR="008310DA" w:rsidRPr="00710C6B" w:rsidRDefault="008310DA" w:rsidP="008310D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632E0F" w:rsidRDefault="00632E0F" w:rsidP="008310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10DA" w:rsidRPr="00BB3D28" w:rsidRDefault="008310DA" w:rsidP="008310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D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Napirend 4.1. pontja: </w:t>
      </w:r>
      <w:r w:rsidRPr="00BB3D28">
        <w:rPr>
          <w:rFonts w:ascii="Times New Roman" w:hAnsi="Times New Roman" w:cs="Times New Roman"/>
          <w:b/>
          <w:sz w:val="24"/>
          <w:szCs w:val="24"/>
        </w:rPr>
        <w:t>Javaslat az Új Teleki téri Piac J2 jelű, 20 m</w:t>
      </w:r>
      <w:r w:rsidRPr="00BB3D28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BB3D28">
        <w:rPr>
          <w:rFonts w:ascii="Times New Roman" w:hAnsi="Times New Roman" w:cs="Times New Roman"/>
          <w:b/>
          <w:sz w:val="24"/>
          <w:szCs w:val="24"/>
        </w:rPr>
        <w:t xml:space="preserve"> alapterületű piaci üzlethelyiség bérleti jogának megszerzése céljából kiírt pályázat eredményének megállapítására és új pályázat kiírására</w:t>
      </w:r>
    </w:p>
    <w:p w:rsidR="008310DA" w:rsidRPr="006F326B" w:rsidRDefault="008310DA" w:rsidP="008310D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310DA" w:rsidRPr="006F326B" w:rsidRDefault="008310DA" w:rsidP="008310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F326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176/2015. (III.02.) sz. Városgazdálkodási és Pénzügyi Bizottság határozata</w:t>
      </w:r>
    </w:p>
    <w:p w:rsidR="008310DA" w:rsidRPr="00BB3D28" w:rsidRDefault="008310DA" w:rsidP="008310DA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6F326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6F326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6F326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 w:rsidRPr="006F326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Őszi Éva nem vett részt a szavazásban.</w:t>
      </w:r>
      <w:r w:rsidRPr="006F326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8310DA" w:rsidRPr="00BB3D28" w:rsidRDefault="008310DA" w:rsidP="008310DA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8310DA" w:rsidRDefault="008310DA" w:rsidP="008310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B3D28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</w:t>
      </w:r>
    </w:p>
    <w:p w:rsidR="004627AA" w:rsidRDefault="004627AA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8310DA" w:rsidRPr="00BB3D28" w:rsidRDefault="008310DA" w:rsidP="008310DA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B3D28">
        <w:rPr>
          <w:rFonts w:ascii="Times New Roman" w:eastAsia="Calibri" w:hAnsi="Times New Roman" w:cs="Times New Roman"/>
          <w:sz w:val="24"/>
          <w:szCs w:val="24"/>
        </w:rPr>
        <w:t>az Új Teleki téri Piac J2 jelű, 20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B3D28">
        <w:rPr>
          <w:rFonts w:ascii="Times New Roman" w:eastAsia="Calibri" w:hAnsi="Times New Roman" w:cs="Times New Roman"/>
          <w:sz w:val="24"/>
          <w:szCs w:val="24"/>
        </w:rPr>
        <w:t>m</w:t>
      </w:r>
      <w:r w:rsidRPr="00BB3D2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BB3D28">
        <w:rPr>
          <w:rFonts w:ascii="Times New Roman" w:eastAsia="Calibri" w:hAnsi="Times New Roman" w:cs="Times New Roman"/>
          <w:sz w:val="24"/>
          <w:szCs w:val="24"/>
        </w:rPr>
        <w:t xml:space="preserve"> alapterületű piaci üzlethelyiség bérleti jogának megszerzése céljából kiírt pályázatot eredménytelennek nyilvánítja.</w:t>
      </w:r>
    </w:p>
    <w:p w:rsidR="008310DA" w:rsidRPr="00BB3D28" w:rsidRDefault="008310DA" w:rsidP="008310DA">
      <w:pPr>
        <w:spacing w:before="120"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BB3D28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8310DA" w:rsidRDefault="008310DA" w:rsidP="008310D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Pr="00BB3D28">
        <w:rPr>
          <w:rFonts w:ascii="Times New Roman" w:eastAsia="Times New Roman" w:hAnsi="Times New Roman" w:cs="Times New Roman"/>
          <w:sz w:val="24"/>
          <w:szCs w:val="24"/>
          <w:lang w:eastAsia="hu-HU"/>
        </w:rPr>
        <w:t>2015. március 2.</w:t>
      </w:r>
    </w:p>
    <w:p w:rsidR="008310DA" w:rsidRPr="00BB3D28" w:rsidRDefault="008310DA" w:rsidP="008310D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310DA" w:rsidRPr="00BB3D28" w:rsidRDefault="008310DA" w:rsidP="008310DA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B3D28">
        <w:rPr>
          <w:rFonts w:ascii="Times New Roman" w:eastAsia="Calibri" w:hAnsi="Times New Roman" w:cs="Times New Roman"/>
          <w:sz w:val="24"/>
          <w:szCs w:val="24"/>
        </w:rPr>
        <w:t>ismételten megindítja az Új Teleki téri Piac J2 jelű, 20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B3D28">
        <w:rPr>
          <w:rFonts w:ascii="Times New Roman" w:eastAsia="Calibri" w:hAnsi="Times New Roman" w:cs="Times New Roman"/>
          <w:sz w:val="24"/>
          <w:szCs w:val="24"/>
        </w:rPr>
        <w:t>m</w:t>
      </w:r>
      <w:r w:rsidRPr="00BB3D2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BB3D28">
        <w:rPr>
          <w:rFonts w:ascii="Times New Roman" w:eastAsia="Calibri" w:hAnsi="Times New Roman" w:cs="Times New Roman"/>
          <w:sz w:val="24"/>
          <w:szCs w:val="24"/>
        </w:rPr>
        <w:t xml:space="preserve"> alapterületű piaci üzlethelyiség bérleti jogának megszerzése céljából kiírt pályázatot, amelyre tekintettel elfogadja a határozat mellékletét képező pályázati felhívást.</w:t>
      </w:r>
    </w:p>
    <w:p w:rsidR="008310DA" w:rsidRPr="00BB3D28" w:rsidRDefault="008310DA" w:rsidP="008310DA">
      <w:pPr>
        <w:spacing w:before="120"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BB3D28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8310DA" w:rsidRDefault="008310DA" w:rsidP="008310D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Pr="00BB3D28">
        <w:rPr>
          <w:rFonts w:ascii="Times New Roman" w:eastAsia="Times New Roman" w:hAnsi="Times New Roman" w:cs="Times New Roman"/>
          <w:sz w:val="24"/>
          <w:szCs w:val="24"/>
          <w:lang w:eastAsia="hu-HU"/>
        </w:rPr>
        <w:t>2015. március 2.</w:t>
      </w:r>
    </w:p>
    <w:p w:rsidR="008310DA" w:rsidRPr="00BB3D28" w:rsidRDefault="008310DA" w:rsidP="008310D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310DA" w:rsidRDefault="008310DA" w:rsidP="00566CCA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3D28">
        <w:rPr>
          <w:rFonts w:ascii="Times New Roman" w:eastAsia="Calibri" w:hAnsi="Times New Roman" w:cs="Times New Roman"/>
          <w:sz w:val="24"/>
          <w:szCs w:val="24"/>
        </w:rPr>
        <w:t>felkéri a polgármestert, hogy gondoskodjon a határozat 2. pontja szerinti pályázati felhívás helyben szokásos módon történő kifüggesztéséről, valamint a honlapon történő megjelentetéséről.</w:t>
      </w:r>
    </w:p>
    <w:p w:rsidR="00632E0F" w:rsidRPr="00BB3D28" w:rsidRDefault="00632E0F" w:rsidP="00566C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0DA" w:rsidRPr="00BB3D28" w:rsidRDefault="008310DA" w:rsidP="00566CC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Felelős: </w:t>
      </w:r>
      <w:r w:rsidRPr="00BB3D28">
        <w:rPr>
          <w:rFonts w:ascii="Times New Roman" w:hAnsi="Times New Roman" w:cs="Times New Roman"/>
          <w:sz w:val="24"/>
          <w:szCs w:val="24"/>
        </w:rPr>
        <w:t>polgármester</w:t>
      </w:r>
    </w:p>
    <w:p w:rsidR="008310DA" w:rsidRPr="00BB3D28" w:rsidRDefault="008310DA" w:rsidP="00566CCA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Határidő: </w:t>
      </w:r>
      <w:r w:rsidRPr="00BB3D28">
        <w:rPr>
          <w:rFonts w:ascii="Times New Roman" w:hAnsi="Times New Roman" w:cs="Times New Roman"/>
          <w:sz w:val="24"/>
          <w:szCs w:val="24"/>
        </w:rPr>
        <w:t>2015. március 2.</w:t>
      </w:r>
    </w:p>
    <w:p w:rsidR="008310DA" w:rsidRDefault="008310DA" w:rsidP="008310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310DA" w:rsidRPr="00BB3D28" w:rsidRDefault="008310DA" w:rsidP="008310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B3D2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Józsefvárosi Városüzemeltetési Szolgálat</w:t>
      </w:r>
    </w:p>
    <w:p w:rsidR="008310DA" w:rsidRPr="00BB3D28" w:rsidRDefault="008310DA" w:rsidP="008310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310DA" w:rsidRDefault="004B78A6" w:rsidP="00801D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</w:t>
      </w:r>
      <w:r w:rsidRPr="006F326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176/2015. (III.02.) sz.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VPB határozat mellékletét a jegyzőkönyvi kivonat 1. sz. melléklete tartalmazza.</w:t>
      </w:r>
    </w:p>
    <w:p w:rsidR="004B78A6" w:rsidRDefault="004B78A6" w:rsidP="00801D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632E0F" w:rsidRDefault="00632E0F" w:rsidP="00801D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B78A6" w:rsidRDefault="004B78A6" w:rsidP="00801D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2C2758" w:rsidRPr="005047FD" w:rsidRDefault="002C2758" w:rsidP="002C27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Vagyongazdálkodási és Üzemeltetési Ügyosztály</w:t>
      </w:r>
    </w:p>
    <w:p w:rsidR="002C2758" w:rsidRDefault="002C2758" w:rsidP="002C275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Előterjesztő: Pénzes Attila – ügyosztályvezető</w:t>
      </w:r>
    </w:p>
    <w:p w:rsidR="002C2758" w:rsidRPr="007C397C" w:rsidRDefault="002C2758" w:rsidP="002C275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632E0F" w:rsidRDefault="00632E0F" w:rsidP="002C27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758" w:rsidRPr="006F0744" w:rsidRDefault="002C2758" w:rsidP="002C27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744"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Napirend 5.1. pontja: </w:t>
      </w:r>
      <w:r w:rsidRPr="006F0744">
        <w:rPr>
          <w:rFonts w:ascii="Times New Roman" w:hAnsi="Times New Roman" w:cs="Times New Roman"/>
          <w:b/>
          <w:sz w:val="24"/>
          <w:szCs w:val="24"/>
        </w:rPr>
        <w:t>Javaslat az Új Teleki téri piac területén lévő G2 üzlethelyiség bérlői kérelmének elbírálására</w:t>
      </w:r>
    </w:p>
    <w:p w:rsidR="002C2758" w:rsidRDefault="002C2758" w:rsidP="002C275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2758" w:rsidRPr="001C49AB" w:rsidRDefault="002C2758" w:rsidP="002C27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C49A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177/2015. (III.02.) sz. Városgazdálkodási és Pénzügyi Bizottság határozata</w:t>
      </w:r>
    </w:p>
    <w:p w:rsidR="002C2758" w:rsidRPr="006F0744" w:rsidRDefault="002C2758" w:rsidP="002C2758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1C49A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(12 igen, 0 nem, 0 tartózkodás szavazattal)</w:t>
      </w:r>
    </w:p>
    <w:p w:rsidR="002C2758" w:rsidRDefault="002C2758" w:rsidP="002C2758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2C2758" w:rsidRPr="001C49AB" w:rsidRDefault="002C2758" w:rsidP="002C2758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2758" w:rsidRDefault="002C2758" w:rsidP="002C2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F0744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</w:t>
      </w:r>
    </w:p>
    <w:p w:rsidR="002C2758" w:rsidRPr="006F0744" w:rsidRDefault="002C2758" w:rsidP="002C2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C2758" w:rsidRPr="006F0744" w:rsidRDefault="002C2758" w:rsidP="002C2758">
      <w:pPr>
        <w:numPr>
          <w:ilvl w:val="0"/>
          <w:numId w:val="15"/>
        </w:numPr>
        <w:spacing w:after="0" w:line="240" w:lineRule="auto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F074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hozzájárul az EU Print Kiadó és Szolgáltató Kft. G2 jelű üzlethelyiségben folytatott tevékenységi körének hírlapárusítással való kiegészítéséhez, valamint tudomásul veszi</w:t>
      </w:r>
      <w:r w:rsidRPr="006F074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cég székhelyében bekövetkezett változását (új székhely: 1221 Budapest, Arany János u. 45. II. em. 12.).</w:t>
      </w:r>
    </w:p>
    <w:p w:rsidR="002C2758" w:rsidRDefault="002C2758" w:rsidP="002C275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C2758" w:rsidRPr="006F0744" w:rsidRDefault="002C2758" w:rsidP="002C275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6F0744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2C2758" w:rsidRDefault="002C2758" w:rsidP="002C2758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Határidő: </w:t>
      </w:r>
      <w:r w:rsidRPr="006F0744">
        <w:rPr>
          <w:rFonts w:ascii="Times New Roman" w:hAnsi="Times New Roman" w:cs="Times New Roman"/>
          <w:sz w:val="24"/>
          <w:szCs w:val="24"/>
        </w:rPr>
        <w:t>2015. március 2.</w:t>
      </w:r>
    </w:p>
    <w:p w:rsidR="004627AA" w:rsidRDefault="004627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C2758" w:rsidRPr="006F0744" w:rsidRDefault="002C2758" w:rsidP="00566CCA">
      <w:pPr>
        <w:numPr>
          <w:ilvl w:val="0"/>
          <w:numId w:val="15"/>
        </w:num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F074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felkéri a </w:t>
      </w:r>
      <w:r w:rsidRPr="006F0744">
        <w:rPr>
          <w:rFonts w:ascii="Times New Roman" w:eastAsia="Calibri" w:hAnsi="Times New Roman" w:cs="Times New Roman"/>
          <w:sz w:val="24"/>
          <w:szCs w:val="24"/>
        </w:rPr>
        <w:t>polgármestert</w:t>
      </w:r>
      <w:r w:rsidRPr="006F074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határozat 1. pontja szerinti módosított bérleti szerződés aláírására.</w:t>
      </w:r>
    </w:p>
    <w:p w:rsidR="002C2758" w:rsidRPr="00566CCA" w:rsidRDefault="002C2758" w:rsidP="00566CCA">
      <w:pPr>
        <w:spacing w:after="0" w:line="240" w:lineRule="auto"/>
        <w:ind w:left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2758" w:rsidRPr="006F0744" w:rsidRDefault="002C2758" w:rsidP="00566CCA">
      <w:pPr>
        <w:spacing w:after="0" w:line="240" w:lineRule="auto"/>
        <w:ind w:left="425" w:hang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Felelős: </w:t>
      </w:r>
      <w:r w:rsidRPr="006F0744">
        <w:rPr>
          <w:rFonts w:ascii="Times New Roman" w:hAnsi="Times New Roman" w:cs="Times New Roman"/>
          <w:sz w:val="24"/>
          <w:szCs w:val="24"/>
        </w:rPr>
        <w:t>polgármester</w:t>
      </w:r>
    </w:p>
    <w:p w:rsidR="002C2758" w:rsidRDefault="002C2758" w:rsidP="00566CCA">
      <w:pPr>
        <w:spacing w:after="0" w:line="240" w:lineRule="auto"/>
        <w:ind w:left="425" w:hang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Határidő: </w:t>
      </w:r>
      <w:r w:rsidRPr="006F0744">
        <w:rPr>
          <w:rFonts w:ascii="Times New Roman" w:hAnsi="Times New Roman" w:cs="Times New Roman"/>
          <w:sz w:val="24"/>
          <w:szCs w:val="24"/>
        </w:rPr>
        <w:t>2015. március 10.</w:t>
      </w:r>
    </w:p>
    <w:p w:rsidR="002C2758" w:rsidRPr="006F0744" w:rsidRDefault="002C2758" w:rsidP="00566CCA">
      <w:pPr>
        <w:spacing w:after="0" w:line="240" w:lineRule="auto"/>
        <w:ind w:left="425" w:hanging="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2758" w:rsidRDefault="002C2758" w:rsidP="002C27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F074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döntés végrehajtását végző szervezeti egység: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Gazdálkodási</w:t>
      </w:r>
      <w:r w:rsidRPr="006F074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Ügyosztály</w:t>
      </w:r>
    </w:p>
    <w:p w:rsidR="00632E0F" w:rsidRPr="006F0744" w:rsidRDefault="00632E0F" w:rsidP="002C27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2C2758" w:rsidRDefault="002C2758" w:rsidP="002C27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8A6" w:rsidRDefault="004B78A6" w:rsidP="00801D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758" w:rsidRPr="002C2758" w:rsidRDefault="002C2758" w:rsidP="002C27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7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Napirend 5.2. pontja: </w:t>
      </w:r>
      <w:r w:rsidRPr="002C2758">
        <w:rPr>
          <w:rFonts w:ascii="Times New Roman" w:hAnsi="Times New Roman" w:cs="Times New Roman"/>
          <w:b/>
          <w:sz w:val="24"/>
          <w:szCs w:val="24"/>
        </w:rPr>
        <w:t>Javaslat az Új Teleki téri piac területén lévő L2 üzlethelyiség bérlői kérelmének elbírálására</w:t>
      </w:r>
    </w:p>
    <w:p w:rsidR="002C2758" w:rsidRDefault="002C2758" w:rsidP="00801D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758" w:rsidRPr="001C49AB" w:rsidRDefault="002C2758" w:rsidP="002C27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C49A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</w:t>
      </w:r>
      <w:r w:rsidRPr="001C49A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(III.02.) sz. Városgazdálkodási és Pénzügyi Bizottság határozata</w:t>
      </w:r>
    </w:p>
    <w:p w:rsidR="002C2758" w:rsidRPr="006F0744" w:rsidRDefault="002C2758" w:rsidP="002C2758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1C49A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(12 igen, 0 nem, 0 tartózkodás szavazattal)</w:t>
      </w:r>
    </w:p>
    <w:p w:rsidR="002C2758" w:rsidRDefault="002C2758" w:rsidP="002C2758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2C2758" w:rsidRPr="001C49AB" w:rsidRDefault="002C2758" w:rsidP="00482259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82259" w:rsidRDefault="00482259" w:rsidP="004822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82259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</w:t>
      </w:r>
    </w:p>
    <w:p w:rsidR="00482259" w:rsidRPr="00482259" w:rsidRDefault="00482259" w:rsidP="004822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82259" w:rsidRPr="00482259" w:rsidRDefault="00482259" w:rsidP="00482259">
      <w:pPr>
        <w:numPr>
          <w:ilvl w:val="0"/>
          <w:numId w:val="18"/>
        </w:numPr>
        <w:spacing w:after="12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82259">
        <w:rPr>
          <w:rFonts w:ascii="Times New Roman" w:eastAsia="Calibri" w:hAnsi="Times New Roman" w:cs="Times New Roman"/>
          <w:sz w:val="24"/>
          <w:szCs w:val="24"/>
        </w:rPr>
        <w:t xml:space="preserve">hozzájárul az L2 jelű üzlethelyiség albérletbe adásához </w:t>
      </w:r>
      <w:r w:rsidRPr="00482259">
        <w:rPr>
          <w:rFonts w:ascii="Times New Roman" w:eastAsia="Times New Roman" w:hAnsi="Times New Roman" w:cs="Times New Roman"/>
          <w:sz w:val="24"/>
          <w:szCs w:val="24"/>
          <w:lang w:eastAsia="hu-HU"/>
        </w:rPr>
        <w:t>„Kárpáti Tej, Kenyér, Pékáru” Kft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48225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(székhely: 2051 Biatorbágy, </w:t>
      </w:r>
      <w:proofErr w:type="spellStart"/>
      <w:r w:rsidRPr="00482259">
        <w:rPr>
          <w:rFonts w:ascii="Times New Roman" w:eastAsia="Times New Roman" w:hAnsi="Times New Roman" w:cs="Times New Roman"/>
          <w:sz w:val="24"/>
          <w:szCs w:val="24"/>
          <w:lang w:eastAsia="hu-HU"/>
        </w:rPr>
        <w:t>Rosenbach</w:t>
      </w:r>
      <w:proofErr w:type="spellEnd"/>
      <w:r w:rsidRPr="0048225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János u. 44. Cégjegyzékszám: 13 09 172 667, Adószám: 25071128-2-13</w:t>
      </w:r>
      <w:r w:rsidRPr="00482259">
        <w:rPr>
          <w:rFonts w:ascii="Times New Roman" w:eastAsia="Calibri" w:hAnsi="Times New Roman" w:cs="Times New Roman"/>
          <w:sz w:val="24"/>
          <w:szCs w:val="24"/>
        </w:rPr>
        <w:t>) részére az alábbi feltételekkel:</w:t>
      </w:r>
    </w:p>
    <w:p w:rsidR="00482259" w:rsidRPr="00482259" w:rsidRDefault="00482259" w:rsidP="00482259">
      <w:pPr>
        <w:numPr>
          <w:ilvl w:val="0"/>
          <w:numId w:val="17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2259">
        <w:rPr>
          <w:rFonts w:ascii="Times New Roman" w:hAnsi="Times New Roman" w:cs="Times New Roman"/>
          <w:sz w:val="24"/>
          <w:szCs w:val="24"/>
        </w:rPr>
        <w:t>a bérlő az albérletbe adás idejére emelt bérleti díjként megfizeti az albérletbe adott helyiségrészre eső emelt bérleti díjat, melynek mértéke a bérleti díj másfélszerese;</w:t>
      </w:r>
    </w:p>
    <w:p w:rsidR="00482259" w:rsidRPr="00482259" w:rsidRDefault="00482259" w:rsidP="00482259">
      <w:pPr>
        <w:numPr>
          <w:ilvl w:val="0"/>
          <w:numId w:val="17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2259">
        <w:rPr>
          <w:rFonts w:ascii="Times New Roman" w:hAnsi="Times New Roman" w:cs="Times New Roman"/>
          <w:sz w:val="24"/>
          <w:szCs w:val="24"/>
        </w:rPr>
        <w:t>a szerződés megszűnése esetén az albérlő a helyiséget csereelhelyezés és pénzbeli térítés igénye nélkül köteles kiüríteni;</w:t>
      </w:r>
    </w:p>
    <w:p w:rsidR="00482259" w:rsidRPr="00482259" w:rsidRDefault="00482259" w:rsidP="00482259">
      <w:pPr>
        <w:numPr>
          <w:ilvl w:val="0"/>
          <w:numId w:val="17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2259">
        <w:rPr>
          <w:rFonts w:ascii="Times New Roman" w:hAnsi="Times New Roman" w:cs="Times New Roman"/>
          <w:sz w:val="24"/>
          <w:szCs w:val="24"/>
        </w:rPr>
        <w:t xml:space="preserve">ha a bérleti szerződés a bérlő jogutód nélküli megszűnése miatt szűnik meg, az albérlő a bérleti jogviszony folytatására nem jogosult, kivéve, ha olyan személy az albérlő, aki az </w:t>
      </w:r>
      <w:proofErr w:type="spellStart"/>
      <w:r w:rsidRPr="00482259">
        <w:rPr>
          <w:rFonts w:ascii="Times New Roman" w:hAnsi="Times New Roman" w:cs="Times New Roman"/>
          <w:sz w:val="24"/>
          <w:szCs w:val="24"/>
        </w:rPr>
        <w:t>Ltv</w:t>
      </w:r>
      <w:proofErr w:type="spellEnd"/>
      <w:r w:rsidRPr="00482259">
        <w:rPr>
          <w:rFonts w:ascii="Times New Roman" w:hAnsi="Times New Roman" w:cs="Times New Roman"/>
          <w:sz w:val="24"/>
          <w:szCs w:val="24"/>
        </w:rPr>
        <w:t>. alapján a bérleti jogviszony folytatására jogosult;</w:t>
      </w:r>
    </w:p>
    <w:p w:rsidR="00482259" w:rsidRPr="00482259" w:rsidRDefault="00482259" w:rsidP="00482259">
      <w:pPr>
        <w:numPr>
          <w:ilvl w:val="0"/>
          <w:numId w:val="17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2259">
        <w:rPr>
          <w:rFonts w:ascii="Times New Roman" w:hAnsi="Times New Roman" w:cs="Times New Roman"/>
          <w:sz w:val="24"/>
          <w:szCs w:val="24"/>
        </w:rPr>
        <w:t>a helyiség bérleti díjára vonatkozóan az albérlő készfizető kezességet vállal, és az Önkormányzat tulajdonában álló nem lakás céljára szolgáló helyiségek bérbeadásának feltételeiről szóló 35/2013. (VI.20.) önkormányzati rendelet 17. § (4) bekezdésében meghatározott közjegyzői okirat aláírását vállalja.</w:t>
      </w:r>
    </w:p>
    <w:p w:rsidR="00482259" w:rsidRDefault="00482259" w:rsidP="0048225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82259" w:rsidRPr="00482259" w:rsidRDefault="00482259" w:rsidP="0048225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482259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482259" w:rsidRDefault="00482259" w:rsidP="00482259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Határidő: </w:t>
      </w:r>
      <w:r w:rsidRPr="00482259">
        <w:rPr>
          <w:rFonts w:ascii="Times New Roman" w:hAnsi="Times New Roman" w:cs="Times New Roman"/>
          <w:sz w:val="24"/>
          <w:szCs w:val="24"/>
        </w:rPr>
        <w:t>2015. március 2.</w:t>
      </w:r>
    </w:p>
    <w:p w:rsidR="00482259" w:rsidRPr="00482259" w:rsidRDefault="00482259" w:rsidP="00482259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82259" w:rsidRPr="00482259" w:rsidRDefault="00482259" w:rsidP="00482259">
      <w:pPr>
        <w:numPr>
          <w:ilvl w:val="0"/>
          <w:numId w:val="18"/>
        </w:numPr>
        <w:spacing w:after="0" w:line="240" w:lineRule="auto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8225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felkéri a </w:t>
      </w:r>
      <w:r w:rsidRPr="00482259">
        <w:rPr>
          <w:rFonts w:ascii="Times New Roman" w:eastAsia="Calibri" w:hAnsi="Times New Roman" w:cs="Times New Roman"/>
          <w:sz w:val="24"/>
          <w:szCs w:val="24"/>
        </w:rPr>
        <w:t>polgármestert</w:t>
      </w:r>
      <w:r w:rsidRPr="0048225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határozat 1. pontja szerinti módosított bérleti szerződés aláírására.</w:t>
      </w:r>
    </w:p>
    <w:p w:rsidR="00482259" w:rsidRPr="00482259" w:rsidRDefault="00482259" w:rsidP="00482259">
      <w:pPr>
        <w:spacing w:after="0" w:line="240" w:lineRule="auto"/>
        <w:ind w:left="426"/>
        <w:contextualSpacing/>
        <w:jc w:val="both"/>
        <w:rPr>
          <w:sz w:val="24"/>
          <w:szCs w:val="24"/>
        </w:rPr>
      </w:pPr>
    </w:p>
    <w:p w:rsidR="00482259" w:rsidRPr="00482259" w:rsidRDefault="00482259" w:rsidP="00482259">
      <w:pPr>
        <w:spacing w:after="0" w:line="240" w:lineRule="auto"/>
        <w:ind w:left="426" w:hang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Felelős: </w:t>
      </w:r>
      <w:r w:rsidRPr="00482259">
        <w:rPr>
          <w:rFonts w:ascii="Times New Roman" w:hAnsi="Times New Roman" w:cs="Times New Roman"/>
          <w:sz w:val="24"/>
          <w:szCs w:val="24"/>
        </w:rPr>
        <w:t>polgármester</w:t>
      </w:r>
    </w:p>
    <w:p w:rsidR="00482259" w:rsidRDefault="00482259" w:rsidP="00482259">
      <w:pPr>
        <w:spacing w:after="0" w:line="240" w:lineRule="auto"/>
        <w:ind w:left="426" w:hang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Határidő: </w:t>
      </w:r>
      <w:r w:rsidRPr="00482259">
        <w:rPr>
          <w:rFonts w:ascii="Times New Roman" w:hAnsi="Times New Roman" w:cs="Times New Roman"/>
          <w:sz w:val="24"/>
          <w:szCs w:val="24"/>
        </w:rPr>
        <w:t>2015. március 10.</w:t>
      </w:r>
    </w:p>
    <w:p w:rsidR="00482259" w:rsidRPr="00482259" w:rsidRDefault="00482259" w:rsidP="00482259">
      <w:pPr>
        <w:spacing w:after="0" w:line="240" w:lineRule="auto"/>
        <w:ind w:left="426" w:hanging="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82259" w:rsidRPr="00482259" w:rsidRDefault="00482259" w:rsidP="004822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8225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2C2758" w:rsidRDefault="002C2758" w:rsidP="004822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18E3" w:rsidRDefault="008A18E3" w:rsidP="004822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7AA" w:rsidRDefault="004627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23D2D" w:rsidRDefault="00823D2D" w:rsidP="00823D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744"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>3</w:t>
      </w:r>
      <w:r w:rsidRPr="006F0744"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</w:t>
      </w:r>
      <w:r w:rsidRPr="000E653E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Pr="000E653E">
        <w:rPr>
          <w:rFonts w:ascii="Times New Roman" w:hAnsi="Times New Roman" w:cs="Times New Roman"/>
          <w:b/>
          <w:sz w:val="24"/>
          <w:szCs w:val="24"/>
        </w:rPr>
        <w:t>Kribus</w:t>
      </w:r>
      <w:proofErr w:type="spellEnd"/>
      <w:r w:rsidRPr="000E653E">
        <w:rPr>
          <w:rFonts w:ascii="Times New Roman" w:hAnsi="Times New Roman" w:cs="Times New Roman"/>
          <w:b/>
          <w:sz w:val="24"/>
          <w:szCs w:val="24"/>
        </w:rPr>
        <w:t xml:space="preserve"> Kft. kérelme parkolóhely-létesítési kötelezettség átvállalásáról szóló megállapodás, valamint településrendezési szerződés megszüntetéséről</w:t>
      </w:r>
    </w:p>
    <w:p w:rsidR="00823D2D" w:rsidRDefault="00823D2D" w:rsidP="00823D2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23D2D" w:rsidRPr="001C49AB" w:rsidRDefault="00823D2D" w:rsidP="00823D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C49A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</w:t>
      </w:r>
      <w:r w:rsidRPr="001C49A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(III.02.) sz. Városgazdálkodási és Pénzügyi Bizottság határozata</w:t>
      </w:r>
    </w:p>
    <w:p w:rsidR="00823D2D" w:rsidRPr="006F0744" w:rsidRDefault="00823D2D" w:rsidP="00823D2D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1C49A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(12 igen, 0 nem, 0 tartózkodás szavazattal)</w:t>
      </w:r>
    </w:p>
    <w:p w:rsidR="00823D2D" w:rsidRDefault="00823D2D" w:rsidP="00823D2D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823D2D" w:rsidRDefault="00823D2D" w:rsidP="00823D2D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23D2D" w:rsidRDefault="00823D2D" w:rsidP="00823D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F0744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</w:t>
      </w:r>
    </w:p>
    <w:p w:rsidR="00823D2D" w:rsidRPr="001C49AB" w:rsidRDefault="00823D2D" w:rsidP="00823D2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23D2D" w:rsidRPr="000E653E" w:rsidRDefault="00823D2D" w:rsidP="00823D2D">
      <w:pPr>
        <w:pStyle w:val="Listaszerbekezds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E653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hozzájárul a </w:t>
      </w:r>
      <w:proofErr w:type="spellStart"/>
      <w:r w:rsidRPr="000E653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Kribus</w:t>
      </w:r>
      <w:proofErr w:type="spellEnd"/>
      <w:r w:rsidRPr="000E653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Kft. kérelméhez, a </w:t>
      </w:r>
      <w:r w:rsidRPr="000E653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Budapest VIII. kerület Hungária krt. 26. szám alatti </w:t>
      </w:r>
      <w:r w:rsidRPr="000E653E">
        <w:rPr>
          <w:rFonts w:ascii="Times New Roman" w:eastAsia="Times New Roman" w:hAnsi="Times New Roman" w:cs="Times New Roman"/>
          <w:sz w:val="24"/>
          <w:szCs w:val="24"/>
          <w:lang w:eastAsia="x-none"/>
        </w:rPr>
        <w:t>ingatlan</w:t>
      </w:r>
      <w:r w:rsidRPr="000E653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(hrsz.: 38872/4) </w:t>
      </w:r>
      <w:r w:rsidRPr="000E653E">
        <w:rPr>
          <w:rFonts w:ascii="Times New Roman" w:eastAsia="Times New Roman" w:hAnsi="Times New Roman" w:cs="Times New Roman"/>
          <w:sz w:val="24"/>
          <w:szCs w:val="24"/>
          <w:lang w:eastAsia="x-none"/>
        </w:rPr>
        <w:t>beépítésével</w:t>
      </w:r>
      <w:r w:rsidRPr="000E653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kapcsol</w:t>
      </w:r>
      <w:r w:rsidRPr="000E653E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atban </w:t>
      </w:r>
      <w:r w:rsidRPr="000E653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2010. november 4-én</w:t>
      </w:r>
      <w:r w:rsidRPr="000E653E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megkötött, parkolóhely-létesítési kötelezettség átvállalására vonatkozó megállapodás, valamint</w:t>
      </w:r>
      <w:r w:rsidRPr="000E653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0E653E">
        <w:rPr>
          <w:rFonts w:ascii="Times New Roman" w:eastAsia="Times New Roman" w:hAnsi="Times New Roman" w:cs="Times New Roman"/>
          <w:sz w:val="24"/>
          <w:szCs w:val="24"/>
          <w:lang w:eastAsia="x-none"/>
        </w:rPr>
        <w:t>településrendezési szerződés közös megegyezéssel történő megszüntetéséhez.</w:t>
      </w:r>
    </w:p>
    <w:p w:rsidR="00823D2D" w:rsidRDefault="00823D2D" w:rsidP="00823D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23D2D" w:rsidRPr="000E653E" w:rsidRDefault="00823D2D" w:rsidP="00823D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hu-HU"/>
        </w:rPr>
        <w:t>Felelős: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0E653E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hu-HU"/>
        </w:rPr>
        <w:t>polgármester</w:t>
      </w:r>
    </w:p>
    <w:p w:rsidR="00823D2D" w:rsidRDefault="00823D2D" w:rsidP="00823D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hu-HU"/>
        </w:rPr>
        <w:t>Határidő: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0E653E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hu-HU"/>
        </w:rPr>
        <w:t>201</w:t>
      </w:r>
      <w:r w:rsidRPr="000E653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5. </w:t>
      </w:r>
      <w:proofErr w:type="gramStart"/>
      <w:r w:rsidRPr="000E653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március</w:t>
      </w:r>
      <w:proofErr w:type="gramEnd"/>
      <w:r w:rsidRPr="000E653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2.</w:t>
      </w:r>
    </w:p>
    <w:p w:rsidR="00823D2D" w:rsidRPr="000E653E" w:rsidRDefault="00823D2D" w:rsidP="00823D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23D2D" w:rsidRPr="000E653E" w:rsidRDefault="00823D2D" w:rsidP="00823D2D">
      <w:pPr>
        <w:pStyle w:val="Listaszerbekezds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E653E">
        <w:rPr>
          <w:rFonts w:ascii="Times New Roman" w:eastAsia="Times New Roman" w:hAnsi="Times New Roman" w:cs="Times New Roman"/>
          <w:sz w:val="24"/>
          <w:szCs w:val="24"/>
          <w:lang w:eastAsia="hu-HU"/>
        </w:rPr>
        <w:t>felkéri a polgármestert az 1. pontban hivatkozott megállapodások megszüntetésére vonatkozó megállapodások előkészítésére, aláírására, továbbá a településrendezési kötelezettségvállalás tényének földhivatali törléséhez hozzájáruló nyilatkozat kiadásá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ra</w:t>
      </w:r>
      <w:r w:rsidRPr="000E653E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823D2D" w:rsidRDefault="00823D2D" w:rsidP="00823D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23D2D" w:rsidRPr="000E653E" w:rsidRDefault="00823D2D" w:rsidP="00823D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E653E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823D2D" w:rsidRDefault="00823D2D" w:rsidP="00823D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E653E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2015. március 31.</w:t>
      </w:r>
    </w:p>
    <w:p w:rsidR="00823D2D" w:rsidRPr="000E653E" w:rsidRDefault="00823D2D" w:rsidP="00823D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23D2D" w:rsidRPr="000E653E" w:rsidRDefault="00823D2D" w:rsidP="00823D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E653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823D2D" w:rsidRPr="000E653E" w:rsidRDefault="00823D2D" w:rsidP="00823D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482259" w:rsidRDefault="00482259" w:rsidP="004822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18E3" w:rsidRDefault="008A18E3" w:rsidP="004822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D2D" w:rsidRDefault="00823D2D" w:rsidP="004822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744"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>4</w:t>
      </w:r>
      <w:r w:rsidRPr="006F0744"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</w:t>
      </w:r>
      <w:r w:rsidRPr="00823D2D">
        <w:rPr>
          <w:rFonts w:ascii="Times New Roman" w:hAnsi="Times New Roman" w:cs="Times New Roman"/>
          <w:b/>
          <w:sz w:val="24"/>
          <w:szCs w:val="24"/>
        </w:rPr>
        <w:t>Közterület-használati kérelmek elbírálása</w:t>
      </w:r>
    </w:p>
    <w:p w:rsidR="00823D2D" w:rsidRDefault="00823D2D" w:rsidP="004822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D2D" w:rsidRDefault="00823D2D" w:rsidP="00823D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5.4. pontját külön tárgyalásra kikérték.</w:t>
      </w:r>
    </w:p>
    <w:p w:rsidR="00823D2D" w:rsidRDefault="00823D2D" w:rsidP="00823D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18E3" w:rsidRDefault="008A18E3" w:rsidP="00823D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D2D" w:rsidRDefault="00823D2D" w:rsidP="00823D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D2D" w:rsidRDefault="00823D2D" w:rsidP="00823D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744"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>5</w:t>
      </w:r>
      <w:r w:rsidRPr="006F0744"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</w:t>
      </w:r>
      <w:r w:rsidRPr="009B3B7C">
        <w:rPr>
          <w:rFonts w:ascii="Times New Roman" w:hAnsi="Times New Roman" w:cs="Times New Roman"/>
          <w:b/>
          <w:sz w:val="24"/>
          <w:szCs w:val="24"/>
        </w:rPr>
        <w:t>Javaslat a Kisfalu Kft. alapító okiratának módosítására</w:t>
      </w:r>
    </w:p>
    <w:p w:rsidR="00823D2D" w:rsidRDefault="00823D2D" w:rsidP="00823D2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23D2D" w:rsidRPr="0029324D" w:rsidRDefault="00823D2D" w:rsidP="00823D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9324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29324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(III.02.) sz. Városgazdálkodási és Pénzügyi Bizottság határozata</w:t>
      </w:r>
    </w:p>
    <w:p w:rsidR="00823D2D" w:rsidRPr="009B3B7C" w:rsidRDefault="00823D2D" w:rsidP="00823D2D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29324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(12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29324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823D2D" w:rsidRDefault="00823D2D" w:rsidP="00823D2D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823D2D" w:rsidRPr="0029324D" w:rsidRDefault="00823D2D" w:rsidP="00823D2D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23D2D" w:rsidRDefault="00823D2D" w:rsidP="00823D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</w:t>
      </w:r>
    </w:p>
    <w:p w:rsidR="00823D2D" w:rsidRPr="009B3B7C" w:rsidRDefault="00823D2D" w:rsidP="00823D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23D2D" w:rsidRPr="009B3B7C" w:rsidRDefault="00823D2D" w:rsidP="00B304E0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elfogadja a Kisfalu Józsefvárosi Vagyongazdálkodó Kft. a határozat mellékletét képező alapító okiratának módosítását.</w:t>
      </w:r>
    </w:p>
    <w:p w:rsidR="00823D2D" w:rsidRDefault="00823D2D" w:rsidP="00823D2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23D2D" w:rsidRPr="009B3B7C" w:rsidRDefault="00823D2D" w:rsidP="00823D2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823D2D" w:rsidRDefault="00823D2D" w:rsidP="00823D2D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3B7C">
        <w:rPr>
          <w:rFonts w:ascii="Times New Roman" w:hAnsi="Times New Roman" w:cs="Times New Roman"/>
          <w:sz w:val="24"/>
          <w:szCs w:val="24"/>
        </w:rPr>
        <w:t>Határidő: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B7C">
        <w:rPr>
          <w:rFonts w:ascii="Times New Roman" w:hAnsi="Times New Roman" w:cs="Times New Roman"/>
          <w:sz w:val="24"/>
          <w:szCs w:val="24"/>
        </w:rPr>
        <w:t>2015. március 2.</w:t>
      </w:r>
    </w:p>
    <w:p w:rsidR="00823D2D" w:rsidRPr="009B3B7C" w:rsidRDefault="00823D2D" w:rsidP="00823D2D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3D2D" w:rsidRPr="009B3B7C" w:rsidRDefault="00823D2D" w:rsidP="00823D2D">
      <w:pPr>
        <w:numPr>
          <w:ilvl w:val="0"/>
          <w:numId w:val="20"/>
        </w:numPr>
        <w:spacing w:after="0" w:line="240" w:lineRule="auto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felkéri 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</w:t>
      </w: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olgármestert a határozat mellékletét képező alapító okirat módosításának aláírására, és ezzel összhangban kéri azonnali intézkedését az alapító okirat módosításának a cégjegyzékbe történő bejegyeztetéséről, és az alapító okirat egységes szerkezetbe foglalásáról.</w:t>
      </w:r>
    </w:p>
    <w:p w:rsidR="00823D2D" w:rsidRDefault="00823D2D" w:rsidP="00823D2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23D2D" w:rsidRPr="009B3B7C" w:rsidRDefault="00823D2D" w:rsidP="00823D2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823D2D" w:rsidRDefault="00823D2D" w:rsidP="00823D2D">
      <w:pPr>
        <w:spacing w:after="0" w:line="240" w:lineRule="auto"/>
        <w:ind w:left="426" w:hang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Határidő: </w:t>
      </w:r>
      <w:r w:rsidRPr="009B3B7C">
        <w:rPr>
          <w:rFonts w:ascii="Times New Roman" w:hAnsi="Times New Roman" w:cs="Times New Roman"/>
          <w:sz w:val="24"/>
          <w:szCs w:val="24"/>
        </w:rPr>
        <w:t>2015. március 2.</w:t>
      </w:r>
    </w:p>
    <w:p w:rsidR="00823D2D" w:rsidRPr="009B3B7C" w:rsidRDefault="00823D2D" w:rsidP="00823D2D">
      <w:pPr>
        <w:spacing w:after="0" w:line="240" w:lineRule="auto"/>
        <w:ind w:left="426" w:hanging="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3D2D" w:rsidRPr="009B3B7C" w:rsidRDefault="00823D2D" w:rsidP="00823D2D">
      <w:pPr>
        <w:numPr>
          <w:ilvl w:val="0"/>
          <w:numId w:val="20"/>
        </w:numPr>
        <w:spacing w:after="0" w:line="240" w:lineRule="auto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felkéri a társaság ügyvezetését a cégjegyzéssel kapcsolatos belső szabályzatainak az alapítói döntéssel összhangban lévő módosításainak átvezetésére.</w:t>
      </w:r>
    </w:p>
    <w:p w:rsidR="00823D2D" w:rsidRDefault="00823D2D" w:rsidP="00823D2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23D2D" w:rsidRPr="009B3B7C" w:rsidRDefault="00823D2D" w:rsidP="00823D2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Kisfalu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</w:t>
      </w: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ft. igazgatója</w:t>
      </w:r>
    </w:p>
    <w:p w:rsidR="00823D2D" w:rsidRDefault="00823D2D" w:rsidP="00823D2D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Határidő: </w:t>
      </w:r>
      <w:r w:rsidRPr="009B3B7C">
        <w:rPr>
          <w:rFonts w:ascii="Times New Roman" w:hAnsi="Times New Roman" w:cs="Times New Roman"/>
          <w:sz w:val="24"/>
          <w:szCs w:val="24"/>
        </w:rPr>
        <w:t>2015. március 5.</w:t>
      </w:r>
    </w:p>
    <w:p w:rsidR="00823D2D" w:rsidRPr="009B3B7C" w:rsidRDefault="00823D2D" w:rsidP="00823D2D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3D2D" w:rsidRPr="009B3B7C" w:rsidRDefault="00823D2D" w:rsidP="00823D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B3B7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döntés végrehajtását végző szervezeti egység: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Gazdálkodási </w:t>
      </w:r>
      <w:r w:rsidRPr="009B3B7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Ügyosztály, Kisfalu Kft.</w:t>
      </w:r>
    </w:p>
    <w:p w:rsidR="00823D2D" w:rsidRDefault="00823D2D" w:rsidP="00823D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04E0" w:rsidRDefault="00B304E0" w:rsidP="00B30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</w:t>
      </w:r>
      <w:r w:rsidRPr="006F326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80</w:t>
      </w:r>
      <w:r w:rsidRPr="006F326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(III.02.) sz.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VPB határozat mellékletét a jegyzőkönyvi kivonat 2. sz. melléklete tartalmazza.</w:t>
      </w:r>
    </w:p>
    <w:p w:rsidR="00B304E0" w:rsidRDefault="00B304E0" w:rsidP="00B30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B304E0" w:rsidRDefault="00B304E0" w:rsidP="00B30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627AA" w:rsidRDefault="004627AA" w:rsidP="00B30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B1442" w:rsidRDefault="004B1442" w:rsidP="004B14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744"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>4</w:t>
      </w:r>
      <w:r w:rsidRPr="006F0744"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</w:t>
      </w:r>
      <w:r w:rsidRPr="00823D2D">
        <w:rPr>
          <w:rFonts w:ascii="Times New Roman" w:hAnsi="Times New Roman" w:cs="Times New Roman"/>
          <w:b/>
          <w:sz w:val="24"/>
          <w:szCs w:val="24"/>
        </w:rPr>
        <w:t>Közterület-használati kérelmek elbírálása</w:t>
      </w:r>
    </w:p>
    <w:p w:rsidR="004B1442" w:rsidRDefault="004B1442" w:rsidP="004B14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26AD" w:rsidRPr="009126AD" w:rsidRDefault="009126AD" w:rsidP="009126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181/2015. (III.02.) sz. Városgazdálkodási és Pénzügyi Bizottság határozata</w:t>
      </w:r>
    </w:p>
    <w:p w:rsidR="009126AD" w:rsidRPr="009126AD" w:rsidRDefault="009126AD" w:rsidP="009126AD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(0 igen, 10 nem, 2 tartózkodás szavazattal)</w:t>
      </w:r>
    </w:p>
    <w:p w:rsidR="009126AD" w:rsidRPr="009126AD" w:rsidRDefault="009126AD" w:rsidP="00912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26AD" w:rsidRPr="009126AD" w:rsidRDefault="009126AD" w:rsidP="009126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 az alábbi határozati javaslatot nem fogadja el:</w:t>
      </w:r>
    </w:p>
    <w:p w:rsidR="009126AD" w:rsidRPr="009126AD" w:rsidRDefault="009126AD" w:rsidP="009126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126AD" w:rsidRPr="009126AD" w:rsidRDefault="009126AD" w:rsidP="009126A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közterület-használati hozzájárulást ad – egy összegben történő díjfizetéssel – az alábbi ügyben:</w:t>
      </w:r>
    </w:p>
    <w:p w:rsidR="009126AD" w:rsidRPr="009126AD" w:rsidRDefault="009126AD" w:rsidP="009126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9126AD" w:rsidRPr="009126AD" w:rsidTr="00AB4682">
        <w:tc>
          <w:tcPr>
            <w:tcW w:w="4219" w:type="dxa"/>
          </w:tcPr>
          <w:p w:rsidR="009126AD" w:rsidRPr="009126AD" w:rsidRDefault="009126AD" w:rsidP="009126AD">
            <w:pPr>
              <w:ind w:firstLine="426"/>
              <w:jc w:val="both"/>
              <w:rPr>
                <w:i/>
                <w:sz w:val="24"/>
                <w:szCs w:val="24"/>
              </w:rPr>
            </w:pPr>
            <w:r w:rsidRPr="009126AD">
              <w:rPr>
                <w:i/>
                <w:sz w:val="24"/>
                <w:szCs w:val="24"/>
              </w:rPr>
              <w:t>Közterület-használó, kérelmező:</w:t>
            </w:r>
          </w:p>
          <w:p w:rsidR="009126AD" w:rsidRPr="009126AD" w:rsidRDefault="009126AD" w:rsidP="009126AD">
            <w:pPr>
              <w:ind w:firstLine="426"/>
              <w:jc w:val="both"/>
              <w:rPr>
                <w:i/>
                <w:sz w:val="24"/>
                <w:szCs w:val="24"/>
              </w:rPr>
            </w:pPr>
          </w:p>
          <w:p w:rsidR="009126AD" w:rsidRPr="009126AD" w:rsidRDefault="009126AD" w:rsidP="009126AD">
            <w:pPr>
              <w:ind w:firstLine="426"/>
              <w:jc w:val="both"/>
              <w:rPr>
                <w:i/>
                <w:sz w:val="24"/>
                <w:szCs w:val="24"/>
              </w:rPr>
            </w:pPr>
            <w:r w:rsidRPr="009126AD">
              <w:rPr>
                <w:i/>
                <w:sz w:val="24"/>
                <w:szCs w:val="24"/>
              </w:rPr>
              <w:t>Közterület-használat ideje:</w:t>
            </w:r>
          </w:p>
          <w:p w:rsidR="009126AD" w:rsidRPr="009126AD" w:rsidRDefault="009126AD" w:rsidP="009126AD">
            <w:pPr>
              <w:ind w:firstLine="426"/>
              <w:jc w:val="both"/>
              <w:rPr>
                <w:i/>
                <w:sz w:val="24"/>
                <w:szCs w:val="24"/>
              </w:rPr>
            </w:pPr>
            <w:r w:rsidRPr="009126AD">
              <w:rPr>
                <w:i/>
                <w:sz w:val="24"/>
                <w:szCs w:val="24"/>
              </w:rPr>
              <w:t>Közterület-használat célja:</w:t>
            </w:r>
          </w:p>
          <w:p w:rsidR="009126AD" w:rsidRPr="009126AD" w:rsidRDefault="009126AD" w:rsidP="009126AD">
            <w:pPr>
              <w:ind w:firstLine="426"/>
              <w:jc w:val="both"/>
              <w:rPr>
                <w:i/>
                <w:sz w:val="24"/>
                <w:szCs w:val="24"/>
              </w:rPr>
            </w:pPr>
            <w:r w:rsidRPr="009126AD">
              <w:rPr>
                <w:rFonts w:cs="Courier New"/>
                <w:i/>
                <w:sz w:val="24"/>
                <w:szCs w:val="24"/>
              </w:rPr>
              <w:t>Közterület-használat helye:</w:t>
            </w:r>
          </w:p>
          <w:p w:rsidR="009126AD" w:rsidRPr="009126AD" w:rsidRDefault="009126AD" w:rsidP="009126AD">
            <w:pPr>
              <w:ind w:firstLine="426"/>
              <w:jc w:val="both"/>
              <w:rPr>
                <w:i/>
                <w:sz w:val="24"/>
                <w:szCs w:val="24"/>
                <w:vertAlign w:val="superscript"/>
                <w:lang w:eastAsia="x-none"/>
              </w:rPr>
            </w:pPr>
            <w:r w:rsidRPr="009126AD">
              <w:rPr>
                <w:i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9126AD" w:rsidRPr="009126AD" w:rsidRDefault="009126AD" w:rsidP="009126AD">
            <w:pPr>
              <w:ind w:firstLine="426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4991" w:type="dxa"/>
          </w:tcPr>
          <w:p w:rsidR="009126AD" w:rsidRPr="009126AD" w:rsidRDefault="009126AD" w:rsidP="009126AD">
            <w:pPr>
              <w:ind w:firstLine="426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9126AD">
              <w:rPr>
                <w:b/>
                <w:i/>
                <w:sz w:val="24"/>
                <w:szCs w:val="24"/>
              </w:rPr>
              <w:t>Meadit</w:t>
            </w:r>
            <w:proofErr w:type="spellEnd"/>
            <w:r w:rsidRPr="009126AD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126AD">
              <w:rPr>
                <w:b/>
                <w:i/>
                <w:sz w:val="24"/>
                <w:szCs w:val="24"/>
              </w:rPr>
              <w:t>Globe</w:t>
            </w:r>
            <w:proofErr w:type="spellEnd"/>
            <w:r w:rsidRPr="009126AD">
              <w:rPr>
                <w:b/>
                <w:i/>
                <w:sz w:val="24"/>
                <w:szCs w:val="24"/>
              </w:rPr>
              <w:t xml:space="preserve"> Kft.</w:t>
            </w:r>
          </w:p>
          <w:p w:rsidR="009126AD" w:rsidRPr="009126AD" w:rsidRDefault="009126AD" w:rsidP="009126AD">
            <w:pPr>
              <w:ind w:firstLine="426"/>
              <w:jc w:val="both"/>
              <w:rPr>
                <w:b/>
                <w:i/>
                <w:sz w:val="24"/>
                <w:szCs w:val="24"/>
              </w:rPr>
            </w:pPr>
            <w:r w:rsidRPr="009126AD">
              <w:rPr>
                <w:i/>
                <w:sz w:val="24"/>
                <w:szCs w:val="24"/>
              </w:rPr>
              <w:t>(1084 Budapest, József u. 43-45.)</w:t>
            </w:r>
          </w:p>
          <w:p w:rsidR="009126AD" w:rsidRPr="009126AD" w:rsidRDefault="009126AD" w:rsidP="009126AD">
            <w:pPr>
              <w:ind w:firstLine="459"/>
              <w:jc w:val="both"/>
              <w:rPr>
                <w:b/>
                <w:i/>
                <w:sz w:val="24"/>
                <w:szCs w:val="24"/>
              </w:rPr>
            </w:pPr>
            <w:r w:rsidRPr="009126AD">
              <w:rPr>
                <w:i/>
                <w:sz w:val="24"/>
                <w:szCs w:val="24"/>
              </w:rPr>
              <w:t>2015. március 02. – 2015. március 16.</w:t>
            </w:r>
          </w:p>
          <w:p w:rsidR="009126AD" w:rsidRPr="009126AD" w:rsidRDefault="009126AD" w:rsidP="009126AD">
            <w:pPr>
              <w:ind w:firstLine="426"/>
              <w:jc w:val="both"/>
              <w:rPr>
                <w:i/>
                <w:sz w:val="24"/>
                <w:szCs w:val="24"/>
              </w:rPr>
            </w:pPr>
            <w:r w:rsidRPr="009126AD">
              <w:rPr>
                <w:i/>
                <w:sz w:val="24"/>
                <w:szCs w:val="24"/>
              </w:rPr>
              <w:t>egyéb rendezvény (Emlékezés ünnepe)</w:t>
            </w:r>
          </w:p>
          <w:p w:rsidR="009126AD" w:rsidRPr="009126AD" w:rsidRDefault="009126AD" w:rsidP="009126AD">
            <w:pPr>
              <w:ind w:firstLine="426"/>
              <w:jc w:val="both"/>
              <w:rPr>
                <w:b/>
                <w:i/>
                <w:sz w:val="24"/>
                <w:szCs w:val="24"/>
              </w:rPr>
            </w:pPr>
            <w:r w:rsidRPr="009126AD">
              <w:rPr>
                <w:rFonts w:cs="Courier New"/>
                <w:i/>
                <w:sz w:val="24"/>
                <w:szCs w:val="24"/>
              </w:rPr>
              <w:t>Corvin köz</w:t>
            </w:r>
          </w:p>
          <w:p w:rsidR="009126AD" w:rsidRPr="009126AD" w:rsidRDefault="009126AD" w:rsidP="009126AD">
            <w:pPr>
              <w:ind w:firstLine="426"/>
              <w:jc w:val="both"/>
              <w:rPr>
                <w:b/>
                <w:i/>
                <w:sz w:val="24"/>
                <w:szCs w:val="24"/>
              </w:rPr>
            </w:pPr>
            <w:r w:rsidRPr="009126AD">
              <w:rPr>
                <w:i/>
                <w:sz w:val="24"/>
                <w:szCs w:val="24"/>
                <w:lang w:eastAsia="x-none"/>
              </w:rPr>
              <w:t>44</w:t>
            </w:r>
            <w:r w:rsidRPr="009126AD">
              <w:rPr>
                <w:i/>
                <w:sz w:val="24"/>
                <w:szCs w:val="24"/>
                <w:lang w:val="x-none" w:eastAsia="x-none"/>
              </w:rPr>
              <w:t xml:space="preserve"> m</w:t>
            </w:r>
            <w:r w:rsidRPr="009126AD">
              <w:rPr>
                <w:i/>
                <w:sz w:val="24"/>
                <w:szCs w:val="24"/>
                <w:vertAlign w:val="superscript"/>
                <w:lang w:val="x-none" w:eastAsia="x-none"/>
              </w:rPr>
              <w:t>2</w:t>
            </w:r>
            <w:r w:rsidRPr="009126AD">
              <w:rPr>
                <w:i/>
                <w:sz w:val="24"/>
                <w:szCs w:val="24"/>
                <w:vertAlign w:val="superscript"/>
                <w:lang w:eastAsia="x-none"/>
              </w:rPr>
              <w:t xml:space="preserve"> </w:t>
            </w:r>
            <w:r w:rsidRPr="009126AD">
              <w:rPr>
                <w:i/>
                <w:sz w:val="24"/>
                <w:szCs w:val="24"/>
                <w:lang w:eastAsia="x-none"/>
              </w:rPr>
              <w:t>(7 db faház) + 33 m</w:t>
            </w:r>
            <w:r w:rsidRPr="009126AD">
              <w:rPr>
                <w:i/>
                <w:sz w:val="24"/>
                <w:szCs w:val="24"/>
                <w:vertAlign w:val="superscript"/>
                <w:lang w:eastAsia="x-none"/>
              </w:rPr>
              <w:t xml:space="preserve">2 </w:t>
            </w:r>
            <w:r w:rsidRPr="009126AD">
              <w:rPr>
                <w:i/>
                <w:sz w:val="24"/>
                <w:szCs w:val="24"/>
                <w:lang w:eastAsia="x-none"/>
              </w:rPr>
              <w:t>(kitelepülés)</w:t>
            </w:r>
          </w:p>
          <w:p w:rsidR="009126AD" w:rsidRPr="009126AD" w:rsidRDefault="009126AD" w:rsidP="009126AD">
            <w:pPr>
              <w:ind w:firstLine="426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9126AD" w:rsidRPr="009126AD" w:rsidRDefault="009126AD" w:rsidP="009126A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9126AD">
        <w:rPr>
          <w:rFonts w:ascii="Times New Roman" w:hAnsi="Times New Roman"/>
          <w:i/>
          <w:sz w:val="24"/>
          <w:szCs w:val="24"/>
        </w:rPr>
        <w:t xml:space="preserve">tudomásul veszi a </w:t>
      </w:r>
      <w:proofErr w:type="spellStart"/>
      <w:r w:rsidRPr="009126AD">
        <w:rPr>
          <w:rFonts w:ascii="Times New Roman" w:hAnsi="Times New Roman"/>
          <w:i/>
          <w:sz w:val="24"/>
          <w:szCs w:val="24"/>
        </w:rPr>
        <w:t>Meadit</w:t>
      </w:r>
      <w:proofErr w:type="spellEnd"/>
      <w:r w:rsidRPr="009126A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126AD">
        <w:rPr>
          <w:rFonts w:ascii="Times New Roman" w:hAnsi="Times New Roman"/>
          <w:i/>
          <w:sz w:val="24"/>
          <w:szCs w:val="24"/>
        </w:rPr>
        <w:t>Globe</w:t>
      </w:r>
      <w:proofErr w:type="spellEnd"/>
      <w:r w:rsidRPr="009126AD">
        <w:rPr>
          <w:rFonts w:ascii="Times New Roman" w:hAnsi="Times New Roman"/>
          <w:i/>
          <w:sz w:val="24"/>
          <w:szCs w:val="24"/>
        </w:rPr>
        <w:t xml:space="preserve"> Kft.</w:t>
      </w:r>
      <w:r w:rsidRPr="009126AD">
        <w:rPr>
          <w:rFonts w:ascii="Times New Roman" w:hAnsi="Times New Roman" w:cs="Courier New"/>
          <w:b/>
          <w:i/>
          <w:sz w:val="24"/>
          <w:szCs w:val="24"/>
        </w:rPr>
        <w:t xml:space="preserve"> </w:t>
      </w:r>
      <w:r w:rsidRPr="009126AD">
        <w:rPr>
          <w:rFonts w:ascii="Times New Roman" w:hAnsi="Times New Roman"/>
          <w:i/>
          <w:sz w:val="24"/>
          <w:szCs w:val="24"/>
        </w:rPr>
        <w:t>közterület-használatát 2015. február 16-tól 2015. március 01-jéig (díjfizetés kötelezettsége mellett).</w:t>
      </w:r>
    </w:p>
    <w:p w:rsidR="009126AD" w:rsidRPr="009126AD" w:rsidRDefault="009126AD" w:rsidP="009126A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126AD" w:rsidRPr="009126AD" w:rsidRDefault="009126AD" w:rsidP="00912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AD">
        <w:rPr>
          <w:rFonts w:ascii="Times New Roman" w:hAnsi="Times New Roman"/>
          <w:sz w:val="24"/>
          <w:szCs w:val="24"/>
        </w:rPr>
        <w:t>Felelős: polgármester</w:t>
      </w:r>
    </w:p>
    <w:p w:rsidR="009126AD" w:rsidRPr="009126AD" w:rsidRDefault="009126AD" w:rsidP="00912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AD">
        <w:rPr>
          <w:rFonts w:ascii="Times New Roman" w:hAnsi="Times New Roman"/>
          <w:sz w:val="24"/>
          <w:szCs w:val="24"/>
        </w:rPr>
        <w:t>Határidő: 2015. március 2.</w:t>
      </w:r>
    </w:p>
    <w:p w:rsidR="009126AD" w:rsidRPr="009126AD" w:rsidRDefault="009126AD" w:rsidP="00912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26AD" w:rsidRPr="009126AD" w:rsidRDefault="009126AD" w:rsidP="009126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9126AD" w:rsidRPr="009126AD" w:rsidRDefault="009126AD" w:rsidP="00912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7AA" w:rsidRDefault="004627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E362B" w:rsidRPr="009126AD" w:rsidRDefault="000E362B" w:rsidP="000E36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(III.02.) sz. Városgazdálkodási és Pénzügyi Bizottság határozata</w:t>
      </w:r>
    </w:p>
    <w:p w:rsidR="000E362B" w:rsidRPr="009126AD" w:rsidRDefault="000E362B" w:rsidP="000E362B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0E362B" w:rsidRPr="009126AD" w:rsidRDefault="000E362B" w:rsidP="00CA3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3B4E" w:rsidRPr="00CA3B4E" w:rsidRDefault="00CA3B4E" w:rsidP="00CA3B4E">
      <w:pPr>
        <w:pStyle w:val="Listaszerbekezds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A3B4E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 ügyben:</w:t>
      </w:r>
    </w:p>
    <w:p w:rsidR="00CA3B4E" w:rsidRPr="00CA3B4E" w:rsidRDefault="00CA3B4E" w:rsidP="00CA3B4E">
      <w:pPr>
        <w:pStyle w:val="Listaszerbekezds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CA3B4E" w:rsidRPr="00CA3B4E" w:rsidTr="00AB4682">
        <w:tc>
          <w:tcPr>
            <w:tcW w:w="4219" w:type="dxa"/>
          </w:tcPr>
          <w:p w:rsidR="00CA3B4E" w:rsidRPr="00CA3B4E" w:rsidRDefault="00CA3B4E" w:rsidP="00CA3B4E">
            <w:pPr>
              <w:jc w:val="both"/>
              <w:rPr>
                <w:b/>
                <w:sz w:val="24"/>
                <w:szCs w:val="24"/>
              </w:rPr>
            </w:pPr>
            <w:r w:rsidRPr="00CA3B4E">
              <w:rPr>
                <w:sz w:val="24"/>
                <w:szCs w:val="24"/>
              </w:rPr>
              <w:t>Közterület-használó, kérelmező:</w:t>
            </w:r>
          </w:p>
          <w:p w:rsidR="00CA3B4E" w:rsidRPr="00CA3B4E" w:rsidRDefault="00CA3B4E" w:rsidP="00CA3B4E">
            <w:pPr>
              <w:jc w:val="both"/>
              <w:rPr>
                <w:sz w:val="24"/>
                <w:szCs w:val="24"/>
              </w:rPr>
            </w:pPr>
          </w:p>
          <w:p w:rsidR="00CA3B4E" w:rsidRPr="00CA3B4E" w:rsidRDefault="00CA3B4E" w:rsidP="00CA3B4E">
            <w:pPr>
              <w:jc w:val="both"/>
              <w:rPr>
                <w:sz w:val="24"/>
                <w:szCs w:val="24"/>
              </w:rPr>
            </w:pPr>
            <w:r w:rsidRPr="00CA3B4E">
              <w:rPr>
                <w:sz w:val="24"/>
                <w:szCs w:val="24"/>
              </w:rPr>
              <w:t>Közterület-használat ideje:</w:t>
            </w:r>
          </w:p>
          <w:p w:rsidR="00CA3B4E" w:rsidRPr="00CA3B4E" w:rsidRDefault="007B0258" w:rsidP="00CA3B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Közterület-használat célja:</w:t>
            </w:r>
          </w:p>
          <w:p w:rsidR="00CA3B4E" w:rsidRPr="00CA3B4E" w:rsidRDefault="007B0258" w:rsidP="00CA3B4E">
            <w:pPr>
              <w:jc w:val="both"/>
              <w:rPr>
                <w:rFonts w:cs="Courier New"/>
                <w:sz w:val="24"/>
                <w:szCs w:val="24"/>
              </w:rPr>
            </w:pPr>
            <w:r>
              <w:rPr>
                <w:rFonts w:cs="Courier New"/>
                <w:sz w:val="24"/>
                <w:szCs w:val="24"/>
              </w:rPr>
              <w:t>Közterület-használat helye:</w:t>
            </w:r>
          </w:p>
          <w:p w:rsidR="00CA3B4E" w:rsidRPr="00CA3B4E" w:rsidRDefault="00CA3B4E" w:rsidP="00CA3B4E">
            <w:pPr>
              <w:jc w:val="both"/>
              <w:rPr>
                <w:sz w:val="24"/>
                <w:szCs w:val="24"/>
                <w:vertAlign w:val="superscript"/>
                <w:lang w:eastAsia="x-none"/>
              </w:rPr>
            </w:pPr>
            <w:r w:rsidRPr="00CA3B4E">
              <w:rPr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CA3B4E" w:rsidRPr="00CA3B4E" w:rsidRDefault="00CA3B4E" w:rsidP="00CA3B4E">
            <w:pPr>
              <w:ind w:left="-142" w:firstLine="142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991" w:type="dxa"/>
          </w:tcPr>
          <w:p w:rsidR="00CA3B4E" w:rsidRPr="00CA3B4E" w:rsidRDefault="00CA3B4E" w:rsidP="00CA3B4E">
            <w:pPr>
              <w:jc w:val="both"/>
              <w:rPr>
                <w:b/>
                <w:sz w:val="24"/>
                <w:szCs w:val="24"/>
              </w:rPr>
            </w:pPr>
            <w:r w:rsidRPr="00CA3B4E">
              <w:rPr>
                <w:b/>
                <w:sz w:val="24"/>
                <w:szCs w:val="24"/>
              </w:rPr>
              <w:t>Társasház Teleki tér 3.</w:t>
            </w:r>
          </w:p>
          <w:p w:rsidR="00CA3B4E" w:rsidRPr="00CA3B4E" w:rsidRDefault="00CA3B4E" w:rsidP="00CA3B4E">
            <w:pPr>
              <w:jc w:val="both"/>
              <w:rPr>
                <w:sz w:val="24"/>
                <w:szCs w:val="24"/>
              </w:rPr>
            </w:pPr>
            <w:r w:rsidRPr="00CA3B4E">
              <w:rPr>
                <w:sz w:val="24"/>
                <w:szCs w:val="24"/>
              </w:rPr>
              <w:t>(1086 Budapest, Teleki tér 3.)</w:t>
            </w:r>
          </w:p>
          <w:p w:rsidR="00CA3B4E" w:rsidRPr="00CA3B4E" w:rsidRDefault="00CA3B4E" w:rsidP="00CA3B4E">
            <w:pPr>
              <w:jc w:val="both"/>
              <w:rPr>
                <w:sz w:val="24"/>
                <w:szCs w:val="24"/>
              </w:rPr>
            </w:pPr>
            <w:r w:rsidRPr="00CA3B4E">
              <w:rPr>
                <w:sz w:val="24"/>
                <w:szCs w:val="24"/>
              </w:rPr>
              <w:t>2015. március 09. – 2015. május 09.</w:t>
            </w:r>
          </w:p>
          <w:p w:rsidR="00CA3B4E" w:rsidRPr="00CA3B4E" w:rsidRDefault="00CA3B4E" w:rsidP="00CA3B4E">
            <w:pPr>
              <w:jc w:val="both"/>
              <w:rPr>
                <w:sz w:val="24"/>
                <w:szCs w:val="24"/>
              </w:rPr>
            </w:pPr>
            <w:r w:rsidRPr="00CA3B4E">
              <w:rPr>
                <w:sz w:val="24"/>
                <w:szCs w:val="24"/>
              </w:rPr>
              <w:t>építési munkaterület</w:t>
            </w:r>
          </w:p>
          <w:p w:rsidR="00CA3B4E" w:rsidRPr="00CA3B4E" w:rsidRDefault="00CA3B4E" w:rsidP="00CA3B4E">
            <w:pPr>
              <w:jc w:val="both"/>
              <w:rPr>
                <w:rFonts w:cs="Courier New"/>
                <w:sz w:val="24"/>
                <w:szCs w:val="24"/>
              </w:rPr>
            </w:pPr>
            <w:r w:rsidRPr="00CA3B4E">
              <w:rPr>
                <w:rFonts w:cs="Courier New"/>
                <w:sz w:val="24"/>
                <w:szCs w:val="24"/>
              </w:rPr>
              <w:t>Teleki tér 3.</w:t>
            </w:r>
          </w:p>
          <w:p w:rsidR="00CA3B4E" w:rsidRPr="00CA3B4E" w:rsidRDefault="00CA3B4E" w:rsidP="00CA3B4E">
            <w:pPr>
              <w:jc w:val="both"/>
              <w:rPr>
                <w:rFonts w:cs="Courier New"/>
                <w:sz w:val="24"/>
                <w:szCs w:val="24"/>
              </w:rPr>
            </w:pPr>
            <w:r w:rsidRPr="00CA3B4E">
              <w:rPr>
                <w:rFonts w:cs="Courier New"/>
                <w:sz w:val="24"/>
                <w:szCs w:val="24"/>
              </w:rPr>
              <w:t>40 m</w:t>
            </w:r>
            <w:r w:rsidRPr="00CA3B4E">
              <w:rPr>
                <w:rFonts w:cs="Courier New"/>
                <w:sz w:val="24"/>
                <w:szCs w:val="24"/>
                <w:vertAlign w:val="superscript"/>
              </w:rPr>
              <w:t>2</w:t>
            </w:r>
          </w:p>
          <w:p w:rsidR="00CA3B4E" w:rsidRPr="00CA3B4E" w:rsidRDefault="00CA3B4E" w:rsidP="00CA3B4E">
            <w:pPr>
              <w:jc w:val="both"/>
              <w:rPr>
                <w:sz w:val="24"/>
                <w:szCs w:val="24"/>
              </w:rPr>
            </w:pPr>
          </w:p>
        </w:tc>
      </w:tr>
    </w:tbl>
    <w:p w:rsidR="00CA3B4E" w:rsidRPr="009126AD" w:rsidRDefault="00CA3B4E" w:rsidP="00CA3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AD">
        <w:rPr>
          <w:rFonts w:ascii="Times New Roman" w:hAnsi="Times New Roman"/>
          <w:sz w:val="24"/>
          <w:szCs w:val="24"/>
        </w:rPr>
        <w:t>Felelős: polgármester</w:t>
      </w:r>
    </w:p>
    <w:p w:rsidR="00CA3B4E" w:rsidRPr="009126AD" w:rsidRDefault="00CA3B4E" w:rsidP="00CA3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AD">
        <w:rPr>
          <w:rFonts w:ascii="Times New Roman" w:hAnsi="Times New Roman"/>
          <w:sz w:val="24"/>
          <w:szCs w:val="24"/>
        </w:rPr>
        <w:t>Határidő: 2015. március 2.</w:t>
      </w:r>
    </w:p>
    <w:p w:rsidR="00CA3B4E" w:rsidRPr="009126AD" w:rsidRDefault="00CA3B4E" w:rsidP="00CA3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A3B4E" w:rsidRPr="009126AD" w:rsidRDefault="00CA3B4E" w:rsidP="00CA3B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CA3B4E" w:rsidRPr="009126AD" w:rsidRDefault="00CA3B4E" w:rsidP="00CA3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3B4E" w:rsidRDefault="00CA3B4E" w:rsidP="00CA3B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B4E" w:rsidRPr="009126AD" w:rsidRDefault="00CA3B4E" w:rsidP="00CA3B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(III.02.) sz. Városgazdálkodási és Pénzügyi Bizottság határozata</w:t>
      </w:r>
    </w:p>
    <w:p w:rsidR="00CA3B4E" w:rsidRPr="009126AD" w:rsidRDefault="00CA3B4E" w:rsidP="00CA3B4E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CA3B4E" w:rsidRPr="009126AD" w:rsidRDefault="00CA3B4E" w:rsidP="007B0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258" w:rsidRPr="007B0258" w:rsidRDefault="007B0258" w:rsidP="007B0258">
      <w:pPr>
        <w:pStyle w:val="Listaszerbekezds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B0258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egy összegben történő díjfizetéssel – az alábbi ügyben:</w:t>
      </w:r>
    </w:p>
    <w:p w:rsidR="007B0258" w:rsidRPr="007B0258" w:rsidRDefault="007B0258" w:rsidP="007B0258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7B0258" w:rsidRPr="007B0258" w:rsidTr="00AB4682">
        <w:trPr>
          <w:trHeight w:val="1646"/>
        </w:trPr>
        <w:tc>
          <w:tcPr>
            <w:tcW w:w="4219" w:type="dxa"/>
          </w:tcPr>
          <w:p w:rsidR="007B0258" w:rsidRPr="007B0258" w:rsidRDefault="007B0258" w:rsidP="007B0258">
            <w:pPr>
              <w:jc w:val="both"/>
              <w:rPr>
                <w:sz w:val="24"/>
                <w:szCs w:val="24"/>
              </w:rPr>
            </w:pPr>
            <w:r w:rsidRPr="007B0258">
              <w:rPr>
                <w:sz w:val="24"/>
                <w:szCs w:val="24"/>
              </w:rPr>
              <w:t>Közterület-használó, kérelmező:</w:t>
            </w:r>
          </w:p>
          <w:p w:rsidR="007B0258" w:rsidRPr="007B0258" w:rsidRDefault="007B0258" w:rsidP="007B0258">
            <w:pPr>
              <w:jc w:val="both"/>
              <w:rPr>
                <w:sz w:val="24"/>
                <w:szCs w:val="24"/>
              </w:rPr>
            </w:pPr>
          </w:p>
          <w:p w:rsidR="007B0258" w:rsidRPr="007B0258" w:rsidRDefault="007B0258" w:rsidP="007B0258">
            <w:pPr>
              <w:jc w:val="both"/>
              <w:rPr>
                <w:sz w:val="24"/>
                <w:szCs w:val="24"/>
              </w:rPr>
            </w:pPr>
            <w:r w:rsidRPr="007B0258">
              <w:rPr>
                <w:sz w:val="24"/>
                <w:szCs w:val="24"/>
              </w:rPr>
              <w:t>Közterület használat ideje:</w:t>
            </w:r>
          </w:p>
          <w:p w:rsidR="007B0258" w:rsidRPr="007B0258" w:rsidRDefault="007B0258" w:rsidP="007B025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Közterület-használat célja:</w:t>
            </w:r>
          </w:p>
          <w:p w:rsidR="007B0258" w:rsidRPr="007B0258" w:rsidRDefault="007B0258" w:rsidP="007B0258">
            <w:pPr>
              <w:jc w:val="both"/>
              <w:rPr>
                <w:sz w:val="24"/>
                <w:szCs w:val="24"/>
              </w:rPr>
            </w:pPr>
            <w:r w:rsidRPr="007B0258">
              <w:rPr>
                <w:sz w:val="24"/>
                <w:szCs w:val="24"/>
              </w:rPr>
              <w:t>Közterület-használat helye:</w:t>
            </w:r>
          </w:p>
          <w:p w:rsidR="007B0258" w:rsidRPr="007B0258" w:rsidRDefault="007B0258" w:rsidP="007B025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x-none" w:eastAsia="x-none"/>
              </w:rPr>
              <w:t>Közterület-használat nagysága:</w:t>
            </w:r>
          </w:p>
        </w:tc>
        <w:tc>
          <w:tcPr>
            <w:tcW w:w="4991" w:type="dxa"/>
          </w:tcPr>
          <w:p w:rsidR="007B0258" w:rsidRPr="007B0258" w:rsidRDefault="007B0258" w:rsidP="007B0258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7B0258">
              <w:rPr>
                <w:b/>
                <w:sz w:val="24"/>
                <w:szCs w:val="24"/>
              </w:rPr>
              <w:t>Nyolcpipa</w:t>
            </w:r>
            <w:proofErr w:type="spellEnd"/>
            <w:r w:rsidRPr="007B0258">
              <w:rPr>
                <w:b/>
                <w:sz w:val="24"/>
                <w:szCs w:val="24"/>
              </w:rPr>
              <w:t xml:space="preserve"> Bt.</w:t>
            </w:r>
          </w:p>
          <w:p w:rsidR="007B0258" w:rsidRPr="007B0258" w:rsidRDefault="007B0258" w:rsidP="007B0258">
            <w:pPr>
              <w:jc w:val="both"/>
              <w:rPr>
                <w:b/>
                <w:sz w:val="24"/>
                <w:szCs w:val="24"/>
              </w:rPr>
            </w:pPr>
            <w:r w:rsidRPr="007B0258">
              <w:rPr>
                <w:sz w:val="24"/>
                <w:szCs w:val="24"/>
              </w:rPr>
              <w:t>(</w:t>
            </w:r>
            <w:r w:rsidRPr="007B0258">
              <w:rPr>
                <w:bCs/>
                <w:sz w:val="24"/>
                <w:szCs w:val="24"/>
              </w:rPr>
              <w:t>1061 Budapest, Jókai tér 8.)</w:t>
            </w:r>
          </w:p>
          <w:p w:rsidR="007B0258" w:rsidRPr="007B0258" w:rsidRDefault="007B0258" w:rsidP="007B0258">
            <w:pPr>
              <w:jc w:val="both"/>
              <w:rPr>
                <w:b/>
                <w:sz w:val="24"/>
                <w:szCs w:val="24"/>
              </w:rPr>
            </w:pPr>
            <w:r w:rsidRPr="007B0258">
              <w:rPr>
                <w:sz w:val="24"/>
                <w:szCs w:val="24"/>
              </w:rPr>
              <w:t>2015. március 02. - 2016. március 01.</w:t>
            </w:r>
          </w:p>
          <w:p w:rsidR="007B0258" w:rsidRPr="007B0258" w:rsidRDefault="007B0258" w:rsidP="007B0258">
            <w:pPr>
              <w:ind w:left="34" w:hanging="34"/>
              <w:jc w:val="both"/>
              <w:rPr>
                <w:sz w:val="24"/>
                <w:szCs w:val="24"/>
              </w:rPr>
            </w:pPr>
            <w:r w:rsidRPr="007B0258">
              <w:rPr>
                <w:sz w:val="24"/>
                <w:szCs w:val="24"/>
              </w:rPr>
              <w:t>virágláda, szemétgyűjtő</w:t>
            </w:r>
          </w:p>
          <w:p w:rsidR="007B0258" w:rsidRPr="007B0258" w:rsidRDefault="007B0258" w:rsidP="007B0258">
            <w:pPr>
              <w:jc w:val="both"/>
              <w:rPr>
                <w:sz w:val="24"/>
                <w:szCs w:val="24"/>
              </w:rPr>
            </w:pPr>
            <w:r w:rsidRPr="007B0258">
              <w:rPr>
                <w:sz w:val="24"/>
                <w:szCs w:val="24"/>
              </w:rPr>
              <w:t>Leonardo Da Vinci u. 23.</w:t>
            </w:r>
          </w:p>
          <w:p w:rsidR="007B0258" w:rsidRPr="007B0258" w:rsidRDefault="007B0258" w:rsidP="007B0258">
            <w:pPr>
              <w:autoSpaceDE w:val="0"/>
              <w:autoSpaceDN w:val="0"/>
              <w:rPr>
                <w:sz w:val="24"/>
                <w:szCs w:val="24"/>
                <w:vertAlign w:val="superscript"/>
              </w:rPr>
            </w:pPr>
            <w:r w:rsidRPr="007B0258">
              <w:rPr>
                <w:sz w:val="24"/>
                <w:szCs w:val="24"/>
              </w:rPr>
              <w:t>27 m</w:t>
            </w:r>
            <w:r w:rsidRPr="007B0258">
              <w:rPr>
                <w:sz w:val="24"/>
                <w:szCs w:val="24"/>
                <w:vertAlign w:val="superscript"/>
              </w:rPr>
              <w:t xml:space="preserve">2 </w:t>
            </w:r>
          </w:p>
          <w:p w:rsidR="007B0258" w:rsidRPr="007B0258" w:rsidRDefault="007B0258" w:rsidP="007B0258">
            <w:pPr>
              <w:jc w:val="both"/>
              <w:rPr>
                <w:sz w:val="24"/>
                <w:szCs w:val="24"/>
              </w:rPr>
            </w:pPr>
          </w:p>
        </w:tc>
      </w:tr>
    </w:tbl>
    <w:p w:rsidR="007B0258" w:rsidRPr="009126AD" w:rsidRDefault="007B0258" w:rsidP="007B02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AD">
        <w:rPr>
          <w:rFonts w:ascii="Times New Roman" w:hAnsi="Times New Roman"/>
          <w:sz w:val="24"/>
          <w:szCs w:val="24"/>
        </w:rPr>
        <w:t>Felelős: polgármester</w:t>
      </w:r>
    </w:p>
    <w:p w:rsidR="007B0258" w:rsidRPr="009126AD" w:rsidRDefault="007B0258" w:rsidP="007B02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AD">
        <w:rPr>
          <w:rFonts w:ascii="Times New Roman" w:hAnsi="Times New Roman"/>
          <w:sz w:val="24"/>
          <w:szCs w:val="24"/>
        </w:rPr>
        <w:t>Határidő: 2015. március 2.</w:t>
      </w:r>
    </w:p>
    <w:p w:rsidR="007B0258" w:rsidRPr="009126AD" w:rsidRDefault="007B0258" w:rsidP="007B02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B0258" w:rsidRPr="009126AD" w:rsidRDefault="007B0258" w:rsidP="007B02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7B0258" w:rsidRPr="009126AD" w:rsidRDefault="007B0258" w:rsidP="007B0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258" w:rsidRDefault="007B0258" w:rsidP="007B02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0258" w:rsidRPr="009126AD" w:rsidRDefault="007B0258" w:rsidP="007B02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(III.02.) sz. Városgazdálkodási és Pénzügyi Bizottság határozata</w:t>
      </w:r>
    </w:p>
    <w:p w:rsidR="007B0258" w:rsidRPr="009126AD" w:rsidRDefault="007B0258" w:rsidP="007B0258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7B0258" w:rsidRPr="009126AD" w:rsidRDefault="007B0258" w:rsidP="00877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E54" w:rsidRPr="00877E54" w:rsidRDefault="00877E54" w:rsidP="00877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7E54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</w:p>
    <w:p w:rsidR="00D73F29" w:rsidRDefault="00D73F29" w:rsidP="00D73F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7E54" w:rsidRPr="00D73F29" w:rsidRDefault="00877E54" w:rsidP="00D73F29">
      <w:pPr>
        <w:pStyle w:val="Listaszerbekezds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D73F29">
        <w:rPr>
          <w:rFonts w:ascii="Times New Roman" w:hAnsi="Times New Roman"/>
          <w:sz w:val="24"/>
          <w:szCs w:val="24"/>
        </w:rPr>
        <w:t>közterület-használati hozzájárulást ad – egy összegben történő díjfizetéssel – az alábbi ügyben: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877E54" w:rsidRPr="00877E54" w:rsidTr="00AB4682">
        <w:trPr>
          <w:trHeight w:val="2838"/>
        </w:trPr>
        <w:tc>
          <w:tcPr>
            <w:tcW w:w="4219" w:type="dxa"/>
          </w:tcPr>
          <w:p w:rsidR="00877E54" w:rsidRPr="00877E54" w:rsidRDefault="00877E54" w:rsidP="00877E54">
            <w:pPr>
              <w:ind w:firstLine="426"/>
              <w:jc w:val="both"/>
              <w:rPr>
                <w:sz w:val="24"/>
                <w:szCs w:val="24"/>
              </w:rPr>
            </w:pPr>
          </w:p>
          <w:p w:rsidR="00877E54" w:rsidRPr="00877E54" w:rsidRDefault="00877E54" w:rsidP="00877E54">
            <w:pPr>
              <w:ind w:firstLine="426"/>
              <w:jc w:val="both"/>
              <w:rPr>
                <w:sz w:val="24"/>
                <w:szCs w:val="24"/>
              </w:rPr>
            </w:pPr>
            <w:r w:rsidRPr="00877E54">
              <w:rPr>
                <w:sz w:val="24"/>
                <w:szCs w:val="24"/>
              </w:rPr>
              <w:t>Közterület-használó, kérelmező:</w:t>
            </w:r>
          </w:p>
          <w:p w:rsidR="00877E54" w:rsidRPr="00877E54" w:rsidRDefault="00877E54" w:rsidP="00877E54">
            <w:pPr>
              <w:ind w:firstLine="426"/>
              <w:jc w:val="both"/>
              <w:rPr>
                <w:sz w:val="24"/>
                <w:szCs w:val="24"/>
              </w:rPr>
            </w:pPr>
          </w:p>
          <w:p w:rsidR="00877E54" w:rsidRPr="00877E54" w:rsidRDefault="00877E54" w:rsidP="00877E54">
            <w:pPr>
              <w:ind w:firstLine="426"/>
              <w:jc w:val="both"/>
              <w:rPr>
                <w:sz w:val="24"/>
                <w:szCs w:val="24"/>
              </w:rPr>
            </w:pPr>
            <w:r w:rsidRPr="00877E54">
              <w:rPr>
                <w:sz w:val="24"/>
                <w:szCs w:val="24"/>
              </w:rPr>
              <w:t>Közterület használat ideje:</w:t>
            </w:r>
          </w:p>
          <w:p w:rsidR="00877E54" w:rsidRPr="00877E54" w:rsidRDefault="00877E54" w:rsidP="00877E54">
            <w:pPr>
              <w:ind w:firstLine="426"/>
              <w:jc w:val="both"/>
              <w:rPr>
                <w:sz w:val="24"/>
                <w:szCs w:val="24"/>
              </w:rPr>
            </w:pPr>
          </w:p>
          <w:p w:rsidR="00877E54" w:rsidRPr="00877E54" w:rsidRDefault="00877E54" w:rsidP="00877E54">
            <w:pPr>
              <w:ind w:firstLine="426"/>
              <w:jc w:val="both"/>
              <w:rPr>
                <w:sz w:val="24"/>
                <w:szCs w:val="24"/>
              </w:rPr>
            </w:pPr>
          </w:p>
          <w:p w:rsidR="00877E54" w:rsidRPr="00877E54" w:rsidRDefault="00D73F29" w:rsidP="00877E54">
            <w:pPr>
              <w:ind w:firstLine="4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Közterület-használat célja:</w:t>
            </w:r>
          </w:p>
          <w:p w:rsidR="00877E54" w:rsidRPr="00877E54" w:rsidRDefault="00D73F29" w:rsidP="00D73F29">
            <w:pPr>
              <w:ind w:firstLine="4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Közterület-használat helye:</w:t>
            </w:r>
          </w:p>
        </w:tc>
        <w:tc>
          <w:tcPr>
            <w:tcW w:w="4991" w:type="dxa"/>
          </w:tcPr>
          <w:p w:rsidR="00877E54" w:rsidRPr="00877E54" w:rsidRDefault="00877E54" w:rsidP="00877E54">
            <w:pPr>
              <w:ind w:firstLine="426"/>
              <w:jc w:val="both"/>
              <w:rPr>
                <w:b/>
                <w:sz w:val="24"/>
                <w:szCs w:val="24"/>
              </w:rPr>
            </w:pPr>
          </w:p>
          <w:p w:rsidR="00877E54" w:rsidRPr="00877E54" w:rsidRDefault="00877E54" w:rsidP="00877E54">
            <w:pPr>
              <w:ind w:firstLine="426"/>
              <w:jc w:val="both"/>
              <w:rPr>
                <w:b/>
                <w:sz w:val="24"/>
                <w:szCs w:val="24"/>
              </w:rPr>
            </w:pPr>
            <w:proofErr w:type="spellStart"/>
            <w:r w:rsidRPr="00877E54">
              <w:rPr>
                <w:b/>
                <w:sz w:val="24"/>
                <w:szCs w:val="24"/>
              </w:rPr>
              <w:t>Kepes</w:t>
            </w:r>
            <w:proofErr w:type="spellEnd"/>
            <w:r w:rsidRPr="00877E54">
              <w:rPr>
                <w:b/>
                <w:sz w:val="24"/>
                <w:szCs w:val="24"/>
              </w:rPr>
              <w:t xml:space="preserve"> Hostess Kft.</w:t>
            </w:r>
          </w:p>
          <w:p w:rsidR="00877E54" w:rsidRPr="00877E54" w:rsidRDefault="00877E54" w:rsidP="00877E54">
            <w:pPr>
              <w:ind w:firstLine="426"/>
              <w:jc w:val="both"/>
              <w:rPr>
                <w:b/>
                <w:sz w:val="24"/>
                <w:szCs w:val="24"/>
              </w:rPr>
            </w:pPr>
            <w:r w:rsidRPr="00877E54">
              <w:rPr>
                <w:sz w:val="24"/>
                <w:szCs w:val="24"/>
              </w:rPr>
              <w:t>(</w:t>
            </w:r>
            <w:r w:rsidRPr="00877E54">
              <w:rPr>
                <w:bCs/>
                <w:sz w:val="24"/>
                <w:szCs w:val="24"/>
              </w:rPr>
              <w:t>1149 Budapest, Pillangó park 8/b.)</w:t>
            </w:r>
          </w:p>
          <w:p w:rsidR="00877E54" w:rsidRPr="00877E54" w:rsidRDefault="00877E54" w:rsidP="00877E54">
            <w:pPr>
              <w:ind w:firstLine="426"/>
              <w:jc w:val="both"/>
              <w:rPr>
                <w:sz w:val="24"/>
                <w:szCs w:val="24"/>
              </w:rPr>
            </w:pPr>
            <w:r w:rsidRPr="00877E54">
              <w:rPr>
                <w:sz w:val="24"/>
                <w:szCs w:val="24"/>
              </w:rPr>
              <w:t>2015. március 02</w:t>
            </w:r>
            <w:r w:rsidR="00D73F29">
              <w:rPr>
                <w:sz w:val="24"/>
                <w:szCs w:val="24"/>
              </w:rPr>
              <w:t>.</w:t>
            </w:r>
            <w:r w:rsidRPr="00877E54">
              <w:rPr>
                <w:sz w:val="24"/>
                <w:szCs w:val="24"/>
              </w:rPr>
              <w:t>, 2015. március 05.</w:t>
            </w:r>
          </w:p>
          <w:p w:rsidR="00877E54" w:rsidRPr="00877E54" w:rsidRDefault="00877E54" w:rsidP="00877E54">
            <w:pPr>
              <w:ind w:firstLine="426"/>
              <w:jc w:val="both"/>
              <w:rPr>
                <w:sz w:val="24"/>
                <w:szCs w:val="24"/>
              </w:rPr>
            </w:pPr>
            <w:r w:rsidRPr="00877E54">
              <w:rPr>
                <w:sz w:val="24"/>
                <w:szCs w:val="24"/>
              </w:rPr>
              <w:t>2015. március 06., 2015. március 09.</w:t>
            </w:r>
          </w:p>
          <w:p w:rsidR="00877E54" w:rsidRPr="00877E54" w:rsidRDefault="00877E54" w:rsidP="00877E54">
            <w:pPr>
              <w:ind w:firstLine="426"/>
              <w:jc w:val="both"/>
              <w:rPr>
                <w:sz w:val="24"/>
                <w:szCs w:val="24"/>
              </w:rPr>
            </w:pPr>
            <w:r w:rsidRPr="00877E54">
              <w:rPr>
                <w:sz w:val="24"/>
                <w:szCs w:val="24"/>
              </w:rPr>
              <w:t>2015. március 12</w:t>
            </w:r>
            <w:proofErr w:type="gramStart"/>
            <w:r w:rsidRPr="00877E54">
              <w:rPr>
                <w:sz w:val="24"/>
                <w:szCs w:val="24"/>
              </w:rPr>
              <w:t>.,</w:t>
            </w:r>
            <w:proofErr w:type="gramEnd"/>
            <w:r w:rsidRPr="00877E54">
              <w:rPr>
                <w:sz w:val="24"/>
                <w:szCs w:val="24"/>
              </w:rPr>
              <w:t xml:space="preserve"> 2015. március 13.</w:t>
            </w:r>
          </w:p>
          <w:p w:rsidR="00877E54" w:rsidRPr="00877E54" w:rsidRDefault="00877E54" w:rsidP="00877E54">
            <w:pPr>
              <w:ind w:firstLine="426"/>
              <w:jc w:val="both"/>
              <w:rPr>
                <w:sz w:val="24"/>
                <w:szCs w:val="24"/>
              </w:rPr>
            </w:pPr>
            <w:r w:rsidRPr="00877E54">
              <w:rPr>
                <w:sz w:val="24"/>
                <w:szCs w:val="24"/>
              </w:rPr>
              <w:t>szórólaposztás</w:t>
            </w:r>
          </w:p>
          <w:p w:rsidR="00877E54" w:rsidRPr="00877E54" w:rsidRDefault="00877E54" w:rsidP="00877E54">
            <w:pPr>
              <w:ind w:firstLine="426"/>
              <w:jc w:val="both"/>
              <w:rPr>
                <w:sz w:val="24"/>
                <w:szCs w:val="24"/>
              </w:rPr>
            </w:pPr>
            <w:r w:rsidRPr="00877E54">
              <w:rPr>
                <w:sz w:val="24"/>
                <w:szCs w:val="24"/>
              </w:rPr>
              <w:t>Bíró Lajos utca</w:t>
            </w:r>
          </w:p>
          <w:p w:rsidR="00877E54" w:rsidRPr="00877E54" w:rsidRDefault="00877E54" w:rsidP="00877E54">
            <w:pPr>
              <w:ind w:firstLine="426"/>
              <w:jc w:val="both"/>
              <w:rPr>
                <w:sz w:val="24"/>
                <w:szCs w:val="24"/>
              </w:rPr>
            </w:pPr>
            <w:r w:rsidRPr="00877E54">
              <w:rPr>
                <w:sz w:val="24"/>
                <w:szCs w:val="24"/>
              </w:rPr>
              <w:t>Győrffy István utca</w:t>
            </w:r>
          </w:p>
          <w:p w:rsidR="00877E54" w:rsidRPr="00877E54" w:rsidRDefault="00877E54" w:rsidP="00877E54">
            <w:pPr>
              <w:ind w:firstLine="426"/>
              <w:jc w:val="both"/>
              <w:rPr>
                <w:sz w:val="24"/>
                <w:szCs w:val="24"/>
              </w:rPr>
            </w:pPr>
            <w:r w:rsidRPr="00877E54">
              <w:rPr>
                <w:sz w:val="24"/>
                <w:szCs w:val="24"/>
              </w:rPr>
              <w:t>Lokomotív utca</w:t>
            </w:r>
          </w:p>
          <w:p w:rsidR="00877E54" w:rsidRPr="00877E54" w:rsidRDefault="00877E54" w:rsidP="00877E54">
            <w:pPr>
              <w:ind w:firstLine="426"/>
              <w:jc w:val="both"/>
              <w:rPr>
                <w:sz w:val="24"/>
                <w:szCs w:val="24"/>
              </w:rPr>
            </w:pPr>
          </w:p>
        </w:tc>
      </w:tr>
    </w:tbl>
    <w:p w:rsidR="00877E54" w:rsidRPr="00D73F29" w:rsidRDefault="00877E54" w:rsidP="00D73F29">
      <w:pPr>
        <w:pStyle w:val="Listaszerbekezds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D73F29">
        <w:rPr>
          <w:rFonts w:ascii="Times New Roman" w:hAnsi="Times New Roman"/>
          <w:sz w:val="24"/>
          <w:szCs w:val="24"/>
        </w:rPr>
        <w:t xml:space="preserve">tudomásul veszi a </w:t>
      </w:r>
      <w:proofErr w:type="spellStart"/>
      <w:r w:rsidRPr="00D73F29">
        <w:rPr>
          <w:rFonts w:ascii="Times New Roman" w:hAnsi="Times New Roman"/>
          <w:sz w:val="24"/>
          <w:szCs w:val="24"/>
        </w:rPr>
        <w:t>Kepes</w:t>
      </w:r>
      <w:proofErr w:type="spellEnd"/>
      <w:r w:rsidRPr="00D73F29">
        <w:rPr>
          <w:rFonts w:ascii="Times New Roman" w:hAnsi="Times New Roman"/>
          <w:sz w:val="24"/>
          <w:szCs w:val="24"/>
        </w:rPr>
        <w:t xml:space="preserve"> Hostess Kft.</w:t>
      </w:r>
      <w:r w:rsidRPr="00D73F29">
        <w:rPr>
          <w:rFonts w:ascii="Times New Roman" w:hAnsi="Times New Roman"/>
          <w:b/>
          <w:sz w:val="24"/>
          <w:szCs w:val="24"/>
        </w:rPr>
        <w:t xml:space="preserve"> </w:t>
      </w:r>
      <w:r w:rsidRPr="00D73F29">
        <w:rPr>
          <w:rFonts w:ascii="Times New Roman" w:hAnsi="Times New Roman"/>
          <w:sz w:val="24"/>
          <w:szCs w:val="24"/>
        </w:rPr>
        <w:t>közterület-használatát 2015. február 23</w:t>
      </w:r>
      <w:proofErr w:type="gramStart"/>
      <w:r w:rsidRPr="00D73F29">
        <w:rPr>
          <w:rFonts w:ascii="Times New Roman" w:hAnsi="Times New Roman"/>
          <w:sz w:val="24"/>
          <w:szCs w:val="24"/>
        </w:rPr>
        <w:t>.,</w:t>
      </w:r>
      <w:proofErr w:type="gramEnd"/>
      <w:r w:rsidRPr="00D73F29">
        <w:rPr>
          <w:rFonts w:ascii="Times New Roman" w:hAnsi="Times New Roman"/>
          <w:sz w:val="24"/>
          <w:szCs w:val="24"/>
        </w:rPr>
        <w:t xml:space="preserve"> 2015. február 26., 2015. február 27. napján (dí</w:t>
      </w:r>
      <w:r w:rsidR="00D73F29">
        <w:rPr>
          <w:rFonts w:ascii="Times New Roman" w:hAnsi="Times New Roman"/>
          <w:sz w:val="24"/>
          <w:szCs w:val="24"/>
        </w:rPr>
        <w:t>jf</w:t>
      </w:r>
      <w:r w:rsidRPr="00D73F29">
        <w:rPr>
          <w:rFonts w:ascii="Times New Roman" w:hAnsi="Times New Roman"/>
          <w:sz w:val="24"/>
          <w:szCs w:val="24"/>
        </w:rPr>
        <w:t>izetési kötelezettség mellett).</w:t>
      </w:r>
    </w:p>
    <w:p w:rsidR="00877E54" w:rsidRPr="00877E54" w:rsidRDefault="00877E54" w:rsidP="00877E5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73F29" w:rsidRPr="009126AD" w:rsidRDefault="00D73F29" w:rsidP="00D73F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AD">
        <w:rPr>
          <w:rFonts w:ascii="Times New Roman" w:hAnsi="Times New Roman"/>
          <w:sz w:val="24"/>
          <w:szCs w:val="24"/>
        </w:rPr>
        <w:t>Felelős: polgármester</w:t>
      </w:r>
    </w:p>
    <w:p w:rsidR="00D73F29" w:rsidRPr="009126AD" w:rsidRDefault="00D73F29" w:rsidP="00D73F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AD">
        <w:rPr>
          <w:rFonts w:ascii="Times New Roman" w:hAnsi="Times New Roman"/>
          <w:sz w:val="24"/>
          <w:szCs w:val="24"/>
        </w:rPr>
        <w:t>Határidő: 2015. március 2.</w:t>
      </w:r>
    </w:p>
    <w:p w:rsidR="00D73F29" w:rsidRPr="009126AD" w:rsidRDefault="00D73F29" w:rsidP="00D73F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3F29" w:rsidRPr="009126AD" w:rsidRDefault="00D73F29" w:rsidP="00D73F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D73F29" w:rsidRPr="009126AD" w:rsidRDefault="00D73F29" w:rsidP="00D73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3F29" w:rsidRDefault="00D73F29" w:rsidP="00D73F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3F29" w:rsidRPr="009126AD" w:rsidRDefault="00D73F29" w:rsidP="00D73F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(III.02.) sz. Városgazdálkodási és Pénzügyi Bizottság határozata</w:t>
      </w:r>
    </w:p>
    <w:p w:rsidR="00D73F29" w:rsidRPr="009126AD" w:rsidRDefault="00D73F29" w:rsidP="00D73F29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D73F29" w:rsidRPr="009126AD" w:rsidRDefault="00D73F29" w:rsidP="00CC12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252" w:rsidRPr="00CC1252" w:rsidRDefault="00CC1252" w:rsidP="00CC1252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CC1252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egy összegben történő díjfizetéssel – az alábbi ügyben: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CC1252" w:rsidRPr="00CC1252" w:rsidTr="00AB4682">
        <w:trPr>
          <w:trHeight w:val="2838"/>
        </w:trPr>
        <w:tc>
          <w:tcPr>
            <w:tcW w:w="4219" w:type="dxa"/>
          </w:tcPr>
          <w:p w:rsidR="00CC1252" w:rsidRPr="00CC1252" w:rsidRDefault="00CC1252" w:rsidP="00CC1252">
            <w:pPr>
              <w:jc w:val="both"/>
              <w:rPr>
                <w:sz w:val="24"/>
                <w:szCs w:val="24"/>
              </w:rPr>
            </w:pPr>
          </w:p>
          <w:p w:rsidR="00CC1252" w:rsidRPr="00CC1252" w:rsidRDefault="00CC1252" w:rsidP="00CC1252">
            <w:pPr>
              <w:jc w:val="both"/>
              <w:rPr>
                <w:sz w:val="24"/>
                <w:szCs w:val="24"/>
              </w:rPr>
            </w:pPr>
            <w:r w:rsidRPr="00CC1252">
              <w:rPr>
                <w:sz w:val="24"/>
                <w:szCs w:val="24"/>
              </w:rPr>
              <w:t>Közterület-használó, kérelmező:</w:t>
            </w:r>
          </w:p>
          <w:p w:rsidR="00CC1252" w:rsidRPr="00CC1252" w:rsidRDefault="00CC1252" w:rsidP="00CC1252">
            <w:pPr>
              <w:jc w:val="both"/>
              <w:rPr>
                <w:sz w:val="24"/>
                <w:szCs w:val="24"/>
              </w:rPr>
            </w:pPr>
          </w:p>
          <w:p w:rsidR="00CC1252" w:rsidRPr="00CC1252" w:rsidRDefault="00CC1252" w:rsidP="00CC1252">
            <w:pPr>
              <w:jc w:val="both"/>
              <w:rPr>
                <w:sz w:val="24"/>
                <w:szCs w:val="24"/>
              </w:rPr>
            </w:pPr>
            <w:r w:rsidRPr="00CC1252">
              <w:rPr>
                <w:sz w:val="24"/>
                <w:szCs w:val="24"/>
              </w:rPr>
              <w:t>Közterület használat ideje:</w:t>
            </w:r>
          </w:p>
          <w:p w:rsidR="00CC1252" w:rsidRPr="00CC1252" w:rsidRDefault="00CC1252" w:rsidP="00CC1252">
            <w:pPr>
              <w:jc w:val="both"/>
              <w:rPr>
                <w:sz w:val="24"/>
                <w:szCs w:val="24"/>
              </w:rPr>
            </w:pPr>
          </w:p>
          <w:p w:rsidR="00CC1252" w:rsidRPr="00CC1252" w:rsidRDefault="00CC1252" w:rsidP="00CC1252">
            <w:pPr>
              <w:jc w:val="both"/>
              <w:rPr>
                <w:sz w:val="24"/>
                <w:szCs w:val="24"/>
              </w:rPr>
            </w:pPr>
          </w:p>
          <w:p w:rsidR="00CC1252" w:rsidRPr="00CC1252" w:rsidRDefault="00CC1252" w:rsidP="00CC125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Közterület-használat célja:</w:t>
            </w:r>
          </w:p>
          <w:p w:rsidR="00CC1252" w:rsidRPr="00CC1252" w:rsidRDefault="00CC1252" w:rsidP="00CC1252">
            <w:pPr>
              <w:jc w:val="both"/>
              <w:rPr>
                <w:sz w:val="24"/>
                <w:szCs w:val="24"/>
              </w:rPr>
            </w:pPr>
          </w:p>
          <w:p w:rsidR="00CC1252" w:rsidRPr="00CC1252" w:rsidRDefault="00CC1252" w:rsidP="00CC125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Közterület-használat helye:</w:t>
            </w:r>
          </w:p>
          <w:p w:rsidR="00CC1252" w:rsidRPr="00CC1252" w:rsidRDefault="00CC1252" w:rsidP="00CC125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CC1252" w:rsidRPr="00CC1252" w:rsidRDefault="00CC1252" w:rsidP="00CC125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91" w:type="dxa"/>
          </w:tcPr>
          <w:p w:rsidR="00CC1252" w:rsidRPr="00CC1252" w:rsidRDefault="00CC1252" w:rsidP="00CC1252">
            <w:pPr>
              <w:jc w:val="both"/>
              <w:rPr>
                <w:b/>
                <w:sz w:val="24"/>
                <w:szCs w:val="24"/>
              </w:rPr>
            </w:pPr>
          </w:p>
          <w:p w:rsidR="00CC1252" w:rsidRPr="00CC1252" w:rsidRDefault="00094365" w:rsidP="00CC125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…………..</w:t>
            </w:r>
          </w:p>
          <w:p w:rsidR="00CC1252" w:rsidRPr="00CC1252" w:rsidRDefault="00CC1252" w:rsidP="00CC1252">
            <w:pPr>
              <w:jc w:val="both"/>
              <w:rPr>
                <w:b/>
                <w:sz w:val="24"/>
                <w:szCs w:val="24"/>
              </w:rPr>
            </w:pPr>
            <w:r w:rsidRPr="00CC1252">
              <w:rPr>
                <w:sz w:val="24"/>
                <w:szCs w:val="24"/>
              </w:rPr>
              <w:t>(</w:t>
            </w:r>
            <w:r w:rsidR="00094365">
              <w:rPr>
                <w:bCs/>
                <w:sz w:val="24"/>
                <w:szCs w:val="24"/>
              </w:rPr>
              <w:t>……………………………</w:t>
            </w:r>
            <w:bookmarkStart w:id="0" w:name="_GoBack"/>
            <w:bookmarkEnd w:id="0"/>
            <w:r w:rsidRPr="00CC1252">
              <w:rPr>
                <w:bCs/>
                <w:sz w:val="24"/>
                <w:szCs w:val="24"/>
              </w:rPr>
              <w:t>)</w:t>
            </w:r>
          </w:p>
          <w:p w:rsidR="00CC1252" w:rsidRPr="00CC1252" w:rsidRDefault="00CC1252" w:rsidP="00CC1252">
            <w:pPr>
              <w:jc w:val="both"/>
              <w:rPr>
                <w:sz w:val="24"/>
                <w:szCs w:val="24"/>
              </w:rPr>
            </w:pPr>
            <w:r w:rsidRPr="00CC1252">
              <w:rPr>
                <w:sz w:val="24"/>
                <w:szCs w:val="24"/>
              </w:rPr>
              <w:t>2015. március 06. - 2015. március 07.</w:t>
            </w:r>
          </w:p>
          <w:p w:rsidR="00CC1252" w:rsidRPr="00CC1252" w:rsidRDefault="00CC1252" w:rsidP="00CC1252">
            <w:pPr>
              <w:jc w:val="both"/>
              <w:rPr>
                <w:sz w:val="24"/>
                <w:szCs w:val="24"/>
              </w:rPr>
            </w:pPr>
            <w:r w:rsidRPr="00CC1252">
              <w:rPr>
                <w:sz w:val="24"/>
                <w:szCs w:val="24"/>
              </w:rPr>
              <w:t>2015. április 03. - 2015. április 06.</w:t>
            </w:r>
          </w:p>
          <w:p w:rsidR="00CC1252" w:rsidRPr="00CC1252" w:rsidRDefault="00CC1252" w:rsidP="00CC1252">
            <w:pPr>
              <w:jc w:val="both"/>
              <w:rPr>
                <w:sz w:val="24"/>
                <w:szCs w:val="24"/>
              </w:rPr>
            </w:pPr>
            <w:r w:rsidRPr="00CC1252">
              <w:rPr>
                <w:sz w:val="24"/>
                <w:szCs w:val="24"/>
              </w:rPr>
              <w:t>2015. május 01. – 2015. május 04.</w:t>
            </w:r>
          </w:p>
          <w:p w:rsidR="00CC1252" w:rsidRPr="00CC1252" w:rsidRDefault="00CC1252" w:rsidP="00CC1252">
            <w:pPr>
              <w:jc w:val="both"/>
              <w:rPr>
                <w:sz w:val="24"/>
                <w:szCs w:val="24"/>
              </w:rPr>
            </w:pPr>
            <w:proofErr w:type="gramStart"/>
            <w:r w:rsidRPr="00CC1252">
              <w:rPr>
                <w:sz w:val="24"/>
                <w:szCs w:val="24"/>
              </w:rPr>
              <w:t>idény jellegű</w:t>
            </w:r>
            <w:proofErr w:type="gramEnd"/>
            <w:r w:rsidRPr="00CC1252">
              <w:rPr>
                <w:sz w:val="24"/>
                <w:szCs w:val="24"/>
              </w:rPr>
              <w:t xml:space="preserve"> asztali árusítás (Nőnap, Húsvét, Anyák napja)</w:t>
            </w:r>
          </w:p>
          <w:p w:rsidR="00CC1252" w:rsidRPr="00CC1252" w:rsidRDefault="00CC1252" w:rsidP="00CC1252">
            <w:pPr>
              <w:tabs>
                <w:tab w:val="right" w:pos="4775"/>
              </w:tabs>
              <w:jc w:val="both"/>
              <w:rPr>
                <w:sz w:val="24"/>
                <w:szCs w:val="24"/>
              </w:rPr>
            </w:pPr>
            <w:r w:rsidRPr="00CC1252">
              <w:rPr>
                <w:sz w:val="24"/>
                <w:szCs w:val="24"/>
              </w:rPr>
              <w:t>Corvin sétány</w:t>
            </w:r>
          </w:p>
          <w:p w:rsidR="00CC1252" w:rsidRPr="00CC1252" w:rsidRDefault="00CC1252" w:rsidP="00CC1252">
            <w:pPr>
              <w:autoSpaceDE w:val="0"/>
              <w:autoSpaceDN w:val="0"/>
              <w:rPr>
                <w:sz w:val="24"/>
                <w:szCs w:val="24"/>
                <w:vertAlign w:val="superscript"/>
              </w:rPr>
            </w:pPr>
            <w:r w:rsidRPr="00CC1252">
              <w:rPr>
                <w:sz w:val="24"/>
                <w:szCs w:val="24"/>
              </w:rPr>
              <w:t>2 m</w:t>
            </w:r>
            <w:r w:rsidRPr="00CC1252">
              <w:rPr>
                <w:sz w:val="24"/>
                <w:szCs w:val="24"/>
                <w:vertAlign w:val="superscript"/>
              </w:rPr>
              <w:t xml:space="preserve">2 </w:t>
            </w:r>
          </w:p>
          <w:p w:rsidR="00CC1252" w:rsidRPr="00CC1252" w:rsidRDefault="00CC1252" w:rsidP="00CC1252">
            <w:pPr>
              <w:jc w:val="both"/>
              <w:rPr>
                <w:sz w:val="24"/>
                <w:szCs w:val="24"/>
              </w:rPr>
            </w:pPr>
          </w:p>
        </w:tc>
      </w:tr>
    </w:tbl>
    <w:p w:rsidR="00CC1252" w:rsidRPr="009126AD" w:rsidRDefault="00CC1252" w:rsidP="00CC12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AD">
        <w:rPr>
          <w:rFonts w:ascii="Times New Roman" w:hAnsi="Times New Roman"/>
          <w:sz w:val="24"/>
          <w:szCs w:val="24"/>
        </w:rPr>
        <w:t>Felelős: polgármester</w:t>
      </w:r>
    </w:p>
    <w:p w:rsidR="00CC1252" w:rsidRPr="009126AD" w:rsidRDefault="00CC1252" w:rsidP="00CC12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AD">
        <w:rPr>
          <w:rFonts w:ascii="Times New Roman" w:hAnsi="Times New Roman"/>
          <w:sz w:val="24"/>
          <w:szCs w:val="24"/>
        </w:rPr>
        <w:t>Határidő: 2015. március 2.</w:t>
      </w:r>
    </w:p>
    <w:p w:rsidR="00CC1252" w:rsidRPr="009126AD" w:rsidRDefault="00CC1252" w:rsidP="00CC12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252" w:rsidRPr="009126AD" w:rsidRDefault="00CC1252" w:rsidP="00CC12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CC1252" w:rsidRPr="009126AD" w:rsidRDefault="00CC1252" w:rsidP="00CC12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252" w:rsidRDefault="00CC1252" w:rsidP="00CC12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1252" w:rsidRPr="009126AD" w:rsidRDefault="00CC1252" w:rsidP="00CC12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(III.02.) sz. Városgazdálkodási és Pénzügyi Bizottság határozata</w:t>
      </w:r>
    </w:p>
    <w:p w:rsidR="00CC1252" w:rsidRPr="009126AD" w:rsidRDefault="00CC1252" w:rsidP="00CC1252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CC1252" w:rsidRPr="009126AD" w:rsidRDefault="00CC1252" w:rsidP="00A76C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CA7" w:rsidRPr="00A76CA7" w:rsidRDefault="00A76CA7" w:rsidP="00A76C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6CA7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 ügyben: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A76CA7" w:rsidRPr="00A76CA7" w:rsidTr="00AB4682">
        <w:tc>
          <w:tcPr>
            <w:tcW w:w="4219" w:type="dxa"/>
          </w:tcPr>
          <w:p w:rsidR="00A76CA7" w:rsidRPr="00A76CA7" w:rsidRDefault="00A76CA7" w:rsidP="00A76CA7">
            <w:pPr>
              <w:ind w:firstLine="426"/>
              <w:jc w:val="both"/>
              <w:rPr>
                <w:sz w:val="24"/>
                <w:szCs w:val="24"/>
              </w:rPr>
            </w:pPr>
          </w:p>
          <w:p w:rsidR="00A76CA7" w:rsidRPr="00A76CA7" w:rsidRDefault="00A76CA7" w:rsidP="00A76CA7">
            <w:pPr>
              <w:ind w:firstLine="426"/>
              <w:jc w:val="both"/>
              <w:rPr>
                <w:b/>
                <w:sz w:val="24"/>
                <w:szCs w:val="24"/>
              </w:rPr>
            </w:pPr>
            <w:r w:rsidRPr="00A76CA7">
              <w:rPr>
                <w:sz w:val="24"/>
                <w:szCs w:val="24"/>
              </w:rPr>
              <w:t>Közterület-használó, kérelmező:</w:t>
            </w:r>
          </w:p>
          <w:p w:rsidR="00A76CA7" w:rsidRPr="00A76CA7" w:rsidRDefault="00A76CA7" w:rsidP="00A76CA7">
            <w:pPr>
              <w:ind w:firstLine="426"/>
              <w:jc w:val="both"/>
              <w:rPr>
                <w:sz w:val="24"/>
                <w:szCs w:val="24"/>
              </w:rPr>
            </w:pPr>
          </w:p>
          <w:p w:rsidR="00A76CA7" w:rsidRPr="00A76CA7" w:rsidRDefault="00A76CA7" w:rsidP="00A76CA7">
            <w:pPr>
              <w:ind w:firstLine="426"/>
              <w:jc w:val="both"/>
              <w:rPr>
                <w:sz w:val="24"/>
                <w:szCs w:val="24"/>
              </w:rPr>
            </w:pPr>
          </w:p>
          <w:p w:rsidR="00A76CA7" w:rsidRPr="00A76CA7" w:rsidRDefault="00A76CA7" w:rsidP="00A76CA7">
            <w:pPr>
              <w:ind w:firstLine="426"/>
              <w:jc w:val="both"/>
              <w:rPr>
                <w:sz w:val="24"/>
                <w:szCs w:val="24"/>
              </w:rPr>
            </w:pPr>
            <w:r w:rsidRPr="00A76CA7">
              <w:rPr>
                <w:sz w:val="24"/>
                <w:szCs w:val="24"/>
              </w:rPr>
              <w:t>Közterület-használat ideje:</w:t>
            </w:r>
          </w:p>
          <w:p w:rsidR="00A76CA7" w:rsidRPr="00A76CA7" w:rsidRDefault="00A76CA7" w:rsidP="00A76CA7">
            <w:pPr>
              <w:ind w:firstLine="426"/>
              <w:jc w:val="both"/>
              <w:rPr>
                <w:sz w:val="24"/>
                <w:szCs w:val="24"/>
              </w:rPr>
            </w:pPr>
            <w:r w:rsidRPr="00A76CA7">
              <w:rPr>
                <w:sz w:val="24"/>
                <w:szCs w:val="24"/>
              </w:rPr>
              <w:t>Közterület-használat célja:</w:t>
            </w:r>
          </w:p>
          <w:p w:rsidR="00A76CA7" w:rsidRPr="00A76CA7" w:rsidRDefault="00A76CA7" w:rsidP="00A76CA7">
            <w:pPr>
              <w:ind w:firstLine="426"/>
              <w:jc w:val="both"/>
              <w:rPr>
                <w:rFonts w:cs="Courier New"/>
                <w:sz w:val="24"/>
                <w:szCs w:val="24"/>
              </w:rPr>
            </w:pPr>
          </w:p>
          <w:p w:rsidR="00A76CA7" w:rsidRPr="00A76CA7" w:rsidRDefault="00A76CA7" w:rsidP="00A76CA7">
            <w:pPr>
              <w:ind w:firstLine="426"/>
              <w:jc w:val="both"/>
              <w:rPr>
                <w:rFonts w:cs="Courier New"/>
                <w:sz w:val="24"/>
                <w:szCs w:val="24"/>
              </w:rPr>
            </w:pPr>
            <w:r>
              <w:rPr>
                <w:rFonts w:cs="Courier New"/>
                <w:sz w:val="24"/>
                <w:szCs w:val="24"/>
              </w:rPr>
              <w:t>Közterület-használat helye:</w:t>
            </w:r>
          </w:p>
          <w:p w:rsidR="00A76CA7" w:rsidRPr="00A76CA7" w:rsidRDefault="00A76CA7" w:rsidP="00A76CA7">
            <w:pPr>
              <w:ind w:firstLine="426"/>
              <w:jc w:val="both"/>
              <w:rPr>
                <w:sz w:val="24"/>
                <w:szCs w:val="24"/>
                <w:lang w:eastAsia="x-none"/>
              </w:rPr>
            </w:pPr>
          </w:p>
          <w:p w:rsidR="00A76CA7" w:rsidRPr="00A76CA7" w:rsidRDefault="00A76CA7" w:rsidP="00A76CA7">
            <w:pPr>
              <w:ind w:firstLine="426"/>
              <w:jc w:val="both"/>
              <w:rPr>
                <w:sz w:val="24"/>
                <w:szCs w:val="24"/>
                <w:lang w:eastAsia="x-none"/>
              </w:rPr>
            </w:pPr>
          </w:p>
          <w:p w:rsidR="00A76CA7" w:rsidRPr="00A76CA7" w:rsidRDefault="00A76CA7" w:rsidP="00A76CA7">
            <w:pPr>
              <w:ind w:firstLine="426"/>
              <w:jc w:val="both"/>
              <w:rPr>
                <w:sz w:val="24"/>
                <w:szCs w:val="24"/>
                <w:lang w:eastAsia="x-none"/>
              </w:rPr>
            </w:pPr>
          </w:p>
          <w:p w:rsidR="00A76CA7" w:rsidRPr="00A76CA7" w:rsidRDefault="00A76CA7" w:rsidP="00A76CA7">
            <w:pPr>
              <w:ind w:firstLine="426"/>
              <w:jc w:val="both"/>
              <w:rPr>
                <w:sz w:val="24"/>
                <w:szCs w:val="24"/>
                <w:lang w:eastAsia="x-none"/>
              </w:rPr>
            </w:pPr>
          </w:p>
          <w:p w:rsidR="00A76CA7" w:rsidRPr="00A76CA7" w:rsidRDefault="00A76CA7" w:rsidP="00A76CA7">
            <w:pPr>
              <w:ind w:firstLine="426"/>
              <w:jc w:val="both"/>
              <w:rPr>
                <w:sz w:val="24"/>
                <w:szCs w:val="24"/>
                <w:lang w:eastAsia="x-none"/>
              </w:rPr>
            </w:pPr>
          </w:p>
          <w:p w:rsidR="00A76CA7" w:rsidRPr="00A76CA7" w:rsidRDefault="00A76CA7" w:rsidP="00A76CA7">
            <w:pPr>
              <w:ind w:firstLine="426"/>
              <w:jc w:val="both"/>
              <w:rPr>
                <w:sz w:val="24"/>
                <w:szCs w:val="24"/>
                <w:lang w:eastAsia="x-none"/>
              </w:rPr>
            </w:pPr>
          </w:p>
          <w:p w:rsidR="00A76CA7" w:rsidRPr="00A76CA7" w:rsidRDefault="00A76CA7" w:rsidP="00A76CA7">
            <w:pPr>
              <w:ind w:firstLine="426"/>
              <w:jc w:val="both"/>
              <w:rPr>
                <w:sz w:val="24"/>
                <w:szCs w:val="24"/>
                <w:lang w:eastAsia="x-none"/>
              </w:rPr>
            </w:pPr>
          </w:p>
          <w:p w:rsidR="00A76CA7" w:rsidRPr="00A76CA7" w:rsidRDefault="00A76CA7" w:rsidP="00A76CA7">
            <w:pPr>
              <w:ind w:firstLine="426"/>
              <w:jc w:val="both"/>
              <w:rPr>
                <w:sz w:val="24"/>
                <w:szCs w:val="24"/>
                <w:lang w:eastAsia="x-none"/>
              </w:rPr>
            </w:pPr>
          </w:p>
          <w:p w:rsidR="00A76CA7" w:rsidRPr="00A76CA7" w:rsidRDefault="00A76CA7" w:rsidP="00A76CA7">
            <w:pPr>
              <w:ind w:firstLine="426"/>
              <w:jc w:val="both"/>
              <w:rPr>
                <w:sz w:val="24"/>
                <w:szCs w:val="24"/>
                <w:vertAlign w:val="superscript"/>
                <w:lang w:eastAsia="x-none"/>
              </w:rPr>
            </w:pPr>
            <w:r w:rsidRPr="00A76CA7">
              <w:rPr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A76CA7" w:rsidRPr="00A76CA7" w:rsidRDefault="00A76CA7" w:rsidP="00A76CA7">
            <w:pPr>
              <w:ind w:left="-142" w:firstLine="426"/>
              <w:jc w:val="both"/>
              <w:rPr>
                <w:b/>
                <w:sz w:val="24"/>
                <w:szCs w:val="24"/>
              </w:rPr>
            </w:pPr>
            <w:r w:rsidRPr="00A76CA7">
              <w:rPr>
                <w:sz w:val="24"/>
                <w:szCs w:val="24"/>
              </w:rPr>
              <w:tab/>
            </w:r>
          </w:p>
        </w:tc>
        <w:tc>
          <w:tcPr>
            <w:tcW w:w="4991" w:type="dxa"/>
          </w:tcPr>
          <w:p w:rsidR="00A76CA7" w:rsidRPr="00A76CA7" w:rsidRDefault="00A76CA7" w:rsidP="00A76CA7">
            <w:pPr>
              <w:ind w:firstLine="426"/>
              <w:jc w:val="both"/>
              <w:rPr>
                <w:b/>
                <w:sz w:val="24"/>
                <w:szCs w:val="24"/>
              </w:rPr>
            </w:pPr>
          </w:p>
          <w:p w:rsidR="00A76CA7" w:rsidRPr="00A76CA7" w:rsidRDefault="00A76CA7" w:rsidP="00A76CA7">
            <w:pPr>
              <w:ind w:left="317"/>
              <w:rPr>
                <w:b/>
                <w:sz w:val="24"/>
                <w:szCs w:val="24"/>
              </w:rPr>
            </w:pPr>
            <w:proofErr w:type="spellStart"/>
            <w:r w:rsidRPr="00A76CA7">
              <w:rPr>
                <w:b/>
                <w:sz w:val="24"/>
                <w:szCs w:val="24"/>
              </w:rPr>
              <w:t>Hungarofes</w:t>
            </w:r>
            <w:r>
              <w:rPr>
                <w:b/>
                <w:sz w:val="24"/>
                <w:szCs w:val="24"/>
              </w:rPr>
              <w:t>t</w:t>
            </w:r>
            <w:proofErr w:type="spellEnd"/>
            <w:r>
              <w:rPr>
                <w:b/>
                <w:sz w:val="24"/>
                <w:szCs w:val="24"/>
              </w:rPr>
              <w:t xml:space="preserve"> Nemzeti Rendezvényszervező </w:t>
            </w:r>
            <w:r w:rsidRPr="00A76CA7">
              <w:rPr>
                <w:b/>
                <w:sz w:val="24"/>
                <w:szCs w:val="24"/>
              </w:rPr>
              <w:t>Nonprofit Kft.</w:t>
            </w:r>
          </w:p>
          <w:p w:rsidR="00A76CA7" w:rsidRPr="00A76CA7" w:rsidRDefault="00A76CA7" w:rsidP="00A76CA7">
            <w:pPr>
              <w:ind w:firstLine="317"/>
              <w:jc w:val="both"/>
              <w:rPr>
                <w:sz w:val="24"/>
                <w:szCs w:val="24"/>
              </w:rPr>
            </w:pPr>
            <w:r w:rsidRPr="00A76CA7">
              <w:rPr>
                <w:sz w:val="24"/>
                <w:szCs w:val="24"/>
              </w:rPr>
              <w:t>(1082 Budapest, Kisfaludy u. 32.)</w:t>
            </w:r>
          </w:p>
          <w:p w:rsidR="00A76CA7" w:rsidRPr="00A76CA7" w:rsidRDefault="00A76CA7" w:rsidP="00A76CA7">
            <w:pPr>
              <w:ind w:firstLine="317"/>
              <w:jc w:val="both"/>
              <w:rPr>
                <w:sz w:val="24"/>
                <w:szCs w:val="24"/>
              </w:rPr>
            </w:pPr>
            <w:r w:rsidRPr="00A76CA7">
              <w:rPr>
                <w:sz w:val="24"/>
                <w:szCs w:val="24"/>
              </w:rPr>
              <w:t>2015. március 13. – 2015. március 16.</w:t>
            </w:r>
          </w:p>
          <w:p w:rsidR="00A76CA7" w:rsidRPr="00A76CA7" w:rsidRDefault="00A76CA7" w:rsidP="00A76CA7">
            <w:pPr>
              <w:ind w:left="317"/>
              <w:jc w:val="both"/>
              <w:rPr>
                <w:sz w:val="24"/>
                <w:szCs w:val="24"/>
              </w:rPr>
            </w:pPr>
            <w:r w:rsidRPr="00A76CA7">
              <w:rPr>
                <w:sz w:val="24"/>
                <w:szCs w:val="24"/>
              </w:rPr>
              <w:t>egyéb rendezvény (2015. március 15-i nemzeti ünnep)</w:t>
            </w:r>
          </w:p>
          <w:p w:rsidR="00A76CA7" w:rsidRPr="00A76CA7" w:rsidRDefault="00A76CA7" w:rsidP="00A76CA7">
            <w:pPr>
              <w:ind w:left="-108" w:firstLine="425"/>
              <w:rPr>
                <w:sz w:val="24"/>
                <w:szCs w:val="24"/>
              </w:rPr>
            </w:pPr>
            <w:r w:rsidRPr="00A76CA7">
              <w:rPr>
                <w:sz w:val="24"/>
                <w:szCs w:val="24"/>
              </w:rPr>
              <w:t>a melléklet szerint</w:t>
            </w:r>
            <w:r w:rsidR="00AB4682">
              <w:rPr>
                <w:sz w:val="24"/>
                <w:szCs w:val="24"/>
              </w:rPr>
              <w:t>i</w:t>
            </w:r>
            <w:r w:rsidRPr="00A76CA7">
              <w:rPr>
                <w:sz w:val="24"/>
                <w:szCs w:val="24"/>
              </w:rPr>
              <w:t xml:space="preserve"> utcákban</w:t>
            </w:r>
          </w:p>
          <w:p w:rsidR="00A76CA7" w:rsidRPr="00A76CA7" w:rsidRDefault="00A76CA7" w:rsidP="00A76CA7">
            <w:pPr>
              <w:numPr>
                <w:ilvl w:val="0"/>
                <w:numId w:val="23"/>
              </w:numPr>
              <w:ind w:hanging="403"/>
              <w:rPr>
                <w:sz w:val="24"/>
                <w:szCs w:val="24"/>
              </w:rPr>
            </w:pPr>
            <w:r w:rsidRPr="00A76CA7">
              <w:rPr>
                <w:b/>
                <w:sz w:val="24"/>
                <w:szCs w:val="24"/>
              </w:rPr>
              <w:t>Reviczky utca</w:t>
            </w:r>
            <w:r w:rsidRPr="00A76CA7">
              <w:rPr>
                <w:sz w:val="24"/>
                <w:szCs w:val="24"/>
              </w:rPr>
              <w:t xml:space="preserve"> </w:t>
            </w:r>
          </w:p>
          <w:p w:rsidR="00A76CA7" w:rsidRPr="00A76CA7" w:rsidRDefault="00A76CA7" w:rsidP="00A76CA7">
            <w:pPr>
              <w:numPr>
                <w:ilvl w:val="0"/>
                <w:numId w:val="23"/>
              </w:numPr>
              <w:ind w:hanging="403"/>
              <w:rPr>
                <w:sz w:val="24"/>
                <w:szCs w:val="24"/>
              </w:rPr>
            </w:pPr>
            <w:r w:rsidRPr="00A76CA7">
              <w:rPr>
                <w:b/>
                <w:sz w:val="24"/>
                <w:szCs w:val="24"/>
              </w:rPr>
              <w:t>Szentkirályi utca</w:t>
            </w:r>
            <w:r w:rsidRPr="00A76CA7">
              <w:rPr>
                <w:sz w:val="24"/>
                <w:szCs w:val="24"/>
              </w:rPr>
              <w:t xml:space="preserve"> </w:t>
            </w:r>
          </w:p>
          <w:p w:rsidR="00A76CA7" w:rsidRPr="00A76CA7" w:rsidRDefault="00A76CA7" w:rsidP="00A76CA7">
            <w:pPr>
              <w:numPr>
                <w:ilvl w:val="0"/>
                <w:numId w:val="23"/>
              </w:numPr>
              <w:ind w:hanging="403"/>
              <w:rPr>
                <w:sz w:val="24"/>
                <w:szCs w:val="24"/>
              </w:rPr>
            </w:pPr>
            <w:r w:rsidRPr="00A76CA7">
              <w:rPr>
                <w:b/>
                <w:sz w:val="24"/>
                <w:szCs w:val="24"/>
              </w:rPr>
              <w:t>Puskin utca</w:t>
            </w:r>
            <w:r w:rsidRPr="00A76CA7">
              <w:rPr>
                <w:sz w:val="24"/>
                <w:szCs w:val="24"/>
              </w:rPr>
              <w:t xml:space="preserve"> </w:t>
            </w:r>
          </w:p>
          <w:p w:rsidR="00A76CA7" w:rsidRPr="00A76CA7" w:rsidRDefault="00A76CA7" w:rsidP="00A76CA7">
            <w:pPr>
              <w:numPr>
                <w:ilvl w:val="0"/>
                <w:numId w:val="23"/>
              </w:numPr>
              <w:ind w:hanging="403"/>
              <w:rPr>
                <w:sz w:val="24"/>
                <w:szCs w:val="24"/>
              </w:rPr>
            </w:pPr>
            <w:r w:rsidRPr="00A76CA7">
              <w:rPr>
                <w:b/>
                <w:sz w:val="24"/>
                <w:szCs w:val="24"/>
              </w:rPr>
              <w:t>Pollack Mihály tér</w:t>
            </w:r>
            <w:r w:rsidRPr="00A76CA7">
              <w:rPr>
                <w:sz w:val="24"/>
                <w:szCs w:val="24"/>
              </w:rPr>
              <w:t xml:space="preserve"> </w:t>
            </w:r>
          </w:p>
          <w:p w:rsidR="00A76CA7" w:rsidRPr="00A76CA7" w:rsidRDefault="00A76CA7" w:rsidP="00A76CA7">
            <w:pPr>
              <w:numPr>
                <w:ilvl w:val="0"/>
                <w:numId w:val="23"/>
              </w:numPr>
              <w:ind w:hanging="403"/>
              <w:rPr>
                <w:sz w:val="24"/>
                <w:szCs w:val="24"/>
              </w:rPr>
            </w:pPr>
            <w:r w:rsidRPr="00A76CA7">
              <w:rPr>
                <w:b/>
                <w:sz w:val="24"/>
                <w:szCs w:val="24"/>
              </w:rPr>
              <w:t>Múzeum utca</w:t>
            </w:r>
            <w:r w:rsidRPr="00A76CA7">
              <w:rPr>
                <w:sz w:val="24"/>
                <w:szCs w:val="24"/>
              </w:rPr>
              <w:t xml:space="preserve"> </w:t>
            </w:r>
          </w:p>
          <w:p w:rsidR="00A76CA7" w:rsidRPr="00A76CA7" w:rsidRDefault="00A76CA7" w:rsidP="00A76CA7">
            <w:pPr>
              <w:numPr>
                <w:ilvl w:val="0"/>
                <w:numId w:val="23"/>
              </w:numPr>
              <w:ind w:hanging="403"/>
              <w:rPr>
                <w:sz w:val="24"/>
                <w:szCs w:val="24"/>
              </w:rPr>
            </w:pPr>
            <w:r w:rsidRPr="00A76CA7">
              <w:rPr>
                <w:b/>
                <w:sz w:val="24"/>
                <w:szCs w:val="24"/>
              </w:rPr>
              <w:t>Bródy Sándor utca</w:t>
            </w:r>
            <w:r w:rsidRPr="00A76CA7">
              <w:rPr>
                <w:sz w:val="24"/>
                <w:szCs w:val="24"/>
              </w:rPr>
              <w:t xml:space="preserve"> </w:t>
            </w:r>
          </w:p>
          <w:p w:rsidR="00A76CA7" w:rsidRPr="00A76CA7" w:rsidRDefault="00A76CA7" w:rsidP="00A76CA7">
            <w:pPr>
              <w:numPr>
                <w:ilvl w:val="0"/>
                <w:numId w:val="23"/>
              </w:numPr>
              <w:ind w:hanging="403"/>
              <w:rPr>
                <w:sz w:val="24"/>
                <w:szCs w:val="24"/>
              </w:rPr>
            </w:pPr>
            <w:r w:rsidRPr="00A76CA7">
              <w:rPr>
                <w:b/>
                <w:sz w:val="24"/>
                <w:szCs w:val="24"/>
              </w:rPr>
              <w:t>Trefort utca</w:t>
            </w:r>
            <w:r w:rsidRPr="00A76CA7">
              <w:rPr>
                <w:sz w:val="24"/>
                <w:szCs w:val="24"/>
              </w:rPr>
              <w:t xml:space="preserve"> </w:t>
            </w:r>
          </w:p>
          <w:p w:rsidR="00A76CA7" w:rsidRPr="00A76CA7" w:rsidRDefault="00A76CA7" w:rsidP="00A76CA7">
            <w:pPr>
              <w:numPr>
                <w:ilvl w:val="0"/>
                <w:numId w:val="23"/>
              </w:numPr>
              <w:ind w:hanging="403"/>
              <w:rPr>
                <w:sz w:val="24"/>
                <w:szCs w:val="24"/>
              </w:rPr>
            </w:pPr>
            <w:proofErr w:type="spellStart"/>
            <w:r w:rsidRPr="00A76CA7">
              <w:rPr>
                <w:b/>
                <w:sz w:val="24"/>
                <w:szCs w:val="24"/>
              </w:rPr>
              <w:t>Ötpacsirta</w:t>
            </w:r>
            <w:proofErr w:type="spellEnd"/>
            <w:r w:rsidRPr="00A76CA7">
              <w:rPr>
                <w:b/>
                <w:sz w:val="24"/>
                <w:szCs w:val="24"/>
              </w:rPr>
              <w:t xml:space="preserve"> utca</w:t>
            </w:r>
            <w:r w:rsidRPr="00A76CA7">
              <w:rPr>
                <w:sz w:val="24"/>
                <w:szCs w:val="24"/>
              </w:rPr>
              <w:t xml:space="preserve"> </w:t>
            </w:r>
          </w:p>
          <w:p w:rsidR="00A76CA7" w:rsidRPr="00A76CA7" w:rsidRDefault="00A76CA7" w:rsidP="00A76CA7">
            <w:pPr>
              <w:ind w:firstLine="317"/>
              <w:jc w:val="both"/>
              <w:rPr>
                <w:rFonts w:cs="Courier New"/>
                <w:sz w:val="24"/>
                <w:szCs w:val="24"/>
              </w:rPr>
            </w:pPr>
            <w:r w:rsidRPr="00A76CA7">
              <w:rPr>
                <w:rFonts w:cs="Courier New"/>
                <w:sz w:val="24"/>
                <w:szCs w:val="24"/>
              </w:rPr>
              <w:t>20 200 m</w:t>
            </w:r>
            <w:r w:rsidRPr="00A76CA7">
              <w:rPr>
                <w:rFonts w:cs="Courier New"/>
                <w:sz w:val="24"/>
                <w:szCs w:val="24"/>
                <w:vertAlign w:val="superscript"/>
              </w:rPr>
              <w:t>2</w:t>
            </w:r>
          </w:p>
          <w:p w:rsidR="00A76CA7" w:rsidRPr="00A76CA7" w:rsidRDefault="00A76CA7" w:rsidP="00A76CA7">
            <w:pPr>
              <w:ind w:firstLine="426"/>
              <w:jc w:val="both"/>
              <w:rPr>
                <w:sz w:val="24"/>
                <w:szCs w:val="24"/>
              </w:rPr>
            </w:pPr>
          </w:p>
        </w:tc>
      </w:tr>
    </w:tbl>
    <w:p w:rsidR="00A76CA7" w:rsidRPr="009126AD" w:rsidRDefault="00A76CA7" w:rsidP="00A76C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AD">
        <w:rPr>
          <w:rFonts w:ascii="Times New Roman" w:hAnsi="Times New Roman"/>
          <w:sz w:val="24"/>
          <w:szCs w:val="24"/>
        </w:rPr>
        <w:t>Felelős: polgármester</w:t>
      </w:r>
    </w:p>
    <w:p w:rsidR="00A76CA7" w:rsidRPr="009126AD" w:rsidRDefault="00A76CA7" w:rsidP="00A76C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AD">
        <w:rPr>
          <w:rFonts w:ascii="Times New Roman" w:hAnsi="Times New Roman"/>
          <w:sz w:val="24"/>
          <w:szCs w:val="24"/>
        </w:rPr>
        <w:t>Határidő: 2015. március 2.</w:t>
      </w:r>
    </w:p>
    <w:p w:rsidR="00A76CA7" w:rsidRPr="009126AD" w:rsidRDefault="00A76CA7" w:rsidP="00A76C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6CA7" w:rsidRPr="009126AD" w:rsidRDefault="00A76CA7" w:rsidP="00A76C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9126AD" w:rsidRPr="00A76CA7" w:rsidRDefault="009126AD" w:rsidP="00A76C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6CA7" w:rsidRDefault="00A76CA7" w:rsidP="00A76C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</w:t>
      </w:r>
      <w:r w:rsidRPr="006F326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86</w:t>
      </w:r>
      <w:r w:rsidRPr="006F326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(III.02.) sz.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VPB határozat mellékletét a jegyzőkönyvi kivonat 3. sz. melléklete tartalmazza.</w:t>
      </w:r>
    </w:p>
    <w:p w:rsidR="006A449D" w:rsidRDefault="006A449D" w:rsidP="00A76C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7B0258" w:rsidRDefault="007B0258" w:rsidP="00A76C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7AA" w:rsidRDefault="004627AA" w:rsidP="00A76C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682" w:rsidRPr="009126AD" w:rsidRDefault="00AB4682" w:rsidP="00AB46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(III.02.) sz. Városgazdálkodási és Pénzügyi Bizottság határozata</w:t>
      </w:r>
    </w:p>
    <w:p w:rsidR="00AB4682" w:rsidRPr="009126AD" w:rsidRDefault="00AB4682" w:rsidP="00AB4682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AB4682" w:rsidRPr="009126AD" w:rsidRDefault="00AB4682" w:rsidP="00AB46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682" w:rsidRPr="00AB4682" w:rsidRDefault="00AB4682" w:rsidP="00AB4682">
      <w:pPr>
        <w:pStyle w:val="Listaszerbekezds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B4682">
        <w:rPr>
          <w:rFonts w:ascii="Times New Roman" w:hAnsi="Times New Roman"/>
          <w:sz w:val="24"/>
          <w:szCs w:val="24"/>
        </w:rPr>
        <w:t>A Városgazdálkodási és Pénzügyi Bizottság úgy dönt, hogy</w:t>
      </w:r>
    </w:p>
    <w:p w:rsidR="00AB4682" w:rsidRPr="00AB4682" w:rsidRDefault="00AB4682" w:rsidP="00AB4682">
      <w:pPr>
        <w:pStyle w:val="Listaszerbekezds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B4682" w:rsidRPr="00AB4682" w:rsidRDefault="00AB4682" w:rsidP="00815DB8">
      <w:pPr>
        <w:pStyle w:val="Listaszerbekezds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B4682">
        <w:rPr>
          <w:rFonts w:ascii="Times New Roman" w:hAnsi="Times New Roman"/>
          <w:sz w:val="24"/>
          <w:szCs w:val="24"/>
        </w:rPr>
        <w:t>közterület-használati hozzájárulást ad – egy összegben történő díjfizetéssel – az alábbi ügyben: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AB4682" w:rsidRPr="00AB4682" w:rsidTr="00AB4682">
        <w:trPr>
          <w:trHeight w:val="428"/>
        </w:trPr>
        <w:tc>
          <w:tcPr>
            <w:tcW w:w="4219" w:type="dxa"/>
          </w:tcPr>
          <w:p w:rsidR="00AB4682" w:rsidRPr="00AB4682" w:rsidRDefault="00AB4682" w:rsidP="00AB4682">
            <w:pPr>
              <w:jc w:val="both"/>
              <w:rPr>
                <w:sz w:val="24"/>
                <w:szCs w:val="24"/>
              </w:rPr>
            </w:pPr>
          </w:p>
          <w:p w:rsidR="00AB4682" w:rsidRPr="00AB4682" w:rsidRDefault="00AB4682" w:rsidP="00AB4682">
            <w:pPr>
              <w:ind w:firstLine="426"/>
              <w:jc w:val="both"/>
              <w:rPr>
                <w:sz w:val="24"/>
                <w:szCs w:val="24"/>
              </w:rPr>
            </w:pPr>
            <w:r w:rsidRPr="00AB4682">
              <w:rPr>
                <w:sz w:val="24"/>
                <w:szCs w:val="24"/>
              </w:rPr>
              <w:t>Közterület-használó, kérelmező:</w:t>
            </w:r>
          </w:p>
          <w:p w:rsidR="00AB4682" w:rsidRPr="00AB4682" w:rsidRDefault="00AB4682" w:rsidP="00AB4682">
            <w:pPr>
              <w:ind w:firstLine="426"/>
              <w:jc w:val="both"/>
              <w:rPr>
                <w:sz w:val="24"/>
                <w:szCs w:val="24"/>
              </w:rPr>
            </w:pPr>
          </w:p>
          <w:p w:rsidR="00AB4682" w:rsidRPr="00AB4682" w:rsidRDefault="00AB4682" w:rsidP="00AB4682">
            <w:pPr>
              <w:ind w:firstLine="426"/>
              <w:jc w:val="both"/>
              <w:rPr>
                <w:sz w:val="24"/>
                <w:szCs w:val="24"/>
              </w:rPr>
            </w:pPr>
            <w:r w:rsidRPr="00AB4682">
              <w:rPr>
                <w:sz w:val="24"/>
                <w:szCs w:val="24"/>
              </w:rPr>
              <w:t>Közterület használat ideje:</w:t>
            </w:r>
          </w:p>
          <w:p w:rsidR="00AB4682" w:rsidRPr="00AB4682" w:rsidRDefault="00815DB8" w:rsidP="00AB4682">
            <w:pPr>
              <w:ind w:firstLine="4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Közterület-használat célja:</w:t>
            </w:r>
          </w:p>
          <w:p w:rsidR="00AB4682" w:rsidRPr="00AB4682" w:rsidRDefault="00AB4682" w:rsidP="00AB4682">
            <w:pPr>
              <w:ind w:firstLine="426"/>
              <w:jc w:val="both"/>
              <w:rPr>
                <w:sz w:val="24"/>
                <w:szCs w:val="24"/>
              </w:rPr>
            </w:pPr>
            <w:r w:rsidRPr="00AB4682">
              <w:rPr>
                <w:sz w:val="24"/>
                <w:szCs w:val="24"/>
              </w:rPr>
              <w:t>Közterület</w:t>
            </w:r>
            <w:r w:rsidR="00815DB8">
              <w:rPr>
                <w:sz w:val="24"/>
                <w:szCs w:val="24"/>
              </w:rPr>
              <w:t>-használat helye:</w:t>
            </w:r>
          </w:p>
          <w:p w:rsidR="00AB4682" w:rsidRPr="00815DB8" w:rsidRDefault="00815DB8" w:rsidP="00AB4682">
            <w:pPr>
              <w:ind w:firstLine="4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AB4682" w:rsidRPr="00AB4682" w:rsidRDefault="00AB4682" w:rsidP="00AB468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91" w:type="dxa"/>
          </w:tcPr>
          <w:p w:rsidR="00AB4682" w:rsidRPr="00AB4682" w:rsidRDefault="00AB4682" w:rsidP="00AB4682">
            <w:pPr>
              <w:jc w:val="both"/>
              <w:rPr>
                <w:b/>
                <w:sz w:val="24"/>
                <w:szCs w:val="24"/>
              </w:rPr>
            </w:pPr>
          </w:p>
          <w:p w:rsidR="00AB4682" w:rsidRPr="00AB4682" w:rsidRDefault="00AB4682" w:rsidP="00AB4682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AB4682">
              <w:rPr>
                <w:b/>
                <w:sz w:val="24"/>
                <w:szCs w:val="24"/>
              </w:rPr>
              <w:t>Onish</w:t>
            </w:r>
            <w:proofErr w:type="spellEnd"/>
            <w:r w:rsidRPr="00AB4682">
              <w:rPr>
                <w:b/>
                <w:sz w:val="24"/>
                <w:szCs w:val="24"/>
              </w:rPr>
              <w:t xml:space="preserve"> Kft.</w:t>
            </w:r>
          </w:p>
          <w:p w:rsidR="00AB4682" w:rsidRPr="00AB4682" w:rsidRDefault="00AB4682" w:rsidP="00AB4682">
            <w:pPr>
              <w:jc w:val="both"/>
              <w:rPr>
                <w:b/>
                <w:sz w:val="24"/>
                <w:szCs w:val="24"/>
              </w:rPr>
            </w:pPr>
            <w:r w:rsidRPr="00AB4682">
              <w:rPr>
                <w:sz w:val="24"/>
                <w:szCs w:val="24"/>
              </w:rPr>
              <w:t>(</w:t>
            </w:r>
            <w:r w:rsidRPr="00AB4682">
              <w:rPr>
                <w:bCs/>
                <w:sz w:val="24"/>
                <w:szCs w:val="24"/>
              </w:rPr>
              <w:t>1061 Budapest, Andrássy út 45.)</w:t>
            </w:r>
          </w:p>
          <w:p w:rsidR="00AB4682" w:rsidRPr="00AB4682" w:rsidRDefault="00AB4682" w:rsidP="00AB4682">
            <w:pPr>
              <w:jc w:val="both"/>
              <w:rPr>
                <w:sz w:val="24"/>
                <w:szCs w:val="24"/>
              </w:rPr>
            </w:pPr>
            <w:r w:rsidRPr="00AB4682">
              <w:rPr>
                <w:sz w:val="24"/>
                <w:szCs w:val="24"/>
              </w:rPr>
              <w:t>2015. március 02. – 2015. március 31.</w:t>
            </w:r>
          </w:p>
          <w:p w:rsidR="00AB4682" w:rsidRPr="00AB4682" w:rsidRDefault="00AB4682" w:rsidP="00AB4682">
            <w:pPr>
              <w:jc w:val="both"/>
              <w:rPr>
                <w:sz w:val="24"/>
                <w:szCs w:val="24"/>
              </w:rPr>
            </w:pPr>
            <w:r w:rsidRPr="00AB4682">
              <w:rPr>
                <w:sz w:val="24"/>
                <w:szCs w:val="24"/>
              </w:rPr>
              <w:t>vendéglátó terasz</w:t>
            </w:r>
          </w:p>
          <w:p w:rsidR="00AB4682" w:rsidRPr="00AB4682" w:rsidRDefault="00AB4682" w:rsidP="00AB4682">
            <w:pPr>
              <w:tabs>
                <w:tab w:val="right" w:pos="4775"/>
              </w:tabs>
              <w:jc w:val="both"/>
              <w:rPr>
                <w:sz w:val="24"/>
                <w:szCs w:val="24"/>
              </w:rPr>
            </w:pPr>
            <w:r w:rsidRPr="00AB4682">
              <w:rPr>
                <w:sz w:val="24"/>
                <w:szCs w:val="24"/>
              </w:rPr>
              <w:t>Kálvin tér/Múzeum utca</w:t>
            </w:r>
          </w:p>
          <w:p w:rsidR="00AB4682" w:rsidRPr="00AB4682" w:rsidRDefault="00AB4682" w:rsidP="00AB4682">
            <w:pPr>
              <w:autoSpaceDE w:val="0"/>
              <w:autoSpaceDN w:val="0"/>
              <w:rPr>
                <w:sz w:val="24"/>
                <w:szCs w:val="24"/>
                <w:vertAlign w:val="superscript"/>
              </w:rPr>
            </w:pPr>
            <w:r w:rsidRPr="00AB4682">
              <w:rPr>
                <w:sz w:val="24"/>
                <w:szCs w:val="24"/>
              </w:rPr>
              <w:t>10 m</w:t>
            </w:r>
            <w:r w:rsidRPr="00AB4682">
              <w:rPr>
                <w:sz w:val="24"/>
                <w:szCs w:val="24"/>
                <w:vertAlign w:val="superscript"/>
              </w:rPr>
              <w:t xml:space="preserve">2 </w:t>
            </w:r>
          </w:p>
          <w:p w:rsidR="00AB4682" w:rsidRPr="00AB4682" w:rsidRDefault="00AB4682" w:rsidP="00AB4682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</w:tr>
    </w:tbl>
    <w:p w:rsidR="00AB4682" w:rsidRPr="00815DB8" w:rsidRDefault="00AB4682" w:rsidP="00815DB8">
      <w:pPr>
        <w:pStyle w:val="Listaszerbekezds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815DB8">
        <w:rPr>
          <w:rFonts w:ascii="Times New Roman" w:hAnsi="Times New Roman"/>
          <w:sz w:val="24"/>
          <w:szCs w:val="24"/>
        </w:rPr>
        <w:t xml:space="preserve">tudomásul veszi az </w:t>
      </w:r>
      <w:proofErr w:type="spellStart"/>
      <w:r w:rsidRPr="00815DB8">
        <w:rPr>
          <w:rFonts w:ascii="Times New Roman" w:hAnsi="Times New Roman"/>
          <w:sz w:val="24"/>
          <w:szCs w:val="24"/>
        </w:rPr>
        <w:t>Onish</w:t>
      </w:r>
      <w:proofErr w:type="spellEnd"/>
      <w:r w:rsidRPr="00815DB8">
        <w:rPr>
          <w:rFonts w:ascii="Times New Roman" w:hAnsi="Times New Roman"/>
          <w:sz w:val="24"/>
          <w:szCs w:val="24"/>
        </w:rPr>
        <w:t xml:space="preserve"> Kft. közterület-használatát március 01-jén (díjfizetés kötelezettsége mellett).</w:t>
      </w:r>
    </w:p>
    <w:p w:rsidR="00AB4682" w:rsidRPr="00AB4682" w:rsidRDefault="00AB4682" w:rsidP="00AB46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5DB8" w:rsidRPr="009126AD" w:rsidRDefault="00815DB8" w:rsidP="00815D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AD">
        <w:rPr>
          <w:rFonts w:ascii="Times New Roman" w:hAnsi="Times New Roman"/>
          <w:sz w:val="24"/>
          <w:szCs w:val="24"/>
        </w:rPr>
        <w:t>Felelős: polgármester</w:t>
      </w:r>
    </w:p>
    <w:p w:rsidR="00815DB8" w:rsidRPr="009126AD" w:rsidRDefault="00815DB8" w:rsidP="00815D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AD">
        <w:rPr>
          <w:rFonts w:ascii="Times New Roman" w:hAnsi="Times New Roman"/>
          <w:sz w:val="24"/>
          <w:szCs w:val="24"/>
        </w:rPr>
        <w:t>Határidő: 2015. március 2.</w:t>
      </w:r>
    </w:p>
    <w:p w:rsidR="00815DB8" w:rsidRPr="009126AD" w:rsidRDefault="00815DB8" w:rsidP="00815D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5DB8" w:rsidRPr="009126AD" w:rsidRDefault="00815DB8" w:rsidP="00815D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815DB8" w:rsidRPr="00A76CA7" w:rsidRDefault="00815DB8" w:rsidP="00815D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7AA" w:rsidRDefault="004627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627AA" w:rsidRDefault="004627AA" w:rsidP="00D3581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5812" w:rsidRDefault="00D35812" w:rsidP="00D3581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Rév8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Zrt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35812" w:rsidRPr="00B1523B" w:rsidRDefault="00D35812" w:rsidP="00D358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Előterjesztő: </w:t>
      </w:r>
      <w:r w:rsidRPr="00B1523B">
        <w:rPr>
          <w:rFonts w:ascii="Times New Roman" w:eastAsia="Times New Roman" w:hAnsi="Times New Roman" w:cs="Times New Roman"/>
          <w:i/>
          <w:sz w:val="24"/>
          <w:szCs w:val="24"/>
        </w:rPr>
        <w:t>Csete Zoltán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– mb. cégvezető</w:t>
      </w:r>
    </w:p>
    <w:p w:rsidR="00D35812" w:rsidRDefault="00D35812" w:rsidP="00D3581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D35812" w:rsidRDefault="00D35812" w:rsidP="00D3581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35812" w:rsidRPr="00D35812" w:rsidRDefault="00D35812" w:rsidP="00D358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5812">
        <w:rPr>
          <w:rFonts w:ascii="Times New Roman" w:eastAsia="Times New Roman" w:hAnsi="Times New Roman" w:cs="Times New Roman"/>
          <w:b/>
          <w:sz w:val="24"/>
          <w:szCs w:val="24"/>
        </w:rPr>
        <w:t xml:space="preserve">Napirend 6.1. pontja: Javaslat a Corvin Sétány Program lebonyolítására vonatkozó projektmenedzseri szerződés elfogadására </w:t>
      </w:r>
    </w:p>
    <w:p w:rsidR="00D35812" w:rsidRDefault="00D35812" w:rsidP="00D35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3EBA" w:rsidRPr="009126AD" w:rsidRDefault="009B3EBA" w:rsidP="009B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(III.02.) sz. Városgazdálkodási és Pénzügyi Bizottság határozata</w:t>
      </w:r>
    </w:p>
    <w:p w:rsidR="009B3EBA" w:rsidRPr="009126AD" w:rsidRDefault="009B3EBA" w:rsidP="009B3EBA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9B3EBA" w:rsidRPr="003504FE" w:rsidRDefault="009B3EBA" w:rsidP="003504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04FE" w:rsidRDefault="003504FE" w:rsidP="003504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04FE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 elfogadja az előterjesztés mellékletét képező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3504F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„</w:t>
      </w:r>
      <w:r w:rsidRPr="003504FE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Corvin Sétány Projekt Program lezárásával kapcsolatos projektmenedzseri megbízási szerződés</w:t>
      </w:r>
      <w:r w:rsidRPr="003504F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” elnevezésű dokumentumot és felhatalmazza a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</w:t>
      </w:r>
      <w:r w:rsidRPr="003504F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olgármestert annak aláírására. </w:t>
      </w:r>
    </w:p>
    <w:p w:rsidR="003504FE" w:rsidRDefault="003504FE" w:rsidP="003504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032BBE" w:rsidRPr="009126AD" w:rsidRDefault="00032BBE" w:rsidP="00032B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AD">
        <w:rPr>
          <w:rFonts w:ascii="Times New Roman" w:hAnsi="Times New Roman"/>
          <w:sz w:val="24"/>
          <w:szCs w:val="24"/>
        </w:rPr>
        <w:t>Felelős: polgármester</w:t>
      </w:r>
    </w:p>
    <w:p w:rsidR="00032BBE" w:rsidRPr="009126AD" w:rsidRDefault="00032BBE" w:rsidP="00032B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AD">
        <w:rPr>
          <w:rFonts w:ascii="Times New Roman" w:hAnsi="Times New Roman"/>
          <w:sz w:val="24"/>
          <w:szCs w:val="24"/>
        </w:rPr>
        <w:t xml:space="preserve">Határidő: 2015. március </w:t>
      </w:r>
      <w:r>
        <w:rPr>
          <w:rFonts w:ascii="Times New Roman" w:hAnsi="Times New Roman"/>
          <w:sz w:val="24"/>
          <w:szCs w:val="24"/>
        </w:rPr>
        <w:t>5</w:t>
      </w:r>
      <w:r w:rsidRPr="009126A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a szerződés aláírási határideje</w:t>
      </w:r>
    </w:p>
    <w:p w:rsidR="003504FE" w:rsidRPr="003504FE" w:rsidRDefault="003504FE" w:rsidP="003504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D35812" w:rsidRPr="003504FE" w:rsidRDefault="003504FE" w:rsidP="003504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04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A döntés végrehajtását végző szervezeti egység: Rév8 </w:t>
      </w:r>
      <w:proofErr w:type="spellStart"/>
      <w:r w:rsidRPr="003504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Zrt</w:t>
      </w:r>
      <w:proofErr w:type="spellEnd"/>
      <w:proofErr w:type="gramStart"/>
      <w:r w:rsidRPr="003504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.,</w:t>
      </w:r>
      <w:proofErr w:type="gramEnd"/>
      <w:r w:rsidRPr="003504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Gazdálkodási Ügyosztály</w:t>
      </w:r>
    </w:p>
    <w:p w:rsidR="006967C4" w:rsidRDefault="006967C4" w:rsidP="003504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7C4" w:rsidRDefault="006967C4" w:rsidP="003504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7AA" w:rsidRDefault="004627AA" w:rsidP="003504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4B0" w:rsidRDefault="003254B0" w:rsidP="003254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Kisfalu Kft.</w:t>
      </w:r>
    </w:p>
    <w:p w:rsidR="003254B0" w:rsidRDefault="003254B0" w:rsidP="003254B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Előterjesztő: Kovács Ottó – ügyvezető igazgató</w:t>
      </w:r>
    </w:p>
    <w:p w:rsidR="003254B0" w:rsidRDefault="003254B0" w:rsidP="003254B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3254B0" w:rsidRPr="00E60A17" w:rsidRDefault="003254B0" w:rsidP="003254B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254B0" w:rsidRPr="003254B0" w:rsidRDefault="003254B0" w:rsidP="003254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4B0">
        <w:rPr>
          <w:rFonts w:ascii="Times New Roman" w:hAnsi="Times New Roman" w:cs="Times New Roman"/>
          <w:b/>
          <w:sz w:val="24"/>
          <w:szCs w:val="24"/>
        </w:rPr>
        <w:t>Napirend 7.1. pontja: J &amp; ANTÓNIA Csemege Kft. bérbevételi kérelme a Budapest VIII. kerület, Német u. 13. szám alatti üres, önkormányzati tulajdonú nem lakás célú helyiségre</w:t>
      </w:r>
    </w:p>
    <w:p w:rsidR="003504FE" w:rsidRDefault="003504FE" w:rsidP="003504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4B0" w:rsidRPr="009126AD" w:rsidRDefault="003254B0" w:rsidP="003254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(III.02.) sz. Városgazdálkodási és Pénzügyi Bizottság határozata</w:t>
      </w:r>
    </w:p>
    <w:p w:rsidR="003254B0" w:rsidRPr="009126AD" w:rsidRDefault="003254B0" w:rsidP="003254B0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10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Őszi Éva nem vett részt a szavazásban.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3254B0" w:rsidRPr="003254B0" w:rsidRDefault="003254B0" w:rsidP="003254B0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3254B0" w:rsidRPr="00A77CC4" w:rsidRDefault="003254B0" w:rsidP="00A77C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7CC4" w:rsidRPr="00A77CC4" w:rsidRDefault="00A77CC4" w:rsidP="00A7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77CC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</w:t>
      </w:r>
      <w:r w:rsidRPr="00A77C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nem járul hozzá</w:t>
      </w:r>
      <w:r w:rsidRPr="00A77CC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r w:rsidRPr="00A77CC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Budapest VIII.,</w:t>
      </w:r>
      <w:r w:rsidRPr="00A77CC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A77CC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34903/0/</w:t>
      </w:r>
      <w:proofErr w:type="gramStart"/>
      <w:r w:rsidRPr="00A77CC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proofErr w:type="gramEnd"/>
      <w:r w:rsidRPr="00A77CC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/64 </w:t>
      </w:r>
      <w:r w:rsidRPr="00A77CC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helyrajzi számon nyilvántartott, </w:t>
      </w:r>
      <w:r w:rsidRPr="00A77CC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Budapest VIII.,</w:t>
      </w:r>
      <w:r w:rsidRPr="00A77CC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A77CC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Német u. 13. </w:t>
      </w:r>
      <w:r w:rsidRPr="00A77CC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szám alatt elhelyezkedő, </w:t>
      </w:r>
      <w:r w:rsidRPr="00A77CC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46 m</w:t>
      </w:r>
      <w:r w:rsidRPr="00A77CC4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hu-HU"/>
        </w:rPr>
        <w:t>2</w:t>
      </w:r>
      <w:r w:rsidRPr="00A77CC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üres, önkormányzati tulajdonú, utcai bejáratú földszinti helyiség bérbeadásához a </w:t>
      </w:r>
      <w:r w:rsidRPr="00A77CC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 &amp; ANTÓNIA Csemege Kft</w:t>
      </w:r>
      <w:r w:rsidRPr="00A77CC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részére. </w:t>
      </w:r>
    </w:p>
    <w:p w:rsidR="00A77CC4" w:rsidRPr="00A77CC4" w:rsidRDefault="00A77CC4" w:rsidP="00A7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77CC4" w:rsidRPr="00A77CC4" w:rsidRDefault="00A77CC4" w:rsidP="00A77CC4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77CC4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A77CC4">
        <w:rPr>
          <w:rFonts w:ascii="Times New Roman" w:eastAsia="Times New Roman" w:hAnsi="Times New Roman" w:cs="Times New Roman"/>
          <w:sz w:val="24"/>
          <w:szCs w:val="24"/>
          <w:lang w:eastAsia="hu-HU"/>
        </w:rPr>
        <w:t>Kisfalu Kft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A77CC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ügyvezető igazgató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ja</w:t>
      </w:r>
    </w:p>
    <w:p w:rsidR="00A77CC4" w:rsidRDefault="00A77CC4" w:rsidP="00A7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77CC4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A77CC4">
        <w:rPr>
          <w:rFonts w:ascii="Times New Roman" w:eastAsia="Times New Roman" w:hAnsi="Times New Roman" w:cs="Times New Roman"/>
          <w:sz w:val="24"/>
          <w:szCs w:val="24"/>
          <w:lang w:eastAsia="hu-HU"/>
        </w:rPr>
        <w:t>2015. március 9.</w:t>
      </w:r>
    </w:p>
    <w:p w:rsidR="00A77CC4" w:rsidRPr="00A77CC4" w:rsidRDefault="00A77CC4" w:rsidP="00A77C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A77CC4" w:rsidRPr="00A77CC4" w:rsidRDefault="00A77CC4" w:rsidP="00A77C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77CC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3254B0" w:rsidRDefault="003254B0" w:rsidP="00A77C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67C4" w:rsidRDefault="006967C4" w:rsidP="00A77C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7AA" w:rsidRDefault="004627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39AC" w:rsidRDefault="000439AC" w:rsidP="00A77C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CC4" w:rsidRPr="00A77CC4" w:rsidRDefault="00A77CC4" w:rsidP="00A77C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7CC4">
        <w:rPr>
          <w:rFonts w:ascii="Times New Roman" w:hAnsi="Times New Roman" w:cs="Times New Roman"/>
          <w:b/>
          <w:sz w:val="24"/>
          <w:szCs w:val="24"/>
        </w:rPr>
        <w:t xml:space="preserve">Napirend 7.2. pontja: </w:t>
      </w:r>
      <w:proofErr w:type="spellStart"/>
      <w:r w:rsidRPr="00A77CC4">
        <w:rPr>
          <w:rFonts w:ascii="Times New Roman" w:hAnsi="Times New Roman" w:cs="Times New Roman"/>
          <w:b/>
          <w:sz w:val="24"/>
          <w:szCs w:val="24"/>
        </w:rPr>
        <w:t>Creatrio</w:t>
      </w:r>
      <w:proofErr w:type="spellEnd"/>
      <w:r w:rsidRPr="00A77CC4">
        <w:rPr>
          <w:rFonts w:ascii="Times New Roman" w:hAnsi="Times New Roman" w:cs="Times New Roman"/>
          <w:b/>
          <w:sz w:val="24"/>
          <w:szCs w:val="24"/>
        </w:rPr>
        <w:t xml:space="preserve"> Kft. bérlő bérleti díj csökkentésére vonatkozó kérelme a Budapest VIII. </w:t>
      </w:r>
      <w:proofErr w:type="spellStart"/>
      <w:r w:rsidRPr="00A77CC4">
        <w:rPr>
          <w:rFonts w:ascii="Times New Roman" w:hAnsi="Times New Roman" w:cs="Times New Roman"/>
          <w:b/>
          <w:sz w:val="24"/>
          <w:szCs w:val="24"/>
        </w:rPr>
        <w:t>Stáhly</w:t>
      </w:r>
      <w:proofErr w:type="spellEnd"/>
      <w:r w:rsidRPr="00A77CC4">
        <w:rPr>
          <w:rFonts w:ascii="Times New Roman" w:hAnsi="Times New Roman" w:cs="Times New Roman"/>
          <w:b/>
          <w:sz w:val="24"/>
          <w:szCs w:val="24"/>
        </w:rPr>
        <w:t xml:space="preserve"> u. 15. szám alatti önkormányzati tulajdonú helyiség vonatkozásában</w:t>
      </w:r>
    </w:p>
    <w:p w:rsidR="00A77CC4" w:rsidRDefault="00A77CC4" w:rsidP="00A77C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3158" w:rsidRPr="009126AD" w:rsidRDefault="00883158" w:rsidP="008831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90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(III.02.) sz. Városgazdálkodási és Pénzügyi Bizottság határozata</w:t>
      </w:r>
    </w:p>
    <w:p w:rsidR="00883158" w:rsidRPr="009126AD" w:rsidRDefault="00883158" w:rsidP="00883158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10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Őszi Éva nem vett részt a szavazásban.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883158" w:rsidRPr="003254B0" w:rsidRDefault="00883158" w:rsidP="00883158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883158" w:rsidRPr="00883158" w:rsidRDefault="00883158" w:rsidP="00883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3158" w:rsidRDefault="00883158" w:rsidP="008831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hogy:</w:t>
      </w:r>
    </w:p>
    <w:p w:rsidR="00883158" w:rsidRPr="00883158" w:rsidRDefault="00883158" w:rsidP="008831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3158" w:rsidRDefault="00883158" w:rsidP="000D0A52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nem járul hozzá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proofErr w:type="spellStart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Creatrio</w:t>
      </w:r>
      <w:proofErr w:type="spellEnd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Kft. bérlő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által bérelt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Budapest VIII., 36460/0/</w:t>
      </w:r>
      <w:proofErr w:type="gramStart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proofErr w:type="gramEnd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/1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helyrajzi számon nyilvántartott, a </w:t>
      </w:r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Budapest </w:t>
      </w:r>
      <w:proofErr w:type="spellStart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., </w:t>
      </w:r>
      <w:proofErr w:type="spellStart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Stáhly</w:t>
      </w:r>
      <w:proofErr w:type="spellEnd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u. 15. szám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alatt található, 80 m</w:t>
      </w:r>
      <w:r w:rsidRPr="0088315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önkormányzati tulajdonú, utcai bejáratú, pinceszinti nem lakás célú üzlethelyiség bérleti díjának 25.000,</w:t>
      </w:r>
      <w:proofErr w:type="spellStart"/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>-Ft</w:t>
      </w:r>
      <w:proofErr w:type="spellEnd"/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>/hó +Áfa összegre történő csökkentéséhez a helyiség felújítása miatt.</w:t>
      </w:r>
    </w:p>
    <w:p w:rsidR="00883158" w:rsidRPr="00883158" w:rsidRDefault="00883158" w:rsidP="000D0A5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3158" w:rsidRDefault="00883158" w:rsidP="000D0A52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hozzájárul 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>Creatrio</w:t>
      </w:r>
      <w:proofErr w:type="spellEnd"/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Kft. bérlő által bérelt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Budapest VIII., 36460/0/</w:t>
      </w:r>
      <w:proofErr w:type="gramStart"/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/1 helyrajzi számon nyilvántartott, a Budapest </w:t>
      </w:r>
      <w:proofErr w:type="spellStart"/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., </w:t>
      </w:r>
      <w:proofErr w:type="spellStart"/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>Stáhly</w:t>
      </w:r>
      <w:proofErr w:type="spellEnd"/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u. 15. szám alatt található, 80 m</w:t>
      </w:r>
      <w:r w:rsidRPr="0088315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önkormányzati tulajdonú, utcai bejáratú, pinceszinti nem lakás célú üzlethelyiség felújításához.</w:t>
      </w:r>
    </w:p>
    <w:p w:rsidR="00883158" w:rsidRPr="00883158" w:rsidRDefault="00883158" w:rsidP="000D0A5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3158" w:rsidRPr="00883158" w:rsidRDefault="00883158" w:rsidP="000D0A52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hozzájárul 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Creatrio</w:t>
      </w:r>
      <w:proofErr w:type="spellEnd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Kft. bérlő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által bérelt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Budapest VIII., 36460/0/</w:t>
      </w:r>
      <w:proofErr w:type="gramStart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proofErr w:type="gramEnd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/1 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helyrajzi számon nyilvántartott, a </w:t>
      </w:r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Budapest </w:t>
      </w:r>
      <w:proofErr w:type="spellStart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.,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Stáhly</w:t>
      </w:r>
      <w:proofErr w:type="spellEnd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u. 15. 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szám alatt található, </w:t>
      </w:r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80 m</w:t>
      </w:r>
      <w:r w:rsidRPr="00883158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hu-HU"/>
        </w:rPr>
        <w:t>2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önkormányzati tulajdonú, utcai bejáratú, pinceszinti nem lakás célú üzlethelyiség tekintetében a bérleti szerződésének módosításához és a bérleti díj  </w:t>
      </w:r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50.000,</w:t>
      </w:r>
      <w:proofErr w:type="spellStart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-Ft</w:t>
      </w:r>
      <w:proofErr w:type="spellEnd"/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/hó + Áfa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összegen történő megállapításához </w:t>
      </w:r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2015. március 1. - április 30-ig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>. 2015. május 1-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jé</w:t>
      </w: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>től a bérleti díj 84.000,</w:t>
      </w:r>
      <w:proofErr w:type="spellStart"/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>-Ft</w:t>
      </w:r>
      <w:proofErr w:type="spellEnd"/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/hó + Áfa összegre emelkedik. </w:t>
      </w:r>
    </w:p>
    <w:p w:rsidR="00883158" w:rsidRPr="00883158" w:rsidRDefault="00883158" w:rsidP="008831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3158" w:rsidRPr="00883158" w:rsidRDefault="00883158" w:rsidP="008831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Kisfalu Kft. ügyvezető igazgatója</w:t>
      </w:r>
    </w:p>
    <w:p w:rsidR="00883158" w:rsidRDefault="00883158" w:rsidP="008831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3158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2015. március 9.</w:t>
      </w:r>
    </w:p>
    <w:p w:rsidR="00883158" w:rsidRPr="00883158" w:rsidRDefault="00883158" w:rsidP="008831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3158" w:rsidRPr="00883158" w:rsidRDefault="00883158" w:rsidP="008831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A77CC4" w:rsidRDefault="00A77CC4" w:rsidP="00883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3158" w:rsidRDefault="00883158" w:rsidP="00883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39AC" w:rsidRDefault="000439AC" w:rsidP="00883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0A52" w:rsidRPr="000D0A52" w:rsidRDefault="000D0A52" w:rsidP="000D0A52">
      <w:pPr>
        <w:pStyle w:val="Szvegtrzs21"/>
        <w:ind w:left="0" w:firstLine="0"/>
        <w:rPr>
          <w:bCs w:val="0"/>
          <w:sz w:val="24"/>
          <w:szCs w:val="24"/>
        </w:rPr>
      </w:pPr>
      <w:r w:rsidRPr="00A77CC4">
        <w:rPr>
          <w:sz w:val="24"/>
          <w:szCs w:val="24"/>
        </w:rPr>
        <w:t>Napirend 7.</w:t>
      </w:r>
      <w:r w:rsidRPr="00CE6134">
        <w:rPr>
          <w:sz w:val="24"/>
          <w:szCs w:val="24"/>
        </w:rPr>
        <w:t>3</w:t>
      </w:r>
      <w:r w:rsidRPr="00A77CC4">
        <w:rPr>
          <w:sz w:val="24"/>
          <w:szCs w:val="24"/>
        </w:rPr>
        <w:t>. pontja:</w:t>
      </w:r>
      <w:r>
        <w:rPr>
          <w:b w:val="0"/>
          <w:sz w:val="24"/>
          <w:szCs w:val="24"/>
        </w:rPr>
        <w:t xml:space="preserve"> </w:t>
      </w:r>
      <w:r w:rsidRPr="000D0A52">
        <w:rPr>
          <w:bCs w:val="0"/>
          <w:sz w:val="24"/>
          <w:szCs w:val="24"/>
        </w:rPr>
        <w:t xml:space="preserve">Javaslat a Budapest VIII. kerület, Magdolna </w:t>
      </w:r>
      <w:proofErr w:type="gramStart"/>
      <w:r w:rsidRPr="000D0A52">
        <w:rPr>
          <w:bCs w:val="0"/>
          <w:sz w:val="24"/>
          <w:szCs w:val="24"/>
        </w:rPr>
        <w:t xml:space="preserve">utca </w:t>
      </w:r>
      <w:r w:rsidR="008B2AFA">
        <w:rPr>
          <w:bCs w:val="0"/>
          <w:sz w:val="24"/>
          <w:szCs w:val="24"/>
        </w:rPr>
        <w:t>…</w:t>
      </w:r>
      <w:proofErr w:type="gramEnd"/>
      <w:r w:rsidR="008B2AFA">
        <w:rPr>
          <w:bCs w:val="0"/>
          <w:sz w:val="24"/>
          <w:szCs w:val="24"/>
        </w:rPr>
        <w:t>……………….</w:t>
      </w:r>
      <w:r w:rsidRPr="000D0A52">
        <w:rPr>
          <w:bCs w:val="0"/>
          <w:sz w:val="24"/>
          <w:szCs w:val="24"/>
        </w:rPr>
        <w:t xml:space="preserve"> szám alatti lakás bérbeadására</w:t>
      </w:r>
    </w:p>
    <w:p w:rsidR="00883158" w:rsidRDefault="00883158" w:rsidP="00883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0A52" w:rsidRPr="009126AD" w:rsidRDefault="000D0A52" w:rsidP="000D0A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91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(III.02.) sz. Városgazdálkodási és Pénzügyi Bizottság határozata</w:t>
      </w:r>
    </w:p>
    <w:p w:rsidR="000D0A52" w:rsidRPr="009126AD" w:rsidRDefault="000D0A52" w:rsidP="000D0A52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10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Őszi Éva nem vett részt a szavazásban.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0D0A52" w:rsidRPr="003254B0" w:rsidRDefault="000D0A52" w:rsidP="000D0A52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0D0A52" w:rsidRPr="00C84B23" w:rsidRDefault="000D0A52" w:rsidP="00C84B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B23" w:rsidRPr="00C84B23" w:rsidRDefault="00C84B23" w:rsidP="00C8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4B23">
        <w:rPr>
          <w:rFonts w:ascii="Times New Roman" w:hAnsi="Times New Roman"/>
          <w:sz w:val="24"/>
          <w:szCs w:val="24"/>
        </w:rPr>
        <w:t>A Városgazdálkodási és Pénzügyi Bizottság úgy dönt, hozzájárul</w:t>
      </w:r>
    </w:p>
    <w:p w:rsidR="00C84B23" w:rsidRPr="00C84B23" w:rsidRDefault="00C84B23" w:rsidP="00C8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4B23" w:rsidRPr="00C84B23" w:rsidRDefault="008B2AFA" w:rsidP="00C84B23">
      <w:pPr>
        <w:pStyle w:val="Csakszveg"/>
        <w:numPr>
          <w:ilvl w:val="0"/>
          <w:numId w:val="30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………………….</w:t>
      </w:r>
      <w:r w:rsidR="00C84B23" w:rsidRPr="00C84B23">
        <w:rPr>
          <w:rFonts w:ascii="Times New Roman" w:hAnsi="Times New Roman"/>
          <w:i/>
          <w:sz w:val="24"/>
          <w:szCs w:val="24"/>
        </w:rPr>
        <w:t xml:space="preserve"> </w:t>
      </w:r>
      <w:r w:rsidR="00C84B23" w:rsidRPr="00C84B23">
        <w:rPr>
          <w:rFonts w:ascii="Times New Roman" w:hAnsi="Times New Roman"/>
          <w:sz w:val="24"/>
          <w:szCs w:val="24"/>
        </w:rPr>
        <w:t>részére az általa lakott</w:t>
      </w:r>
      <w:r w:rsidR="00C84B23">
        <w:rPr>
          <w:rFonts w:ascii="Times New Roman" w:hAnsi="Times New Roman"/>
          <w:sz w:val="24"/>
          <w:szCs w:val="24"/>
        </w:rPr>
        <w:t>,</w:t>
      </w:r>
      <w:r w:rsidR="00C84B23" w:rsidRPr="00C84B23">
        <w:rPr>
          <w:rFonts w:ascii="Times New Roman" w:hAnsi="Times New Roman"/>
          <w:sz w:val="24"/>
          <w:szCs w:val="24"/>
        </w:rPr>
        <w:t xml:space="preserve"> Budapest VIII., Magdolna utca </w:t>
      </w:r>
      <w:r>
        <w:rPr>
          <w:rFonts w:ascii="Times New Roman" w:hAnsi="Times New Roman"/>
          <w:sz w:val="24"/>
          <w:szCs w:val="24"/>
        </w:rPr>
        <w:t>……………….</w:t>
      </w:r>
      <w:r w:rsidR="00C84B23" w:rsidRPr="00C84B23">
        <w:rPr>
          <w:rFonts w:ascii="Times New Roman" w:hAnsi="Times New Roman"/>
          <w:sz w:val="24"/>
          <w:szCs w:val="24"/>
        </w:rPr>
        <w:t xml:space="preserve"> szám alatti, 1 szobás, 27,28 m</w:t>
      </w:r>
      <w:r w:rsidR="00C84B23" w:rsidRPr="00C84B23">
        <w:rPr>
          <w:rFonts w:ascii="Times New Roman" w:hAnsi="Times New Roman"/>
          <w:sz w:val="24"/>
          <w:szCs w:val="24"/>
          <w:vertAlign w:val="superscript"/>
        </w:rPr>
        <w:t>2</w:t>
      </w:r>
      <w:r w:rsidR="00C84B23" w:rsidRPr="00C84B23">
        <w:rPr>
          <w:rFonts w:ascii="Times New Roman" w:hAnsi="Times New Roman"/>
          <w:sz w:val="24"/>
          <w:szCs w:val="24"/>
        </w:rPr>
        <w:t xml:space="preserve"> alapterületű, komfortos komfortfokozatú lakás bérbeadásához a hatályos rendelet 22/C §</w:t>
      </w:r>
      <w:proofErr w:type="spellStart"/>
      <w:r w:rsidR="00C84B23" w:rsidRPr="00C84B23">
        <w:rPr>
          <w:rFonts w:ascii="Times New Roman" w:hAnsi="Times New Roman"/>
          <w:sz w:val="24"/>
          <w:szCs w:val="24"/>
        </w:rPr>
        <w:t>-</w:t>
      </w:r>
      <w:proofErr w:type="gramStart"/>
      <w:r w:rsidR="00C84B23" w:rsidRPr="00C84B23">
        <w:rPr>
          <w:rFonts w:ascii="Times New Roman" w:hAnsi="Times New Roman"/>
          <w:sz w:val="24"/>
          <w:szCs w:val="24"/>
        </w:rPr>
        <w:t>a</w:t>
      </w:r>
      <w:proofErr w:type="spellEnd"/>
      <w:proofErr w:type="gramEnd"/>
      <w:r w:rsidR="00C84B23" w:rsidRPr="00C84B23">
        <w:rPr>
          <w:rFonts w:ascii="Times New Roman" w:hAnsi="Times New Roman"/>
          <w:sz w:val="24"/>
          <w:szCs w:val="24"/>
        </w:rPr>
        <w:t xml:space="preserve"> alapján, 1 év határozott időre szólóan, költségelvű lakbér fizetési kötelezettséggel.</w:t>
      </w:r>
    </w:p>
    <w:p w:rsidR="00C84B23" w:rsidRPr="00C84B23" w:rsidRDefault="00C84B23" w:rsidP="00C8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4B23" w:rsidRPr="00C84B23" w:rsidRDefault="00C84B23" w:rsidP="00C84B23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C84B23">
        <w:rPr>
          <w:rFonts w:ascii="Times New Roman" w:hAnsi="Times New Roman"/>
          <w:sz w:val="24"/>
          <w:szCs w:val="24"/>
        </w:rPr>
        <w:t xml:space="preserve">Felelős: </w:t>
      </w:r>
      <w:r w:rsidRPr="00C84B23">
        <w:rPr>
          <w:rFonts w:ascii="Times New Roman" w:hAnsi="Times New Roman"/>
          <w:bCs/>
          <w:sz w:val="24"/>
          <w:szCs w:val="24"/>
        </w:rPr>
        <w:t>Kisfalu Kft. ügyvezető igazgatój</w:t>
      </w:r>
      <w:r w:rsidRPr="00C84B23">
        <w:rPr>
          <w:rFonts w:ascii="Times New Roman" w:hAnsi="Times New Roman"/>
          <w:sz w:val="24"/>
          <w:szCs w:val="24"/>
        </w:rPr>
        <w:t>a</w:t>
      </w:r>
    </w:p>
    <w:p w:rsidR="00C84B23" w:rsidRPr="00C84B23" w:rsidRDefault="00C84B23" w:rsidP="00C84B23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C84B23">
        <w:rPr>
          <w:rFonts w:ascii="Times New Roman" w:hAnsi="Times New Roman"/>
          <w:sz w:val="24"/>
          <w:szCs w:val="24"/>
        </w:rPr>
        <w:t>Határidő: 2015. március 2.</w:t>
      </w:r>
    </w:p>
    <w:p w:rsidR="00C84B23" w:rsidRPr="00C84B23" w:rsidRDefault="00C84B23" w:rsidP="00C84B23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C84B23" w:rsidRPr="00C84B23" w:rsidRDefault="00C84B23" w:rsidP="00C84B23">
      <w:pPr>
        <w:pStyle w:val="Csakszveg"/>
        <w:numPr>
          <w:ilvl w:val="0"/>
          <w:numId w:val="30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84B23">
        <w:rPr>
          <w:rFonts w:ascii="Times New Roman" w:hAnsi="Times New Roman"/>
          <w:sz w:val="24"/>
          <w:szCs w:val="24"/>
        </w:rPr>
        <w:t>felké</w:t>
      </w:r>
      <w:r>
        <w:rPr>
          <w:rFonts w:ascii="Times New Roman" w:hAnsi="Times New Roman"/>
          <w:sz w:val="24"/>
          <w:szCs w:val="24"/>
        </w:rPr>
        <w:t>ri a Kisfalu Kft-t a határozat</w:t>
      </w:r>
      <w:r w:rsidRPr="00C84B2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 w:rsidRPr="00C84B23">
        <w:rPr>
          <w:rFonts w:ascii="Times New Roman" w:hAnsi="Times New Roman"/>
          <w:sz w:val="24"/>
          <w:szCs w:val="24"/>
        </w:rPr>
        <w:t>.) pontjában foglaltak alapján a bérleti szerződés megkötésére.</w:t>
      </w:r>
    </w:p>
    <w:p w:rsidR="00C84B23" w:rsidRPr="00C84B23" w:rsidRDefault="00C84B23" w:rsidP="00C84B23">
      <w:pPr>
        <w:pStyle w:val="Csakszveg"/>
        <w:rPr>
          <w:rFonts w:ascii="Times New Roman" w:hAnsi="Times New Roman"/>
          <w:sz w:val="24"/>
          <w:szCs w:val="24"/>
        </w:rPr>
      </w:pPr>
    </w:p>
    <w:p w:rsidR="00C84B23" w:rsidRPr="00C84B23" w:rsidRDefault="00C84B23" w:rsidP="00C84B23">
      <w:pPr>
        <w:pStyle w:val="Csakszveg"/>
        <w:rPr>
          <w:rFonts w:ascii="Times New Roman" w:hAnsi="Times New Roman"/>
          <w:sz w:val="24"/>
          <w:szCs w:val="24"/>
        </w:rPr>
      </w:pPr>
      <w:r w:rsidRPr="00C84B23">
        <w:rPr>
          <w:rFonts w:ascii="Times New Roman" w:hAnsi="Times New Roman"/>
          <w:sz w:val="24"/>
          <w:szCs w:val="24"/>
        </w:rPr>
        <w:t>Felelős:</w:t>
      </w:r>
      <w:r w:rsidRPr="00C84B23">
        <w:rPr>
          <w:rFonts w:ascii="Times New Roman" w:hAnsi="Times New Roman"/>
          <w:bCs/>
          <w:sz w:val="24"/>
          <w:szCs w:val="24"/>
        </w:rPr>
        <w:t xml:space="preserve"> Kisfalu Kft. ügyvezető igazgatój</w:t>
      </w:r>
      <w:r w:rsidRPr="00C84B23">
        <w:rPr>
          <w:rFonts w:ascii="Times New Roman" w:hAnsi="Times New Roman"/>
          <w:sz w:val="24"/>
          <w:szCs w:val="24"/>
        </w:rPr>
        <w:t>a</w:t>
      </w:r>
    </w:p>
    <w:p w:rsidR="00C84B23" w:rsidRPr="00C84B23" w:rsidRDefault="00C84B23" w:rsidP="00C84B23">
      <w:pPr>
        <w:pStyle w:val="Csakszveg"/>
        <w:rPr>
          <w:rFonts w:ascii="Times New Roman" w:hAnsi="Times New Roman"/>
          <w:sz w:val="24"/>
          <w:szCs w:val="24"/>
        </w:rPr>
      </w:pPr>
      <w:r w:rsidRPr="00C84B23">
        <w:rPr>
          <w:rFonts w:ascii="Times New Roman" w:hAnsi="Times New Roman"/>
          <w:sz w:val="24"/>
          <w:szCs w:val="24"/>
        </w:rPr>
        <w:t>Határidő: 2015. április 30.</w:t>
      </w:r>
    </w:p>
    <w:p w:rsidR="00C84B23" w:rsidRPr="00C84B23" w:rsidRDefault="00C84B23" w:rsidP="00C84B23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C84B23" w:rsidRPr="00883158" w:rsidRDefault="00C84B23" w:rsidP="00C84B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831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C84B23" w:rsidRDefault="00C84B23" w:rsidP="00C84B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BC2" w:rsidRDefault="00A13BC2" w:rsidP="00C84B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B23" w:rsidRPr="00C84B23" w:rsidRDefault="00C84B23" w:rsidP="00C84B23">
      <w:pPr>
        <w:pStyle w:val="Szvegtrzs21"/>
        <w:ind w:left="0" w:firstLine="0"/>
        <w:rPr>
          <w:bCs w:val="0"/>
          <w:sz w:val="24"/>
          <w:szCs w:val="24"/>
        </w:rPr>
      </w:pPr>
      <w:r w:rsidRPr="00A77CC4">
        <w:rPr>
          <w:sz w:val="24"/>
          <w:szCs w:val="24"/>
        </w:rPr>
        <w:t>Napirend 7</w:t>
      </w:r>
      <w:r w:rsidRPr="006A449D">
        <w:rPr>
          <w:sz w:val="24"/>
          <w:szCs w:val="24"/>
        </w:rPr>
        <w:t>.4.</w:t>
      </w:r>
      <w:r w:rsidRPr="00A77CC4">
        <w:rPr>
          <w:sz w:val="24"/>
          <w:szCs w:val="24"/>
        </w:rPr>
        <w:t xml:space="preserve"> pontja:</w:t>
      </w:r>
      <w:r>
        <w:rPr>
          <w:b w:val="0"/>
          <w:sz w:val="24"/>
          <w:szCs w:val="24"/>
        </w:rPr>
        <w:t xml:space="preserve"> </w:t>
      </w:r>
      <w:r w:rsidRPr="00C84B23">
        <w:rPr>
          <w:bCs w:val="0"/>
          <w:sz w:val="24"/>
          <w:szCs w:val="24"/>
        </w:rPr>
        <w:t xml:space="preserve">Javaslat a Budapest VIII., Dobozi </w:t>
      </w:r>
      <w:proofErr w:type="gramStart"/>
      <w:r w:rsidRPr="00C84B23">
        <w:rPr>
          <w:bCs w:val="0"/>
          <w:sz w:val="24"/>
          <w:szCs w:val="24"/>
        </w:rPr>
        <w:t xml:space="preserve">utca </w:t>
      </w:r>
      <w:r w:rsidR="00094365">
        <w:rPr>
          <w:bCs w:val="0"/>
          <w:sz w:val="24"/>
          <w:szCs w:val="24"/>
        </w:rPr>
        <w:t>…</w:t>
      </w:r>
      <w:proofErr w:type="gramEnd"/>
      <w:r w:rsidR="00094365">
        <w:rPr>
          <w:bCs w:val="0"/>
          <w:sz w:val="24"/>
          <w:szCs w:val="24"/>
        </w:rPr>
        <w:t>…..</w:t>
      </w:r>
      <w:r w:rsidRPr="00C84B23">
        <w:rPr>
          <w:bCs w:val="0"/>
          <w:sz w:val="24"/>
          <w:szCs w:val="24"/>
        </w:rPr>
        <w:t xml:space="preserve"> szám alatti épületben lévő lakás minőségi lakáscseréjével kapcsolatban</w:t>
      </w:r>
    </w:p>
    <w:p w:rsidR="000D0A52" w:rsidRDefault="000D0A52" w:rsidP="00C84B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B23" w:rsidRDefault="00C84B23" w:rsidP="00C84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7.4. pontját külön tárgyalásra kikérték.</w:t>
      </w:r>
    </w:p>
    <w:p w:rsidR="00C84B23" w:rsidRPr="00C84B23" w:rsidRDefault="00C84B23" w:rsidP="000439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877" w:rsidRDefault="00824877" w:rsidP="00C84B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3C2C" w:rsidRDefault="00824877" w:rsidP="000439AC">
      <w:pPr>
        <w:pStyle w:val="Szvegtrzs21"/>
        <w:ind w:left="0" w:firstLine="0"/>
        <w:rPr>
          <w:bCs w:val="0"/>
          <w:sz w:val="24"/>
          <w:szCs w:val="24"/>
        </w:rPr>
      </w:pPr>
      <w:r w:rsidRPr="00D83C2C">
        <w:rPr>
          <w:sz w:val="24"/>
          <w:szCs w:val="24"/>
        </w:rPr>
        <w:t>Napirend 7.5. pontja:</w:t>
      </w:r>
      <w:r w:rsidR="00D83C2C" w:rsidRPr="00D83C2C">
        <w:rPr>
          <w:sz w:val="24"/>
          <w:szCs w:val="24"/>
        </w:rPr>
        <w:t xml:space="preserve"> </w:t>
      </w:r>
      <w:r w:rsidR="00D83C2C" w:rsidRPr="00D83C2C">
        <w:rPr>
          <w:bCs w:val="0"/>
          <w:sz w:val="24"/>
          <w:szCs w:val="24"/>
        </w:rPr>
        <w:t xml:space="preserve">Javaslat a Budapest VIII., Lujza </w:t>
      </w:r>
      <w:proofErr w:type="gramStart"/>
      <w:r w:rsidR="00D83C2C" w:rsidRPr="00D83C2C">
        <w:rPr>
          <w:bCs w:val="0"/>
          <w:sz w:val="24"/>
          <w:szCs w:val="24"/>
        </w:rPr>
        <w:t xml:space="preserve">u. </w:t>
      </w:r>
      <w:r w:rsidR="00094365">
        <w:rPr>
          <w:bCs w:val="0"/>
          <w:sz w:val="24"/>
          <w:szCs w:val="24"/>
        </w:rPr>
        <w:t>…</w:t>
      </w:r>
      <w:proofErr w:type="gramEnd"/>
      <w:r w:rsidR="00094365">
        <w:rPr>
          <w:bCs w:val="0"/>
          <w:sz w:val="24"/>
          <w:szCs w:val="24"/>
        </w:rPr>
        <w:t>………..</w:t>
      </w:r>
      <w:r w:rsidR="00D83C2C" w:rsidRPr="00D83C2C">
        <w:rPr>
          <w:bCs w:val="0"/>
          <w:sz w:val="24"/>
          <w:szCs w:val="24"/>
        </w:rPr>
        <w:t xml:space="preserve"> szám alatti lakásra vonatkozóan </w:t>
      </w:r>
      <w:r w:rsidR="00094365">
        <w:rPr>
          <w:bCs w:val="0"/>
          <w:sz w:val="24"/>
          <w:szCs w:val="24"/>
        </w:rPr>
        <w:t>…………..</w:t>
      </w:r>
      <w:r w:rsidR="00D83C2C" w:rsidRPr="00D83C2C">
        <w:rPr>
          <w:bCs w:val="0"/>
          <w:sz w:val="24"/>
          <w:szCs w:val="24"/>
        </w:rPr>
        <w:t xml:space="preserve"> bérlő bérleti jogviszonyának közös megegyezéssel való megszüntetésére, másik lakás bérbeadása mellett</w:t>
      </w:r>
    </w:p>
    <w:p w:rsidR="00824877" w:rsidRDefault="00824877" w:rsidP="00C84B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3C2C" w:rsidRPr="009126AD" w:rsidRDefault="00D83C2C" w:rsidP="00D83C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</w:t>
      </w:r>
      <w:r w:rsidR="00254B1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2/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2015. (III.02.) sz. Városgazdálkodási és Pénzügyi Bizottság határozata</w:t>
      </w:r>
    </w:p>
    <w:p w:rsidR="00D83C2C" w:rsidRPr="009126AD" w:rsidRDefault="00D83C2C" w:rsidP="00D83C2C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10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Őszi Éva nem vett részt a szavazásban.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D83C2C" w:rsidRPr="003254B0" w:rsidRDefault="00D83C2C" w:rsidP="00D83C2C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824877" w:rsidRDefault="00824877" w:rsidP="00043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1764" w:rsidRDefault="00D51764" w:rsidP="000439AC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D51764">
        <w:rPr>
          <w:rFonts w:ascii="Times New Roman" w:hAnsi="Times New Roman"/>
          <w:sz w:val="24"/>
          <w:szCs w:val="24"/>
        </w:rPr>
        <w:t xml:space="preserve">A Városgazdálkodási és Pénzügyi </w:t>
      </w:r>
      <w:r w:rsidR="006E6ED4">
        <w:rPr>
          <w:rFonts w:ascii="Times New Roman" w:hAnsi="Times New Roman"/>
          <w:sz w:val="24"/>
          <w:szCs w:val="24"/>
        </w:rPr>
        <w:t>B</w:t>
      </w:r>
      <w:r w:rsidRPr="00D51764">
        <w:rPr>
          <w:rFonts w:ascii="Times New Roman" w:hAnsi="Times New Roman"/>
          <w:sz w:val="24"/>
          <w:szCs w:val="24"/>
        </w:rPr>
        <w:t>izottság úgy dönt, hogy:</w:t>
      </w:r>
    </w:p>
    <w:p w:rsidR="000439AC" w:rsidRPr="00D51764" w:rsidRDefault="000439AC" w:rsidP="000439AC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D51764" w:rsidRPr="00D51764" w:rsidRDefault="00D51764" w:rsidP="000439AC">
      <w:pPr>
        <w:pStyle w:val="Csakszveg"/>
        <w:numPr>
          <w:ilvl w:val="0"/>
          <w:numId w:val="33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D51764">
        <w:rPr>
          <w:rFonts w:ascii="Times New Roman" w:hAnsi="Times New Roman"/>
          <w:sz w:val="24"/>
          <w:szCs w:val="24"/>
        </w:rPr>
        <w:t xml:space="preserve">a Budapest VIII. Lujza u. </w:t>
      </w:r>
      <w:r w:rsidR="00094365">
        <w:rPr>
          <w:rFonts w:ascii="Times New Roman" w:hAnsi="Times New Roman"/>
          <w:sz w:val="24"/>
          <w:szCs w:val="24"/>
        </w:rPr>
        <w:t>…………..</w:t>
      </w:r>
      <w:r w:rsidRPr="00D51764">
        <w:rPr>
          <w:rFonts w:ascii="Times New Roman" w:hAnsi="Times New Roman"/>
          <w:sz w:val="24"/>
          <w:szCs w:val="24"/>
        </w:rPr>
        <w:t xml:space="preserve"> szám alatti</w:t>
      </w:r>
      <w:r w:rsidRPr="00D51764">
        <w:rPr>
          <w:rFonts w:ascii="Times New Roman" w:hAnsi="Times New Roman"/>
          <w:i/>
          <w:sz w:val="24"/>
          <w:szCs w:val="24"/>
        </w:rPr>
        <w:t xml:space="preserve"> </w:t>
      </w:r>
      <w:r w:rsidRPr="00D51764">
        <w:rPr>
          <w:rFonts w:ascii="Times New Roman" w:hAnsi="Times New Roman"/>
          <w:sz w:val="24"/>
          <w:szCs w:val="24"/>
        </w:rPr>
        <w:t>1 szoba, komfort nélküli, 30,51 m</w:t>
      </w:r>
      <w:r w:rsidRPr="00094365">
        <w:rPr>
          <w:rFonts w:ascii="Times New Roman" w:hAnsi="Times New Roman"/>
          <w:sz w:val="24"/>
          <w:szCs w:val="24"/>
          <w:vertAlign w:val="superscript"/>
        </w:rPr>
        <w:t>2</w:t>
      </w:r>
      <w:r w:rsidRPr="00D51764">
        <w:rPr>
          <w:rFonts w:ascii="Times New Roman" w:hAnsi="Times New Roman"/>
          <w:sz w:val="24"/>
          <w:szCs w:val="24"/>
        </w:rPr>
        <w:t xml:space="preserve"> alapterületű lakás tekintetében </w:t>
      </w:r>
      <w:r w:rsidR="00094365">
        <w:rPr>
          <w:rFonts w:ascii="Times New Roman" w:hAnsi="Times New Roman"/>
          <w:sz w:val="24"/>
          <w:szCs w:val="24"/>
        </w:rPr>
        <w:t>…………….</w:t>
      </w:r>
      <w:r w:rsidRPr="00D51764">
        <w:rPr>
          <w:rFonts w:ascii="Times New Roman" w:hAnsi="Times New Roman"/>
          <w:sz w:val="24"/>
          <w:szCs w:val="24"/>
        </w:rPr>
        <w:t xml:space="preserve"> bérlővel fennálló bérleti jogviszony közös megegyezéssel történő megszüntetésével egyidejűleg, </w:t>
      </w:r>
      <w:r w:rsidRPr="00D51764">
        <w:rPr>
          <w:rFonts w:ascii="Times New Roman" w:hAnsi="Times New Roman"/>
          <w:bCs/>
          <w:sz w:val="24"/>
          <w:szCs w:val="24"/>
        </w:rPr>
        <w:t>másik cserelakás biztosításával</w:t>
      </w:r>
      <w:r w:rsidRPr="00D51764">
        <w:rPr>
          <w:rFonts w:ascii="Times New Roman" w:hAnsi="Times New Roman"/>
          <w:sz w:val="24"/>
          <w:szCs w:val="24"/>
        </w:rPr>
        <w:t xml:space="preserve"> a Budapest VIII., Kőris u. </w:t>
      </w:r>
      <w:r w:rsidR="00094365">
        <w:rPr>
          <w:rFonts w:ascii="Times New Roman" w:hAnsi="Times New Roman"/>
          <w:sz w:val="24"/>
          <w:szCs w:val="24"/>
        </w:rPr>
        <w:t>…………</w:t>
      </w:r>
      <w:r w:rsidRPr="00D51764">
        <w:rPr>
          <w:rFonts w:ascii="Times New Roman" w:hAnsi="Times New Roman"/>
          <w:sz w:val="24"/>
          <w:szCs w:val="24"/>
        </w:rPr>
        <w:t xml:space="preserve"> szám alatti 1 szoba, komfort nélküli, 25,40 m</w:t>
      </w:r>
      <w:r w:rsidRPr="00094365">
        <w:rPr>
          <w:rFonts w:ascii="Times New Roman" w:hAnsi="Times New Roman"/>
          <w:sz w:val="24"/>
          <w:szCs w:val="24"/>
          <w:vertAlign w:val="superscript"/>
        </w:rPr>
        <w:t>2</w:t>
      </w:r>
      <w:r w:rsidRPr="00D51764">
        <w:rPr>
          <w:rFonts w:ascii="Times New Roman" w:hAnsi="Times New Roman"/>
          <w:sz w:val="24"/>
          <w:szCs w:val="24"/>
        </w:rPr>
        <w:t xml:space="preserve"> lakást </w:t>
      </w:r>
      <w:r w:rsidRPr="00D51764">
        <w:rPr>
          <w:rFonts w:ascii="Times New Roman" w:hAnsi="Times New Roman"/>
          <w:i/>
          <w:sz w:val="24"/>
          <w:szCs w:val="24"/>
        </w:rPr>
        <w:t>- a bérbeadó által történő beköltözhető állapot biztosítását követően -</w:t>
      </w:r>
      <w:r w:rsidRPr="00D51764">
        <w:rPr>
          <w:rFonts w:ascii="Times New Roman" w:hAnsi="Times New Roman"/>
          <w:sz w:val="24"/>
          <w:szCs w:val="24"/>
        </w:rPr>
        <w:t xml:space="preserve"> bérbe adja </w:t>
      </w:r>
      <w:r w:rsidR="00094365">
        <w:rPr>
          <w:rFonts w:ascii="Times New Roman" w:hAnsi="Times New Roman"/>
          <w:sz w:val="24"/>
          <w:szCs w:val="24"/>
        </w:rPr>
        <w:t>………..</w:t>
      </w:r>
      <w:r w:rsidRPr="00D51764">
        <w:rPr>
          <w:rFonts w:ascii="Times New Roman" w:hAnsi="Times New Roman"/>
          <w:sz w:val="24"/>
          <w:szCs w:val="24"/>
        </w:rPr>
        <w:t xml:space="preserve"> részére, határozott időre szólóan – 2016. február 29. napjáig, </w:t>
      </w:r>
      <w:proofErr w:type="spellStart"/>
      <w:r w:rsidRPr="00D51764">
        <w:rPr>
          <w:rFonts w:ascii="Times New Roman" w:hAnsi="Times New Roman"/>
          <w:sz w:val="24"/>
          <w:szCs w:val="24"/>
        </w:rPr>
        <w:t>előbérleti</w:t>
      </w:r>
      <w:proofErr w:type="spellEnd"/>
      <w:r w:rsidRPr="00D51764">
        <w:rPr>
          <w:rFonts w:ascii="Times New Roman" w:hAnsi="Times New Roman"/>
          <w:sz w:val="24"/>
          <w:szCs w:val="24"/>
        </w:rPr>
        <w:t xml:space="preserve"> jog biztosításával</w:t>
      </w:r>
      <w:r w:rsidR="00483E1B">
        <w:rPr>
          <w:rFonts w:ascii="Times New Roman" w:hAnsi="Times New Roman"/>
          <w:sz w:val="24"/>
          <w:szCs w:val="24"/>
        </w:rPr>
        <w:t>.</w:t>
      </w:r>
      <w:proofErr w:type="gramEnd"/>
    </w:p>
    <w:p w:rsidR="000439AC" w:rsidRDefault="000439AC" w:rsidP="000439AC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D51764" w:rsidRPr="00D51764" w:rsidRDefault="00D51764" w:rsidP="000439AC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D51764">
        <w:rPr>
          <w:rFonts w:ascii="Times New Roman" w:hAnsi="Times New Roman"/>
          <w:sz w:val="24"/>
          <w:szCs w:val="24"/>
        </w:rPr>
        <w:t>Felelős: Kisfalu Kft.</w:t>
      </w:r>
      <w:r w:rsidR="000439AC">
        <w:rPr>
          <w:rFonts w:ascii="Times New Roman" w:hAnsi="Times New Roman"/>
          <w:sz w:val="24"/>
          <w:szCs w:val="24"/>
        </w:rPr>
        <w:t xml:space="preserve"> ügyvezető igazgatója</w:t>
      </w:r>
    </w:p>
    <w:p w:rsidR="00D51764" w:rsidRPr="00D51764" w:rsidRDefault="00D51764" w:rsidP="000439AC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D51764">
        <w:rPr>
          <w:rFonts w:ascii="Times New Roman" w:hAnsi="Times New Roman"/>
          <w:sz w:val="24"/>
          <w:szCs w:val="24"/>
        </w:rPr>
        <w:t>Határidő: 2015. március 2.</w:t>
      </w:r>
    </w:p>
    <w:p w:rsidR="00D51764" w:rsidRPr="00D51764" w:rsidRDefault="00D51764" w:rsidP="000439AC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D51764" w:rsidRPr="00D51764" w:rsidRDefault="00D51764" w:rsidP="000439AC">
      <w:pPr>
        <w:pStyle w:val="Csakszveg"/>
        <w:numPr>
          <w:ilvl w:val="0"/>
          <w:numId w:val="33"/>
        </w:numPr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D51764">
        <w:rPr>
          <w:rFonts w:ascii="Times New Roman" w:hAnsi="Times New Roman"/>
          <w:sz w:val="24"/>
          <w:szCs w:val="24"/>
        </w:rPr>
        <w:t xml:space="preserve">hozzájárul ahhoz, hogy Budapest VIII., Kőris </w:t>
      </w:r>
      <w:proofErr w:type="gramStart"/>
      <w:r w:rsidRPr="00D51764">
        <w:rPr>
          <w:rFonts w:ascii="Times New Roman" w:hAnsi="Times New Roman"/>
          <w:sz w:val="24"/>
          <w:szCs w:val="24"/>
        </w:rPr>
        <w:t xml:space="preserve">u. </w:t>
      </w:r>
      <w:r w:rsidR="00094365">
        <w:rPr>
          <w:rFonts w:ascii="Times New Roman" w:hAnsi="Times New Roman"/>
          <w:sz w:val="24"/>
          <w:szCs w:val="24"/>
        </w:rPr>
        <w:t>…</w:t>
      </w:r>
      <w:proofErr w:type="gramEnd"/>
      <w:r w:rsidR="00094365">
        <w:rPr>
          <w:rFonts w:ascii="Times New Roman" w:hAnsi="Times New Roman"/>
          <w:sz w:val="24"/>
          <w:szCs w:val="24"/>
        </w:rPr>
        <w:t>…………</w:t>
      </w:r>
      <w:r w:rsidRPr="00D51764">
        <w:rPr>
          <w:rFonts w:ascii="Times New Roman" w:hAnsi="Times New Roman"/>
          <w:sz w:val="24"/>
          <w:szCs w:val="24"/>
        </w:rPr>
        <w:t xml:space="preserve"> szám alatti 1 szoba, komfort nélküli, 25,40 m</w:t>
      </w:r>
      <w:r w:rsidRPr="00094365">
        <w:rPr>
          <w:rFonts w:ascii="Times New Roman" w:hAnsi="Times New Roman"/>
          <w:sz w:val="24"/>
          <w:szCs w:val="24"/>
          <w:vertAlign w:val="superscript"/>
        </w:rPr>
        <w:t>2</w:t>
      </w:r>
      <w:r w:rsidRPr="00D51764">
        <w:rPr>
          <w:rFonts w:ascii="Times New Roman" w:hAnsi="Times New Roman"/>
          <w:sz w:val="24"/>
          <w:szCs w:val="24"/>
        </w:rPr>
        <w:t xml:space="preserve"> lakás lakhatóvá tételének költsége a 11604 címen nyilvántartott Lujza u. </w:t>
      </w:r>
      <w:r w:rsidR="00094365">
        <w:rPr>
          <w:rFonts w:ascii="Times New Roman" w:hAnsi="Times New Roman"/>
          <w:sz w:val="24"/>
          <w:szCs w:val="24"/>
        </w:rPr>
        <w:t>……..</w:t>
      </w:r>
      <w:r w:rsidRPr="00D51764">
        <w:rPr>
          <w:rFonts w:ascii="Times New Roman" w:hAnsi="Times New Roman"/>
          <w:sz w:val="24"/>
          <w:szCs w:val="24"/>
        </w:rPr>
        <w:t xml:space="preserve"> felújítása </w:t>
      </w:r>
      <w:r w:rsidRPr="00D51764">
        <w:rPr>
          <w:rFonts w:ascii="Times New Roman" w:hAnsi="Times New Roman"/>
          <w:i/>
          <w:sz w:val="24"/>
          <w:szCs w:val="24"/>
        </w:rPr>
        <w:t>- MNP III. önként vállalt feladat -</w:t>
      </w:r>
      <w:r w:rsidRPr="00D51764">
        <w:rPr>
          <w:rFonts w:ascii="Times New Roman" w:hAnsi="Times New Roman"/>
          <w:sz w:val="24"/>
          <w:szCs w:val="24"/>
        </w:rPr>
        <w:t xml:space="preserve"> 2014. évi pénzmaradvány terhére történjen, amelynek bruttó költsége </w:t>
      </w:r>
      <w:r w:rsidRPr="00D51764">
        <w:rPr>
          <w:rFonts w:ascii="Times New Roman" w:hAnsi="Times New Roman"/>
          <w:bCs/>
          <w:sz w:val="24"/>
          <w:szCs w:val="24"/>
        </w:rPr>
        <w:t>1 725 210</w:t>
      </w:r>
      <w:r w:rsidRPr="00D51764">
        <w:rPr>
          <w:rFonts w:ascii="Times New Roman" w:hAnsi="Times New Roman"/>
          <w:sz w:val="24"/>
          <w:szCs w:val="24"/>
        </w:rPr>
        <w:t>,- Ft.</w:t>
      </w:r>
    </w:p>
    <w:p w:rsidR="00D51764" w:rsidRPr="00D51764" w:rsidRDefault="00D51764" w:rsidP="000439AC">
      <w:pPr>
        <w:pStyle w:val="Csakszveg"/>
        <w:ind w:left="360"/>
        <w:jc w:val="both"/>
        <w:rPr>
          <w:rFonts w:ascii="Times New Roman" w:hAnsi="Times New Roman"/>
          <w:sz w:val="24"/>
          <w:szCs w:val="24"/>
        </w:rPr>
      </w:pPr>
    </w:p>
    <w:p w:rsidR="00D51764" w:rsidRPr="00D51764" w:rsidRDefault="00D51764" w:rsidP="000439AC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D51764">
        <w:rPr>
          <w:rFonts w:ascii="Times New Roman" w:hAnsi="Times New Roman"/>
          <w:sz w:val="24"/>
          <w:szCs w:val="24"/>
        </w:rPr>
        <w:t>Felelős: Kisfalu Kft.</w:t>
      </w:r>
      <w:r w:rsidR="000439AC">
        <w:rPr>
          <w:rFonts w:ascii="Times New Roman" w:hAnsi="Times New Roman"/>
          <w:sz w:val="24"/>
          <w:szCs w:val="24"/>
        </w:rPr>
        <w:t xml:space="preserve"> ügyvezető igazgatója</w:t>
      </w:r>
    </w:p>
    <w:p w:rsidR="00D51764" w:rsidRPr="00D51764" w:rsidRDefault="00D51764" w:rsidP="000439AC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D51764">
        <w:rPr>
          <w:rFonts w:ascii="Times New Roman" w:hAnsi="Times New Roman"/>
          <w:sz w:val="24"/>
          <w:szCs w:val="24"/>
        </w:rPr>
        <w:t>Határidő: 2015. március 2.</w:t>
      </w:r>
    </w:p>
    <w:p w:rsidR="00D51764" w:rsidRPr="00D51764" w:rsidRDefault="00D51764" w:rsidP="000439AC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D51764" w:rsidRPr="00D51764" w:rsidRDefault="00D51764" w:rsidP="000439AC">
      <w:pPr>
        <w:pStyle w:val="Csakszveg"/>
        <w:numPr>
          <w:ilvl w:val="0"/>
          <w:numId w:val="33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D51764">
        <w:rPr>
          <w:rFonts w:ascii="Times New Roman" w:hAnsi="Times New Roman"/>
          <w:sz w:val="24"/>
          <w:szCs w:val="24"/>
        </w:rPr>
        <w:t>felkéri a Kisfalu Kft-t a határozat 1.) pontjában foglalt megállapodás és bérleti szerződés megkötésére.</w:t>
      </w:r>
    </w:p>
    <w:p w:rsidR="00D51764" w:rsidRPr="00D51764" w:rsidRDefault="00D51764" w:rsidP="000439AC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D51764" w:rsidRPr="00D51764" w:rsidRDefault="00D51764" w:rsidP="000439AC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D51764">
        <w:rPr>
          <w:rFonts w:ascii="Times New Roman" w:hAnsi="Times New Roman"/>
          <w:sz w:val="24"/>
          <w:szCs w:val="24"/>
        </w:rPr>
        <w:t>Felelős: Kisfalu Kft.</w:t>
      </w:r>
      <w:r w:rsidR="000439AC">
        <w:rPr>
          <w:rFonts w:ascii="Times New Roman" w:hAnsi="Times New Roman"/>
          <w:sz w:val="24"/>
          <w:szCs w:val="24"/>
        </w:rPr>
        <w:t xml:space="preserve"> ügyvezető igazgatója</w:t>
      </w:r>
    </w:p>
    <w:p w:rsidR="00D51764" w:rsidRDefault="00D51764" w:rsidP="000439AC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D51764">
        <w:rPr>
          <w:rFonts w:ascii="Times New Roman" w:hAnsi="Times New Roman"/>
          <w:sz w:val="24"/>
          <w:szCs w:val="24"/>
        </w:rPr>
        <w:t>Határidő: 2015. március 31.</w:t>
      </w:r>
    </w:p>
    <w:p w:rsidR="000439AC" w:rsidRPr="00D51764" w:rsidRDefault="000439AC" w:rsidP="000439AC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D51764" w:rsidRPr="00D51764" w:rsidRDefault="00D51764" w:rsidP="000439AC">
      <w:pPr>
        <w:pStyle w:val="Csakszveg"/>
        <w:jc w:val="both"/>
        <w:rPr>
          <w:rFonts w:ascii="Times New Roman" w:hAnsi="Times New Roman"/>
          <w:b/>
          <w:sz w:val="24"/>
          <w:szCs w:val="24"/>
        </w:rPr>
      </w:pPr>
      <w:r w:rsidRPr="00D51764">
        <w:rPr>
          <w:rFonts w:ascii="Times New Roman" w:hAnsi="Times New Roman"/>
          <w:b/>
          <w:sz w:val="24"/>
          <w:szCs w:val="24"/>
        </w:rPr>
        <w:t>A döntés végrehajtását végző szervezeti egység: Kisfalu Kft.</w:t>
      </w:r>
    </w:p>
    <w:p w:rsidR="00824877" w:rsidRPr="00D51764" w:rsidRDefault="00824877" w:rsidP="00043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877" w:rsidRDefault="00824877" w:rsidP="00043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39AC" w:rsidRPr="00D51764" w:rsidRDefault="000439AC" w:rsidP="00043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B15" w:rsidRPr="00254B15" w:rsidRDefault="00721A67" w:rsidP="000439AC">
      <w:pPr>
        <w:pStyle w:val="Szvegtrzs21"/>
        <w:ind w:left="0" w:firstLine="0"/>
        <w:rPr>
          <w:bCs w:val="0"/>
          <w:sz w:val="24"/>
          <w:szCs w:val="24"/>
        </w:rPr>
      </w:pPr>
      <w:r w:rsidRPr="00254B15">
        <w:rPr>
          <w:sz w:val="24"/>
          <w:szCs w:val="24"/>
        </w:rPr>
        <w:t>Napirend 7.6. pontja:</w:t>
      </w:r>
      <w:r w:rsidR="00254B15" w:rsidRPr="00254B15">
        <w:rPr>
          <w:sz w:val="24"/>
          <w:szCs w:val="24"/>
        </w:rPr>
        <w:t xml:space="preserve"> </w:t>
      </w:r>
      <w:r w:rsidR="00254B15" w:rsidRPr="00254B15">
        <w:rPr>
          <w:bCs w:val="0"/>
          <w:sz w:val="24"/>
          <w:szCs w:val="24"/>
        </w:rPr>
        <w:t xml:space="preserve">Javaslat a Budapest </w:t>
      </w:r>
      <w:proofErr w:type="spellStart"/>
      <w:r w:rsidR="00254B15" w:rsidRPr="00254B15">
        <w:rPr>
          <w:bCs w:val="0"/>
          <w:sz w:val="24"/>
          <w:szCs w:val="24"/>
        </w:rPr>
        <w:t>VIII</w:t>
      </w:r>
      <w:proofErr w:type="spellEnd"/>
      <w:r w:rsidR="00254B15" w:rsidRPr="00254B15">
        <w:rPr>
          <w:bCs w:val="0"/>
          <w:sz w:val="24"/>
          <w:szCs w:val="24"/>
        </w:rPr>
        <w:t xml:space="preserve">., </w:t>
      </w:r>
      <w:proofErr w:type="spellStart"/>
      <w:r w:rsidR="00254B15" w:rsidRPr="00254B15">
        <w:rPr>
          <w:bCs w:val="0"/>
          <w:sz w:val="24"/>
          <w:szCs w:val="24"/>
        </w:rPr>
        <w:t>Vay</w:t>
      </w:r>
      <w:proofErr w:type="spellEnd"/>
      <w:r w:rsidR="00254B15" w:rsidRPr="00254B15">
        <w:rPr>
          <w:bCs w:val="0"/>
          <w:sz w:val="24"/>
          <w:szCs w:val="24"/>
        </w:rPr>
        <w:t xml:space="preserve"> Ádám </w:t>
      </w:r>
      <w:proofErr w:type="gramStart"/>
      <w:r w:rsidR="00254B15" w:rsidRPr="00254B15">
        <w:rPr>
          <w:bCs w:val="0"/>
          <w:sz w:val="24"/>
          <w:szCs w:val="24"/>
        </w:rPr>
        <w:t xml:space="preserve">u. </w:t>
      </w:r>
      <w:r w:rsidR="00094365">
        <w:rPr>
          <w:bCs w:val="0"/>
          <w:sz w:val="24"/>
          <w:szCs w:val="24"/>
        </w:rPr>
        <w:t>…</w:t>
      </w:r>
      <w:proofErr w:type="gramEnd"/>
      <w:r w:rsidR="00094365">
        <w:rPr>
          <w:bCs w:val="0"/>
          <w:sz w:val="24"/>
          <w:szCs w:val="24"/>
        </w:rPr>
        <w:t>…..</w:t>
      </w:r>
      <w:r w:rsidR="00254B15" w:rsidRPr="00254B15">
        <w:rPr>
          <w:bCs w:val="0"/>
          <w:sz w:val="24"/>
          <w:szCs w:val="24"/>
        </w:rPr>
        <w:t xml:space="preserve"> szám alatti épületben lévő lakás minőségi lakáscseréjével kapcsolatban</w:t>
      </w:r>
    </w:p>
    <w:p w:rsidR="00824877" w:rsidRPr="00254B15" w:rsidRDefault="00824877" w:rsidP="00C84B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B15" w:rsidRPr="009126AD" w:rsidRDefault="00254B15" w:rsidP="00254B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</w:t>
      </w:r>
      <w:r w:rsidR="007911A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(III.02.) sz. Városgazdálkodási és Pénzügyi Bizottság határozata</w:t>
      </w:r>
    </w:p>
    <w:p w:rsidR="00254B15" w:rsidRPr="009126AD" w:rsidRDefault="00254B15" w:rsidP="00254B15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10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Őszi Éva nem vett részt a szavazásban.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254B15" w:rsidRPr="003254B0" w:rsidRDefault="00254B15" w:rsidP="00254B15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824877" w:rsidRDefault="00824877" w:rsidP="00C84B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1C93" w:rsidRPr="00B11C93" w:rsidRDefault="00B11C93" w:rsidP="00B11C93">
      <w:pPr>
        <w:jc w:val="both"/>
        <w:rPr>
          <w:rFonts w:ascii="Times New Roman" w:hAnsi="Times New Roman" w:cs="Times New Roman"/>
          <w:sz w:val="24"/>
          <w:szCs w:val="24"/>
        </w:rPr>
      </w:pPr>
      <w:r w:rsidRPr="00B11C93">
        <w:rPr>
          <w:rFonts w:ascii="Times New Roman" w:hAnsi="Times New Roman" w:cs="Times New Roman"/>
          <w:sz w:val="24"/>
          <w:szCs w:val="24"/>
        </w:rPr>
        <w:t>A Városgazdálkodási és Pénzügyi Bizottság úgy dönt, hogy:</w:t>
      </w:r>
    </w:p>
    <w:p w:rsidR="00B11C93" w:rsidRPr="00B11C93" w:rsidRDefault="00B11C93" w:rsidP="000439AC">
      <w:pPr>
        <w:pStyle w:val="Listaszerbekezds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1C93">
        <w:rPr>
          <w:rFonts w:ascii="Times New Roman" w:hAnsi="Times New Roman" w:cs="Times New Roman"/>
          <w:sz w:val="24"/>
          <w:szCs w:val="24"/>
        </w:rPr>
        <w:t>hozzájárul a hatályos rendelet 11/A §</w:t>
      </w:r>
      <w:proofErr w:type="spellStart"/>
      <w:r w:rsidRPr="00B11C93">
        <w:rPr>
          <w:rFonts w:ascii="Times New Roman" w:hAnsi="Times New Roman" w:cs="Times New Roman"/>
          <w:sz w:val="24"/>
          <w:szCs w:val="24"/>
        </w:rPr>
        <w:t>-a</w:t>
      </w:r>
      <w:proofErr w:type="spellEnd"/>
      <w:r w:rsidRPr="00B11C93">
        <w:rPr>
          <w:rFonts w:ascii="Times New Roman" w:hAnsi="Times New Roman" w:cs="Times New Roman"/>
          <w:sz w:val="24"/>
          <w:szCs w:val="24"/>
        </w:rPr>
        <w:t xml:space="preserve"> alapján a Budapest </w:t>
      </w:r>
      <w:proofErr w:type="spellStart"/>
      <w:r w:rsidRPr="00B11C93">
        <w:rPr>
          <w:rFonts w:ascii="Times New Roman" w:hAnsi="Times New Roman" w:cs="Times New Roman"/>
          <w:sz w:val="24"/>
          <w:szCs w:val="24"/>
        </w:rPr>
        <w:t>VIII</w:t>
      </w:r>
      <w:proofErr w:type="spellEnd"/>
      <w:r w:rsidRPr="00B11C93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B11C93">
        <w:rPr>
          <w:rFonts w:ascii="Times New Roman" w:hAnsi="Times New Roman" w:cs="Times New Roman"/>
          <w:sz w:val="24"/>
          <w:szCs w:val="24"/>
        </w:rPr>
        <w:t>Vay</w:t>
      </w:r>
      <w:proofErr w:type="spellEnd"/>
      <w:r w:rsidRPr="00B11C93">
        <w:rPr>
          <w:rFonts w:ascii="Times New Roman" w:hAnsi="Times New Roman" w:cs="Times New Roman"/>
          <w:sz w:val="24"/>
          <w:szCs w:val="24"/>
        </w:rPr>
        <w:t xml:space="preserve"> Ádám utca </w:t>
      </w:r>
      <w:r w:rsidR="00094365">
        <w:rPr>
          <w:rFonts w:ascii="Times New Roman" w:hAnsi="Times New Roman" w:cs="Times New Roman"/>
          <w:sz w:val="24"/>
          <w:szCs w:val="24"/>
        </w:rPr>
        <w:t>………….</w:t>
      </w:r>
      <w:r w:rsidRPr="00B11C93">
        <w:rPr>
          <w:rFonts w:ascii="Times New Roman" w:hAnsi="Times New Roman" w:cs="Times New Roman"/>
          <w:sz w:val="24"/>
          <w:szCs w:val="24"/>
        </w:rPr>
        <w:t xml:space="preserve"> szám alatti,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1C93">
        <w:rPr>
          <w:rFonts w:ascii="Times New Roman" w:hAnsi="Times New Roman" w:cs="Times New Roman"/>
          <w:sz w:val="24"/>
          <w:szCs w:val="24"/>
        </w:rPr>
        <w:t>1 szobás, komfort nélküli komfortfokozatú, 25,12 m</w:t>
      </w:r>
      <w:r w:rsidRPr="00B11C9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11C93">
        <w:rPr>
          <w:rFonts w:ascii="Times New Roman" w:hAnsi="Times New Roman" w:cs="Times New Roman"/>
          <w:sz w:val="24"/>
          <w:szCs w:val="24"/>
        </w:rPr>
        <w:t xml:space="preserve"> alapterületű</w:t>
      </w:r>
      <w:r w:rsidRPr="00B11C93">
        <w:rPr>
          <w:rFonts w:ascii="Times New Roman" w:hAnsi="Times New Roman" w:cs="Times New Roman"/>
          <w:bCs/>
          <w:sz w:val="24"/>
          <w:szCs w:val="24"/>
        </w:rPr>
        <w:t xml:space="preserve"> lakásra </w:t>
      </w:r>
      <w:r w:rsidR="00094365">
        <w:rPr>
          <w:rFonts w:ascii="Times New Roman" w:hAnsi="Times New Roman" w:cs="Times New Roman"/>
          <w:sz w:val="24"/>
          <w:szCs w:val="24"/>
        </w:rPr>
        <w:t>………….</w:t>
      </w:r>
      <w:r w:rsidRPr="00B11C93">
        <w:rPr>
          <w:rFonts w:ascii="Times New Roman" w:hAnsi="Times New Roman" w:cs="Times New Roman"/>
          <w:sz w:val="24"/>
          <w:szCs w:val="24"/>
        </w:rPr>
        <w:t xml:space="preserve"> és </w:t>
      </w:r>
      <w:r w:rsidR="00094365">
        <w:rPr>
          <w:rFonts w:ascii="Times New Roman" w:hAnsi="Times New Roman" w:cs="Times New Roman"/>
          <w:sz w:val="24"/>
          <w:szCs w:val="24"/>
        </w:rPr>
        <w:t>………….</w:t>
      </w:r>
      <w:r w:rsidRPr="00B11C93">
        <w:rPr>
          <w:rFonts w:ascii="Times New Roman" w:hAnsi="Times New Roman" w:cs="Times New Roman"/>
          <w:sz w:val="24"/>
          <w:szCs w:val="24"/>
        </w:rPr>
        <w:t xml:space="preserve"> bérlőkkel </w:t>
      </w:r>
      <w:r w:rsidRPr="00B11C93">
        <w:rPr>
          <w:rFonts w:ascii="Times New Roman" w:hAnsi="Times New Roman" w:cs="Times New Roman"/>
          <w:bCs/>
          <w:sz w:val="24"/>
          <w:szCs w:val="24"/>
        </w:rPr>
        <w:t xml:space="preserve">fennálló bérleti jogviszony közös megegyezéssel történő megszüntetésével egyidejűleg, </w:t>
      </w:r>
      <w:r w:rsidRPr="00B11C93">
        <w:rPr>
          <w:rFonts w:ascii="Times New Roman" w:hAnsi="Times New Roman" w:cs="Times New Roman"/>
          <w:sz w:val="24"/>
          <w:szCs w:val="24"/>
        </w:rPr>
        <w:t xml:space="preserve">a Budapest </w:t>
      </w:r>
      <w:proofErr w:type="spellStart"/>
      <w:r w:rsidRPr="00B11C93">
        <w:rPr>
          <w:rFonts w:ascii="Times New Roman" w:hAnsi="Times New Roman" w:cs="Times New Roman"/>
          <w:sz w:val="24"/>
          <w:szCs w:val="24"/>
        </w:rPr>
        <w:t>VIII</w:t>
      </w:r>
      <w:proofErr w:type="spellEnd"/>
      <w:r w:rsidRPr="00B11C93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B11C93">
        <w:rPr>
          <w:rFonts w:ascii="Times New Roman" w:hAnsi="Times New Roman" w:cs="Times New Roman"/>
          <w:sz w:val="24"/>
          <w:szCs w:val="24"/>
        </w:rPr>
        <w:t>Vay</w:t>
      </w:r>
      <w:proofErr w:type="spellEnd"/>
      <w:r w:rsidRPr="00B11C93">
        <w:rPr>
          <w:rFonts w:ascii="Times New Roman" w:hAnsi="Times New Roman" w:cs="Times New Roman"/>
          <w:sz w:val="24"/>
          <w:szCs w:val="24"/>
        </w:rPr>
        <w:t xml:space="preserve"> Ádám utca </w:t>
      </w:r>
      <w:r w:rsidR="00094365">
        <w:rPr>
          <w:rFonts w:ascii="Times New Roman" w:hAnsi="Times New Roman" w:cs="Times New Roman"/>
          <w:sz w:val="24"/>
          <w:szCs w:val="24"/>
        </w:rPr>
        <w:t>………….</w:t>
      </w:r>
      <w:r w:rsidRPr="00B11C93">
        <w:rPr>
          <w:rFonts w:ascii="Times New Roman" w:hAnsi="Times New Roman" w:cs="Times New Roman"/>
          <w:sz w:val="24"/>
          <w:szCs w:val="24"/>
        </w:rPr>
        <w:t xml:space="preserve"> szám alatti 1 szobás, 29,26 m</w:t>
      </w:r>
      <w:r w:rsidRPr="00B11C9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11C93">
        <w:rPr>
          <w:rFonts w:ascii="Times New Roman" w:hAnsi="Times New Roman" w:cs="Times New Roman"/>
          <w:sz w:val="24"/>
          <w:szCs w:val="24"/>
        </w:rPr>
        <w:t xml:space="preserve"> alapterületű, komfortos lakás megtekintett állapotában történő bérbeadásához határozatlan időre szólóan, azzal a feltétellel, hogy a leadásra kerülő bérleményüket rendeltetésszerű állapotban bérlők leadják, valamint a cserelakás lakhatóvá tételével</w:t>
      </w:r>
      <w:proofErr w:type="gramEnd"/>
      <w:r w:rsidRPr="00B11C93">
        <w:rPr>
          <w:rFonts w:ascii="Times New Roman" w:hAnsi="Times New Roman" w:cs="Times New Roman"/>
          <w:sz w:val="24"/>
          <w:szCs w:val="24"/>
        </w:rPr>
        <w:t xml:space="preserve"> kapcsolatos műszaki helyreállítás a kijelölt bérlők feladata. </w:t>
      </w:r>
      <w:r w:rsidR="00094365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094365">
        <w:rPr>
          <w:rFonts w:ascii="Times New Roman" w:hAnsi="Times New Roman" w:cs="Times New Roman"/>
          <w:sz w:val="24"/>
          <w:szCs w:val="24"/>
        </w:rPr>
        <w:t>……….</w:t>
      </w:r>
      <w:proofErr w:type="gramEnd"/>
      <w:r w:rsidRPr="00B11C93">
        <w:rPr>
          <w:rFonts w:ascii="Times New Roman" w:hAnsi="Times New Roman" w:cs="Times New Roman"/>
          <w:sz w:val="24"/>
          <w:szCs w:val="24"/>
        </w:rPr>
        <w:t xml:space="preserve"> és </w:t>
      </w:r>
      <w:r w:rsidR="00094365">
        <w:rPr>
          <w:rFonts w:ascii="Times New Roman" w:hAnsi="Times New Roman" w:cs="Times New Roman"/>
          <w:sz w:val="24"/>
          <w:szCs w:val="24"/>
        </w:rPr>
        <w:t>………………</w:t>
      </w:r>
      <w:r w:rsidRPr="00B11C93">
        <w:rPr>
          <w:rFonts w:ascii="Times New Roman" w:hAnsi="Times New Roman" w:cs="Times New Roman"/>
          <w:sz w:val="24"/>
          <w:szCs w:val="24"/>
        </w:rPr>
        <w:t xml:space="preserve"> a két lakás közötti forgalmi értékkülönbözet 50 %-át </w:t>
      </w:r>
      <w:r w:rsidRPr="00B11C93">
        <w:rPr>
          <w:rFonts w:ascii="Times New Roman" w:hAnsi="Times New Roman" w:cs="Times New Roman"/>
          <w:i/>
          <w:sz w:val="24"/>
          <w:szCs w:val="24"/>
        </w:rPr>
        <w:t>- 95.000,- Ft-ot -</w:t>
      </w:r>
      <w:r w:rsidRPr="00B11C93">
        <w:rPr>
          <w:rFonts w:ascii="Times New Roman" w:hAnsi="Times New Roman" w:cs="Times New Roman"/>
          <w:sz w:val="24"/>
          <w:szCs w:val="24"/>
        </w:rPr>
        <w:t xml:space="preserve"> a lakásbérleti szerződés megkötésének napjáig kötelesek megfizetni.</w:t>
      </w:r>
    </w:p>
    <w:p w:rsidR="00B11C93" w:rsidRPr="00B11C93" w:rsidRDefault="00B11C93" w:rsidP="00B11C93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B11C93" w:rsidRPr="00B11C93" w:rsidRDefault="00B11C93" w:rsidP="00B11C93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B11C93">
        <w:rPr>
          <w:rFonts w:ascii="Times New Roman" w:hAnsi="Times New Roman"/>
          <w:sz w:val="24"/>
          <w:szCs w:val="24"/>
        </w:rPr>
        <w:t>Felelős:</w:t>
      </w:r>
      <w:r w:rsidR="00FE5D49">
        <w:rPr>
          <w:rFonts w:ascii="Times New Roman" w:hAnsi="Times New Roman"/>
          <w:sz w:val="24"/>
          <w:szCs w:val="24"/>
        </w:rPr>
        <w:t xml:space="preserve"> </w:t>
      </w:r>
      <w:r w:rsidRPr="00B11C93">
        <w:rPr>
          <w:rFonts w:ascii="Times New Roman" w:hAnsi="Times New Roman"/>
          <w:sz w:val="24"/>
          <w:szCs w:val="24"/>
        </w:rPr>
        <w:t xml:space="preserve">Kisfalu Kft. </w:t>
      </w:r>
      <w:r w:rsidR="000439AC">
        <w:rPr>
          <w:rFonts w:ascii="Times New Roman" w:hAnsi="Times New Roman"/>
          <w:sz w:val="24"/>
          <w:szCs w:val="24"/>
        </w:rPr>
        <w:t>ügyvezető igazgatója</w:t>
      </w:r>
    </w:p>
    <w:p w:rsidR="00B11C93" w:rsidRPr="00B11C93" w:rsidRDefault="00B11C93" w:rsidP="00B11C93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B11C93">
        <w:rPr>
          <w:rFonts w:ascii="Times New Roman" w:hAnsi="Times New Roman"/>
          <w:sz w:val="24"/>
          <w:szCs w:val="24"/>
        </w:rPr>
        <w:t>Határidő: 2015. március 2.</w:t>
      </w:r>
    </w:p>
    <w:p w:rsidR="00B11C93" w:rsidRPr="00B11C93" w:rsidRDefault="00B11C93" w:rsidP="00B11C93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B11C93" w:rsidRPr="00B11C93" w:rsidRDefault="00B11C93" w:rsidP="000439AC">
      <w:pPr>
        <w:pStyle w:val="Csakszveg"/>
        <w:numPr>
          <w:ilvl w:val="0"/>
          <w:numId w:val="3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11C93">
        <w:rPr>
          <w:rFonts w:ascii="Times New Roman" w:hAnsi="Times New Roman"/>
          <w:sz w:val="24"/>
          <w:szCs w:val="24"/>
        </w:rPr>
        <w:t>felkéri a Kisfalu Kft-t a határozat 1.) pontjában meghatározott megállapodás és bérleti szerződés megkötésére.</w:t>
      </w:r>
    </w:p>
    <w:p w:rsidR="00B11C93" w:rsidRPr="00B11C93" w:rsidRDefault="00B11C93" w:rsidP="00B11C93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B11C93" w:rsidRPr="00B11C93" w:rsidRDefault="00B11C93" w:rsidP="0075242A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B11C93">
        <w:rPr>
          <w:rFonts w:ascii="Times New Roman" w:hAnsi="Times New Roman"/>
          <w:sz w:val="24"/>
          <w:szCs w:val="24"/>
        </w:rPr>
        <w:t xml:space="preserve">Felelős: </w:t>
      </w:r>
      <w:r w:rsidR="000439AC" w:rsidRPr="00B11C93">
        <w:rPr>
          <w:rFonts w:ascii="Times New Roman" w:hAnsi="Times New Roman"/>
          <w:sz w:val="24"/>
          <w:szCs w:val="24"/>
        </w:rPr>
        <w:t xml:space="preserve">Kisfalu Kft. </w:t>
      </w:r>
      <w:r w:rsidR="000439AC">
        <w:rPr>
          <w:rFonts w:ascii="Times New Roman" w:hAnsi="Times New Roman"/>
          <w:sz w:val="24"/>
          <w:szCs w:val="24"/>
        </w:rPr>
        <w:t>ügyvezető igazgatója</w:t>
      </w:r>
    </w:p>
    <w:p w:rsidR="00B11C93" w:rsidRDefault="00B11C93" w:rsidP="0075242A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B11C93">
        <w:rPr>
          <w:rFonts w:ascii="Times New Roman" w:hAnsi="Times New Roman"/>
          <w:sz w:val="24"/>
          <w:szCs w:val="24"/>
        </w:rPr>
        <w:t>Határidő: 2015. április 30.</w:t>
      </w:r>
    </w:p>
    <w:p w:rsidR="0075242A" w:rsidRPr="00B11C93" w:rsidRDefault="0075242A" w:rsidP="0075242A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6D2A70" w:rsidRPr="00D51764" w:rsidRDefault="006D2A70" w:rsidP="0075242A">
      <w:pPr>
        <w:pStyle w:val="Csakszveg"/>
        <w:rPr>
          <w:rFonts w:ascii="Times New Roman" w:hAnsi="Times New Roman"/>
          <w:b/>
          <w:sz w:val="24"/>
          <w:szCs w:val="24"/>
        </w:rPr>
      </w:pPr>
      <w:r w:rsidRPr="00D51764">
        <w:rPr>
          <w:rFonts w:ascii="Times New Roman" w:hAnsi="Times New Roman"/>
          <w:b/>
          <w:sz w:val="24"/>
          <w:szCs w:val="24"/>
        </w:rPr>
        <w:t>A döntés végrehajtását végző szervezeti egység: Kisfalu Kft.</w:t>
      </w:r>
    </w:p>
    <w:p w:rsidR="002266E9" w:rsidRDefault="002266E9" w:rsidP="007524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39AC" w:rsidRDefault="000439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39AC" w:rsidRDefault="000439AC" w:rsidP="00DA0173">
      <w:pPr>
        <w:pStyle w:val="Listaszerbekezds"/>
        <w:spacing w:after="0" w:line="240" w:lineRule="auto"/>
        <w:ind w:left="756" w:hanging="756"/>
        <w:rPr>
          <w:rFonts w:ascii="Times New Roman" w:hAnsi="Times New Roman" w:cs="Times New Roman"/>
          <w:b/>
          <w:sz w:val="24"/>
          <w:szCs w:val="24"/>
        </w:rPr>
      </w:pPr>
    </w:p>
    <w:p w:rsidR="000439AC" w:rsidRDefault="000439AC" w:rsidP="00DA0173">
      <w:pPr>
        <w:pStyle w:val="Listaszerbekezds"/>
        <w:spacing w:after="0" w:line="240" w:lineRule="auto"/>
        <w:ind w:left="756" w:hanging="756"/>
        <w:rPr>
          <w:rFonts w:ascii="Times New Roman" w:hAnsi="Times New Roman" w:cs="Times New Roman"/>
          <w:b/>
          <w:sz w:val="24"/>
          <w:szCs w:val="24"/>
        </w:rPr>
      </w:pPr>
    </w:p>
    <w:p w:rsidR="000439AC" w:rsidRDefault="000439AC" w:rsidP="00DA0173">
      <w:pPr>
        <w:pStyle w:val="Listaszerbekezds"/>
        <w:spacing w:after="0" w:line="240" w:lineRule="auto"/>
        <w:ind w:left="756" w:hanging="756"/>
        <w:rPr>
          <w:rFonts w:ascii="Times New Roman" w:hAnsi="Times New Roman" w:cs="Times New Roman"/>
          <w:b/>
          <w:sz w:val="24"/>
          <w:szCs w:val="24"/>
        </w:rPr>
      </w:pPr>
    </w:p>
    <w:p w:rsidR="000439AC" w:rsidRDefault="000439AC" w:rsidP="00DA0173">
      <w:pPr>
        <w:pStyle w:val="Listaszerbekezds"/>
        <w:spacing w:after="0" w:line="240" w:lineRule="auto"/>
        <w:ind w:left="756" w:hanging="756"/>
        <w:rPr>
          <w:rFonts w:ascii="Times New Roman" w:hAnsi="Times New Roman" w:cs="Times New Roman"/>
          <w:b/>
          <w:sz w:val="24"/>
          <w:szCs w:val="24"/>
        </w:rPr>
      </w:pPr>
    </w:p>
    <w:p w:rsidR="00DA0173" w:rsidRPr="00DA0173" w:rsidRDefault="002266E9" w:rsidP="00DA0173">
      <w:pPr>
        <w:pStyle w:val="Listaszerbekezds"/>
        <w:spacing w:after="0" w:line="240" w:lineRule="auto"/>
        <w:ind w:left="756" w:hanging="756"/>
        <w:rPr>
          <w:rFonts w:ascii="Times New Roman" w:hAnsi="Times New Roman" w:cs="Times New Roman"/>
          <w:b/>
          <w:sz w:val="24"/>
          <w:szCs w:val="24"/>
        </w:rPr>
      </w:pPr>
      <w:r w:rsidRPr="00DA0173">
        <w:rPr>
          <w:rFonts w:ascii="Times New Roman" w:hAnsi="Times New Roman" w:cs="Times New Roman"/>
          <w:b/>
          <w:sz w:val="24"/>
          <w:szCs w:val="24"/>
        </w:rPr>
        <w:t>Napirend 7.7. pontja:</w:t>
      </w:r>
      <w:r w:rsidR="00DA0173" w:rsidRPr="00DA0173">
        <w:rPr>
          <w:rFonts w:ascii="Times New Roman" w:hAnsi="Times New Roman" w:cs="Times New Roman"/>
          <w:b/>
          <w:bCs/>
          <w:sz w:val="24"/>
          <w:szCs w:val="24"/>
        </w:rPr>
        <w:t xml:space="preserve"> Javaslat gépkocsi-beálló bérbeadására</w:t>
      </w:r>
    </w:p>
    <w:p w:rsidR="00824877" w:rsidRDefault="00824877" w:rsidP="00C84B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4DB1" w:rsidRPr="009126AD" w:rsidRDefault="009E4DB1" w:rsidP="009E4D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94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(III.02.) sz. Városgazdálkodási és Pénzügyi Bizottság határozata</w:t>
      </w:r>
    </w:p>
    <w:p w:rsidR="009E4DB1" w:rsidRPr="009126AD" w:rsidRDefault="009E4DB1" w:rsidP="009E4DB1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10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Őszi Éva nem vett részt a szavazásban.</w:t>
      </w:r>
      <w:r w:rsidRPr="009126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9E4DB1" w:rsidRPr="003254B0" w:rsidRDefault="009E4DB1" w:rsidP="009E4DB1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9E4DB1" w:rsidRDefault="009E4DB1" w:rsidP="00043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0DF" w:rsidRDefault="00A920DF" w:rsidP="000439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20DF">
        <w:rPr>
          <w:rFonts w:ascii="Times New Roman" w:hAnsi="Times New Roman"/>
          <w:sz w:val="24"/>
          <w:szCs w:val="24"/>
        </w:rPr>
        <w:t>A Városgazdálkodási és Pénzügyi Bizottság úgy dönt, hogy</w:t>
      </w:r>
    </w:p>
    <w:p w:rsidR="000439AC" w:rsidRPr="00A920DF" w:rsidRDefault="000439AC" w:rsidP="000439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20DF" w:rsidRDefault="00A920DF" w:rsidP="000439AC">
      <w:pPr>
        <w:pStyle w:val="Csakszveg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A920DF">
        <w:rPr>
          <w:rFonts w:ascii="Times New Roman" w:hAnsi="Times New Roman"/>
          <w:sz w:val="24"/>
          <w:szCs w:val="24"/>
          <w:u w:val="single"/>
        </w:rPr>
        <w:t>hozzájárul</w:t>
      </w:r>
      <w:r w:rsidRPr="00A920D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A920DF">
        <w:rPr>
          <w:rFonts w:ascii="Times New Roman" w:hAnsi="Times New Roman"/>
          <w:b/>
          <w:sz w:val="24"/>
          <w:szCs w:val="24"/>
        </w:rPr>
        <w:t>Supremum</w:t>
      </w:r>
      <w:proofErr w:type="spellEnd"/>
      <w:r w:rsidRPr="00A920DF">
        <w:rPr>
          <w:rFonts w:ascii="Times New Roman" w:hAnsi="Times New Roman"/>
          <w:b/>
          <w:sz w:val="24"/>
          <w:szCs w:val="24"/>
        </w:rPr>
        <w:t xml:space="preserve"> Service </w:t>
      </w:r>
      <w:proofErr w:type="spellStart"/>
      <w:r w:rsidRPr="00A920DF">
        <w:rPr>
          <w:rFonts w:ascii="Times New Roman" w:hAnsi="Times New Roman"/>
          <w:b/>
          <w:sz w:val="24"/>
          <w:szCs w:val="24"/>
        </w:rPr>
        <w:t>Kft-val</w:t>
      </w:r>
      <w:proofErr w:type="spellEnd"/>
      <w:r w:rsidRPr="00A920DF">
        <w:rPr>
          <w:rFonts w:ascii="Times New Roman" w:hAnsi="Times New Roman"/>
          <w:sz w:val="24"/>
          <w:szCs w:val="24"/>
        </w:rPr>
        <w:t xml:space="preserve"> (képviselő: Mándi Anikó; székhely: 1082 Budapest, Horváth Mihály tér 2</w:t>
      </w:r>
      <w:proofErr w:type="gramStart"/>
      <w:r w:rsidRPr="00A920DF">
        <w:rPr>
          <w:rFonts w:ascii="Times New Roman" w:hAnsi="Times New Roman"/>
          <w:sz w:val="24"/>
          <w:szCs w:val="24"/>
        </w:rPr>
        <w:t>.;</w:t>
      </w:r>
      <w:proofErr w:type="gramEnd"/>
      <w:r w:rsidRPr="00A920DF">
        <w:rPr>
          <w:rFonts w:ascii="Times New Roman" w:hAnsi="Times New Roman"/>
          <w:sz w:val="24"/>
          <w:szCs w:val="24"/>
        </w:rPr>
        <w:t xml:space="preserve"> adószám: 24226882-2-42, cégjegyzék száma: 01 09 996580) történő határozatlan idejű bérleti szerződés megkötéséhez a Budapest VIII., Futó u. 5-9. szám alatti, 35576/1 </w:t>
      </w:r>
      <w:proofErr w:type="spellStart"/>
      <w:r w:rsidRPr="00A920DF">
        <w:rPr>
          <w:rFonts w:ascii="Times New Roman" w:hAnsi="Times New Roman"/>
          <w:sz w:val="24"/>
          <w:szCs w:val="24"/>
        </w:rPr>
        <w:t>hrsz-ú</w:t>
      </w:r>
      <w:proofErr w:type="spellEnd"/>
      <w:r w:rsidRPr="00A920DF">
        <w:rPr>
          <w:rFonts w:ascii="Times New Roman" w:hAnsi="Times New Roman"/>
          <w:sz w:val="24"/>
          <w:szCs w:val="24"/>
        </w:rPr>
        <w:t xml:space="preserve"> telken kialakított gépkocsi-beálló tekintetében, 30 napos felmondási idővel 6.476,- Ft/hó + Áfa bérleti díj mellett. </w:t>
      </w:r>
    </w:p>
    <w:p w:rsidR="000439AC" w:rsidRPr="00A920DF" w:rsidRDefault="000439AC" w:rsidP="000439AC">
      <w:pPr>
        <w:pStyle w:val="Csakszveg"/>
        <w:ind w:left="360"/>
        <w:jc w:val="both"/>
        <w:rPr>
          <w:rFonts w:ascii="Times New Roman" w:hAnsi="Times New Roman"/>
          <w:sz w:val="24"/>
          <w:szCs w:val="24"/>
        </w:rPr>
      </w:pPr>
    </w:p>
    <w:p w:rsidR="00A920DF" w:rsidRDefault="00A920DF" w:rsidP="000439AC">
      <w:pPr>
        <w:pStyle w:val="Csakszveg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A920DF">
        <w:rPr>
          <w:rFonts w:ascii="Times New Roman" w:hAnsi="Times New Roman"/>
          <w:sz w:val="24"/>
          <w:szCs w:val="24"/>
        </w:rPr>
        <w:t>az 59/2011. (XI.07.) számú Önkormányzati rendelet 13. § (2) bekezdése alapján a bérleti szerződés megkötésének feltétele 3 havi bruttó bérleti díjnak megfelelő összegű óvadék megfizetése.</w:t>
      </w:r>
    </w:p>
    <w:p w:rsidR="000439AC" w:rsidRPr="00A920DF" w:rsidRDefault="000439AC" w:rsidP="000439AC">
      <w:pPr>
        <w:pStyle w:val="Csakszveg"/>
        <w:ind w:left="360"/>
        <w:jc w:val="both"/>
        <w:rPr>
          <w:rFonts w:ascii="Times New Roman" w:hAnsi="Times New Roman"/>
          <w:sz w:val="24"/>
          <w:szCs w:val="24"/>
        </w:rPr>
      </w:pPr>
    </w:p>
    <w:p w:rsidR="00A920DF" w:rsidRDefault="00A920DF" w:rsidP="000439AC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20DF">
        <w:rPr>
          <w:rFonts w:ascii="Times New Roman" w:hAnsi="Times New Roman"/>
          <w:sz w:val="24"/>
          <w:szCs w:val="24"/>
        </w:rPr>
        <w:t>az 59/2011. (XI.07.) számú Önkormányzati rendelet 15. § (4) bekezdés a) pontja alapján eltekint az egyoldalú kötelezettség vállaló nyilatkozat közjegyzői okiratba foglalásától, a bérleti díj mértékére tekintettel.</w:t>
      </w:r>
    </w:p>
    <w:p w:rsidR="00726D7C" w:rsidRPr="00A920DF" w:rsidRDefault="00726D7C" w:rsidP="000439A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A920DF" w:rsidRPr="00A920DF" w:rsidRDefault="00A920DF" w:rsidP="000439AC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A920DF">
        <w:rPr>
          <w:rFonts w:ascii="Times New Roman" w:hAnsi="Times New Roman"/>
          <w:sz w:val="24"/>
          <w:szCs w:val="24"/>
        </w:rPr>
        <w:t>Felelős: Kisfalu Kft. ügyvezető igazgatója</w:t>
      </w:r>
    </w:p>
    <w:p w:rsidR="00A920DF" w:rsidRDefault="00A920DF" w:rsidP="000439AC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A920DF">
        <w:rPr>
          <w:rFonts w:ascii="Times New Roman" w:hAnsi="Times New Roman"/>
          <w:sz w:val="24"/>
          <w:szCs w:val="24"/>
        </w:rPr>
        <w:t>Határidő: 2015. március 9.</w:t>
      </w:r>
    </w:p>
    <w:p w:rsidR="00A920DF" w:rsidRPr="00A920DF" w:rsidRDefault="00A920DF" w:rsidP="000439AC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A920DF" w:rsidRPr="00A920DF" w:rsidRDefault="00A920DF" w:rsidP="000439AC">
      <w:pPr>
        <w:pStyle w:val="Csakszveg"/>
        <w:jc w:val="both"/>
        <w:rPr>
          <w:rFonts w:ascii="Times New Roman" w:hAnsi="Times New Roman"/>
          <w:b/>
          <w:iCs/>
          <w:sz w:val="24"/>
          <w:szCs w:val="24"/>
        </w:rPr>
      </w:pPr>
      <w:r w:rsidRPr="00A920DF">
        <w:rPr>
          <w:rFonts w:ascii="Times New Roman" w:hAnsi="Times New Roman"/>
          <w:b/>
          <w:iCs/>
          <w:sz w:val="24"/>
          <w:szCs w:val="24"/>
        </w:rPr>
        <w:t>A döntés végrehajtását végző szervezeti egység: Kisfalu Kft.</w:t>
      </w:r>
    </w:p>
    <w:p w:rsidR="00824877" w:rsidRDefault="00824877" w:rsidP="00043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877" w:rsidRDefault="00824877" w:rsidP="00043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F00" w:rsidRDefault="00145F00" w:rsidP="00C84B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EAD" w:rsidRPr="00B34EAD" w:rsidRDefault="006A449D" w:rsidP="000439AC">
      <w:pPr>
        <w:pStyle w:val="Szvegtrzs21"/>
        <w:ind w:left="0" w:firstLine="0"/>
        <w:rPr>
          <w:bCs w:val="0"/>
          <w:sz w:val="24"/>
          <w:szCs w:val="24"/>
        </w:rPr>
      </w:pPr>
      <w:r w:rsidRPr="00B34EAD">
        <w:rPr>
          <w:sz w:val="24"/>
          <w:szCs w:val="24"/>
        </w:rPr>
        <w:t>Napirend 7.</w:t>
      </w:r>
      <w:r w:rsidR="00824877" w:rsidRPr="00B34EAD">
        <w:rPr>
          <w:sz w:val="24"/>
          <w:szCs w:val="24"/>
        </w:rPr>
        <w:t>4</w:t>
      </w:r>
      <w:r w:rsidRPr="00B34EAD">
        <w:rPr>
          <w:sz w:val="24"/>
          <w:szCs w:val="24"/>
        </w:rPr>
        <w:t>. pontja:</w:t>
      </w:r>
      <w:r w:rsidR="00145F00" w:rsidRPr="00B34EAD">
        <w:rPr>
          <w:color w:val="000000"/>
          <w:sz w:val="24"/>
          <w:szCs w:val="24"/>
        </w:rPr>
        <w:t xml:space="preserve"> </w:t>
      </w:r>
      <w:r w:rsidR="00B34EAD" w:rsidRPr="00B34EAD">
        <w:rPr>
          <w:bCs w:val="0"/>
          <w:sz w:val="24"/>
          <w:szCs w:val="24"/>
        </w:rPr>
        <w:t xml:space="preserve">Javaslat a Budapest VIII., Dobozi </w:t>
      </w:r>
      <w:proofErr w:type="gramStart"/>
      <w:r w:rsidR="00B34EAD" w:rsidRPr="00B34EAD">
        <w:rPr>
          <w:bCs w:val="0"/>
          <w:sz w:val="24"/>
          <w:szCs w:val="24"/>
        </w:rPr>
        <w:t xml:space="preserve">utca </w:t>
      </w:r>
      <w:r w:rsidR="00094365">
        <w:rPr>
          <w:bCs w:val="0"/>
          <w:sz w:val="24"/>
          <w:szCs w:val="24"/>
        </w:rPr>
        <w:t>….</w:t>
      </w:r>
      <w:proofErr w:type="gramEnd"/>
      <w:r w:rsidR="00094365">
        <w:rPr>
          <w:bCs w:val="0"/>
          <w:sz w:val="24"/>
          <w:szCs w:val="24"/>
        </w:rPr>
        <w:t>.</w:t>
      </w:r>
      <w:r w:rsidR="00B34EAD" w:rsidRPr="00B34EAD">
        <w:rPr>
          <w:bCs w:val="0"/>
          <w:sz w:val="24"/>
          <w:szCs w:val="24"/>
        </w:rPr>
        <w:t xml:space="preserve"> szám alatti épületben lévő lakás minőségi lakáscseréjével kapcsolatban</w:t>
      </w:r>
    </w:p>
    <w:p w:rsidR="00AB09A9" w:rsidRPr="00B34EAD" w:rsidRDefault="00AB09A9" w:rsidP="0072793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93A" w:rsidRDefault="0072793A" w:rsidP="007279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Előterjesztő visszavonta.</w:t>
      </w:r>
    </w:p>
    <w:p w:rsidR="002D3BCF" w:rsidRDefault="002D3BCF" w:rsidP="007279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BCF" w:rsidRDefault="002D3BCF" w:rsidP="007279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5EA" w:rsidRDefault="00122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803D0" w:rsidRDefault="00A803D0" w:rsidP="00A803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Tájékoztatók</w:t>
      </w:r>
    </w:p>
    <w:p w:rsidR="00A803D0" w:rsidRPr="00AB6722" w:rsidRDefault="00A803D0" w:rsidP="00A803D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(írásbeli tájékoztató)</w:t>
      </w:r>
    </w:p>
    <w:p w:rsidR="00A803D0" w:rsidRDefault="00A803D0" w:rsidP="00A803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3D0" w:rsidRPr="00A803D0" w:rsidRDefault="00A803D0" w:rsidP="000439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03D0">
        <w:rPr>
          <w:rFonts w:ascii="Times New Roman" w:hAnsi="Times New Roman" w:cs="Times New Roman"/>
          <w:b/>
          <w:sz w:val="24"/>
          <w:szCs w:val="24"/>
        </w:rPr>
        <w:t xml:space="preserve">Napirend 8.1. pontja: Tájékoztatás a </w:t>
      </w:r>
      <w:proofErr w:type="spellStart"/>
      <w:r w:rsidRPr="00A803D0">
        <w:rPr>
          <w:rFonts w:ascii="Times New Roman" w:hAnsi="Times New Roman" w:cs="Times New Roman"/>
          <w:b/>
          <w:sz w:val="24"/>
          <w:szCs w:val="24"/>
        </w:rPr>
        <w:t>Kapeleion</w:t>
      </w:r>
      <w:proofErr w:type="spellEnd"/>
      <w:r w:rsidRPr="00A803D0">
        <w:rPr>
          <w:rFonts w:ascii="Times New Roman" w:hAnsi="Times New Roman" w:cs="Times New Roman"/>
          <w:b/>
          <w:sz w:val="24"/>
          <w:szCs w:val="24"/>
        </w:rPr>
        <w:t xml:space="preserve"> Kft. bérleti díj hátralékának rendezéséről a Budapest VIII. József krt. 50. szám alatti helyiség tekintetében</w:t>
      </w:r>
    </w:p>
    <w:p w:rsidR="00A803D0" w:rsidRPr="000439AC" w:rsidRDefault="00A803D0" w:rsidP="000439A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39AC">
        <w:rPr>
          <w:rFonts w:ascii="Times New Roman" w:hAnsi="Times New Roman" w:cs="Times New Roman"/>
          <w:i/>
          <w:sz w:val="24"/>
          <w:szCs w:val="24"/>
        </w:rPr>
        <w:t>Előterjesztő: Kovács Ottó – a Kisfalu Kft. ügyvezető igazgatója</w:t>
      </w:r>
    </w:p>
    <w:p w:rsidR="001225EA" w:rsidRDefault="001225EA" w:rsidP="00043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DCA" w:rsidRPr="000439AC" w:rsidRDefault="00A364BB" w:rsidP="00043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9AC">
        <w:rPr>
          <w:rFonts w:ascii="Times New Roman" w:hAnsi="Times New Roman" w:cs="Times New Roman"/>
          <w:sz w:val="24"/>
          <w:szCs w:val="24"/>
        </w:rPr>
        <w:t>A Városgazdálkodási és Pénzügyi Bizottság a tájékoztatót</w:t>
      </w:r>
      <w:r w:rsidR="00ED369A" w:rsidRPr="000439AC">
        <w:rPr>
          <w:rFonts w:ascii="Times New Roman" w:hAnsi="Times New Roman" w:cs="Times New Roman"/>
          <w:sz w:val="24"/>
          <w:szCs w:val="24"/>
        </w:rPr>
        <w:t xml:space="preserve"> határozat</w:t>
      </w:r>
      <w:r w:rsidR="000439AC">
        <w:rPr>
          <w:rFonts w:ascii="Times New Roman" w:hAnsi="Times New Roman" w:cs="Times New Roman"/>
          <w:sz w:val="24"/>
          <w:szCs w:val="24"/>
        </w:rPr>
        <w:t>hozatal nélkül tudomásul ve</w:t>
      </w:r>
      <w:r w:rsidR="00296CC4">
        <w:rPr>
          <w:rFonts w:ascii="Times New Roman" w:hAnsi="Times New Roman" w:cs="Times New Roman"/>
          <w:sz w:val="24"/>
          <w:szCs w:val="24"/>
        </w:rPr>
        <w:t>tte</w:t>
      </w:r>
      <w:r w:rsidR="000439AC">
        <w:rPr>
          <w:rFonts w:ascii="Times New Roman" w:hAnsi="Times New Roman" w:cs="Times New Roman"/>
          <w:sz w:val="24"/>
          <w:szCs w:val="24"/>
        </w:rPr>
        <w:t>.</w:t>
      </w:r>
    </w:p>
    <w:p w:rsidR="00A803D0" w:rsidRDefault="00A803D0" w:rsidP="007524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242A" w:rsidRDefault="0075242A" w:rsidP="007524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242A" w:rsidRDefault="0075242A" w:rsidP="007524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430A" w:rsidRPr="00CD567E" w:rsidRDefault="0023430A" w:rsidP="0023430A">
      <w:pPr>
        <w:tabs>
          <w:tab w:val="center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Budapest, </w:t>
      </w:r>
      <w:r w:rsidR="00ED369A">
        <w:rPr>
          <w:rFonts w:ascii="Times New Roman" w:eastAsia="Times New Roman" w:hAnsi="Times New Roman" w:cs="Times New Roman"/>
          <w:sz w:val="24"/>
          <w:szCs w:val="24"/>
          <w:lang w:eastAsia="hu-HU"/>
        </w:rPr>
        <w:t>2015. március 4.</w:t>
      </w:r>
    </w:p>
    <w:p w:rsidR="0023430A" w:rsidRDefault="0023430A" w:rsidP="0023430A">
      <w:pPr>
        <w:tabs>
          <w:tab w:val="center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3430A" w:rsidRDefault="0023430A" w:rsidP="0023430A">
      <w:pPr>
        <w:tabs>
          <w:tab w:val="center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5242A" w:rsidRPr="00CD567E" w:rsidRDefault="0075242A" w:rsidP="0023430A">
      <w:pPr>
        <w:tabs>
          <w:tab w:val="center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3430A" w:rsidRPr="00CD567E" w:rsidRDefault="0023430A" w:rsidP="0023430A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D567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Soós György s.k.</w:t>
      </w:r>
    </w:p>
    <w:p w:rsidR="0023430A" w:rsidRPr="00CD567E" w:rsidRDefault="0023430A" w:rsidP="0023430A">
      <w:pPr>
        <w:tabs>
          <w:tab w:val="center" w:pos="7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Bizottság elnöke</w:t>
      </w:r>
    </w:p>
    <w:p w:rsidR="0023430A" w:rsidRDefault="0023430A" w:rsidP="002343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3430A" w:rsidRDefault="0023430A" w:rsidP="002343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5242A" w:rsidRDefault="0075242A" w:rsidP="002343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5242A" w:rsidRDefault="0075242A" w:rsidP="002343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5242A" w:rsidRDefault="0075242A" w:rsidP="002343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3430A" w:rsidRPr="00CD567E" w:rsidRDefault="0023430A" w:rsidP="002343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>A jegyzőkönyvi kivonat hiteles:</w:t>
      </w:r>
    </w:p>
    <w:p w:rsidR="0023430A" w:rsidRDefault="0023430A" w:rsidP="002343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3430A" w:rsidRDefault="0023430A" w:rsidP="002343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3430A" w:rsidRPr="00CD567E" w:rsidRDefault="0023430A" w:rsidP="002343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3430A" w:rsidRPr="00CD567E" w:rsidRDefault="003E516F" w:rsidP="0023430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Bodnár Gabriella </w:t>
      </w:r>
    </w:p>
    <w:p w:rsidR="0023430A" w:rsidRPr="00CD567E" w:rsidRDefault="003E516F" w:rsidP="0023430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Szervezési és Képviselői Iroda vezetője </w:t>
      </w:r>
    </w:p>
    <w:p w:rsidR="0023430A" w:rsidRDefault="0023430A" w:rsidP="0023430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516F" w:rsidRDefault="003E516F" w:rsidP="0023430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516F" w:rsidRDefault="003E516F" w:rsidP="0023430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516F" w:rsidRDefault="003E516F" w:rsidP="0023430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516F" w:rsidRDefault="003E516F" w:rsidP="0023430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516F" w:rsidRDefault="003E516F" w:rsidP="0023430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3430A" w:rsidRPr="00CD567E" w:rsidRDefault="0023430A" w:rsidP="0023430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CD567E">
        <w:rPr>
          <w:rFonts w:ascii="Times New Roman" w:eastAsia="Times New Roman" w:hAnsi="Times New Roman" w:cs="Times New Roman"/>
          <w:lang w:eastAsia="hu-HU"/>
        </w:rPr>
        <w:t xml:space="preserve">A jegyzőkönyvi kivonatot készítette: </w:t>
      </w:r>
    </w:p>
    <w:p w:rsidR="0023430A" w:rsidRDefault="0023430A" w:rsidP="002343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3430A" w:rsidRDefault="0023430A" w:rsidP="002343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3430A" w:rsidRPr="00CD567E" w:rsidRDefault="0023430A" w:rsidP="0023430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CD567E">
        <w:rPr>
          <w:rFonts w:ascii="Times New Roman" w:eastAsia="Times New Roman" w:hAnsi="Times New Roman" w:cs="Times New Roman"/>
          <w:lang w:eastAsia="hu-HU"/>
        </w:rPr>
        <w:t>Deákné Lőrincz Márta</w:t>
      </w:r>
    </w:p>
    <w:p w:rsidR="0023430A" w:rsidRDefault="0023430A" w:rsidP="003E516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CD567E">
        <w:rPr>
          <w:rFonts w:ascii="Times New Roman" w:eastAsia="Times New Roman" w:hAnsi="Times New Roman" w:cs="Times New Roman"/>
          <w:lang w:eastAsia="hu-HU"/>
        </w:rPr>
        <w:t>Szervezési és Képviselői Iroda ügyintézője</w:t>
      </w:r>
    </w:p>
    <w:p w:rsidR="000439AC" w:rsidRDefault="000439AC">
      <w:pPr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br w:type="page"/>
      </w:r>
    </w:p>
    <w:p w:rsidR="00565830" w:rsidRDefault="000439AC" w:rsidP="00043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1. sz. melléklet</w:t>
      </w:r>
    </w:p>
    <w:p w:rsidR="000439AC" w:rsidRDefault="000B37EB" w:rsidP="000439A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proofErr w:type="gramStart"/>
      <w:r w:rsidRPr="000B37E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</w:t>
      </w:r>
      <w:proofErr w:type="gramEnd"/>
      <w:r w:rsidRPr="000B37E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176/2015. (III.02.) sz. </w:t>
      </w:r>
      <w:proofErr w:type="spellStart"/>
      <w:r w:rsidRPr="000B37E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VPB</w:t>
      </w:r>
      <w:proofErr w:type="spellEnd"/>
      <w:r w:rsidRPr="000B37E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határozat melléklete</w:t>
      </w:r>
    </w:p>
    <w:p w:rsidR="000B37EB" w:rsidRPr="000B37EB" w:rsidRDefault="000B37EB" w:rsidP="000B3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5242A" w:rsidRDefault="0075242A" w:rsidP="000B3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F3DA2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8DC1BBA" wp14:editId="0F209826">
            <wp:extent cx="5752465" cy="8134350"/>
            <wp:effectExtent l="0" t="0" r="635" b="0"/>
            <wp:docPr id="1" name="Kép 1" descr="DD14A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14A8D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2A" w:rsidRDefault="0075242A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75242A" w:rsidRDefault="0075242A" w:rsidP="000B3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F3DA2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B86B84F" wp14:editId="1A5976C8">
            <wp:extent cx="5752465" cy="8134350"/>
            <wp:effectExtent l="0" t="0" r="635" b="0"/>
            <wp:docPr id="2" name="Kép 2" descr="F1B8D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1B8D89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2A" w:rsidRDefault="0075242A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75242A" w:rsidRDefault="0075242A" w:rsidP="000B3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F3DA2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0B0763D" wp14:editId="4CB4EAE9">
            <wp:extent cx="5752465" cy="8134350"/>
            <wp:effectExtent l="0" t="0" r="635" b="0"/>
            <wp:docPr id="3" name="Kép 3" descr="141FF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1FF4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2A" w:rsidRDefault="0075242A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75242A" w:rsidRDefault="0075242A" w:rsidP="000B3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F3DA2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5E7DFF4" wp14:editId="2B875534">
            <wp:extent cx="5752465" cy="8134350"/>
            <wp:effectExtent l="0" t="0" r="635" b="0"/>
            <wp:docPr id="4" name="Kép 4" descr="95892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5892E5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2A" w:rsidRDefault="0075242A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0B37EB" w:rsidRDefault="00A35F12" w:rsidP="00A35F1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2. sz. melléklet</w:t>
      </w:r>
    </w:p>
    <w:p w:rsidR="00A35F12" w:rsidRPr="00D3264A" w:rsidRDefault="00D3264A" w:rsidP="00A35F1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proofErr w:type="gramStart"/>
      <w:r w:rsidRPr="00D3264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</w:t>
      </w:r>
      <w:proofErr w:type="gramEnd"/>
      <w:r w:rsidRPr="00D3264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180/2015. (III.02.) sz. </w:t>
      </w:r>
      <w:proofErr w:type="spellStart"/>
      <w:r w:rsidRPr="00D3264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VPB</w:t>
      </w:r>
      <w:proofErr w:type="spellEnd"/>
      <w:r w:rsidRPr="00D3264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határozat melléklete</w:t>
      </w:r>
    </w:p>
    <w:p w:rsidR="000B37EB" w:rsidRDefault="000B37EB" w:rsidP="000B3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3264A" w:rsidRDefault="00D3264A" w:rsidP="000B3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8"/>
          <w:szCs w:val="20"/>
          <w:lang w:eastAsia="hu-HU"/>
        </w:rPr>
      </w:pPr>
      <w:r w:rsidRPr="009B3B7C">
        <w:rPr>
          <w:rFonts w:ascii="Times New Roman" w:eastAsia="Times New Roman" w:hAnsi="Times New Roman" w:cs="Times New Roman"/>
          <w:b/>
          <w:sz w:val="48"/>
          <w:szCs w:val="20"/>
          <w:lang w:eastAsia="hu-HU"/>
        </w:rPr>
        <w:t>Alapító okirat módosítása</w:t>
      </w: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hu-HU"/>
        </w:rPr>
      </w:pP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Budapest Főváros </w:t>
      </w:r>
      <w:proofErr w:type="spellStart"/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. kerület Józsefvárosi Önkormányzat Képviselő-testület Városgazdálkodási és Pénzügyi Bizottsága (1082 Budapest, Baross u. 63-67.) a KISFALU Józsefvárosi Vagyongazdálkodó Kft (székhely: 1083 Budapest, Losonci u. 2</w:t>
      </w:r>
      <w:proofErr w:type="gramStart"/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.,</w:t>
      </w:r>
      <w:proofErr w:type="gramEnd"/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cg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01-09-265463) (a továbbiakban: társaság) egyszemélyes tulajdonosa képviseletében, a 2015. március 2-án tartott ülésén hozott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180</w:t>
      </w: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/2015. (III.02.) számú határozatával a társaság Alapító okiratát az alábbiak szerint módosítja:</w:t>
      </w: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1./ Az Alapító okirat 2./ pontjában a telephelyek felsorolása az alábbival egészül ki: </w:t>
      </w: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1084 Budapest, Német u. 17-19. </w:t>
      </w: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2./ Az Alapító okirat 11./ pontja helyébe a következő szöveg lép: </w:t>
      </w: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B3B7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</w:t>
      </w:r>
      <w:smartTag w:uri="urn:schemas-microsoft-com:office:smarttags" w:element="metricconverter">
        <w:smartTagPr>
          <w:attr w:name="ProductID" w:val="11. A"/>
        </w:smartTagPr>
        <w:r w:rsidRPr="009B3B7C">
          <w:rPr>
            <w:rFonts w:ascii="Times New Roman" w:eastAsia="Times New Roman" w:hAnsi="Times New Roman" w:cs="Times New Roman"/>
            <w:b/>
            <w:sz w:val="24"/>
            <w:szCs w:val="24"/>
            <w:lang w:eastAsia="hu-HU"/>
          </w:rPr>
          <w:t>11. A</w:t>
        </w:r>
      </w:smartTag>
      <w:r w:rsidRPr="009B3B7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társaság cégjegyzése</w:t>
      </w: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A társaság cégjegyzése akként történik, hogy a cég géppel vagy kézzel előírt, előnyomott vagy nyomtatott cégneve alá</w:t>
      </w:r>
    </w:p>
    <w:p w:rsidR="00D3264A" w:rsidRPr="009B3B7C" w:rsidRDefault="00D3264A" w:rsidP="00D3264A">
      <w:pPr>
        <w:numPr>
          <w:ilvl w:val="0"/>
          <w:numId w:val="41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az ügyvezető igazgató önállóan,</w:t>
      </w:r>
    </w:p>
    <w:p w:rsidR="00D3264A" w:rsidRPr="009B3B7C" w:rsidRDefault="00D3264A" w:rsidP="00D3264A">
      <w:pPr>
        <w:numPr>
          <w:ilvl w:val="0"/>
          <w:numId w:val="41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társaságnál igazgatói beosztású dolgozók a jogkörükben önállóan, </w:t>
      </w:r>
    </w:p>
    <w:p w:rsidR="00D3264A" w:rsidRPr="009B3B7C" w:rsidRDefault="00D3264A" w:rsidP="00D3264A">
      <w:pPr>
        <w:numPr>
          <w:ilvl w:val="0"/>
          <w:numId w:val="41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az ügyvezető által felhatalmazott két dolgozó - a felhatalmazás szerinti ügyekben és korlátozással - együttesen</w:t>
      </w: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írja</w:t>
      </w:r>
      <w:proofErr w:type="gramEnd"/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alá a nevét a hiteles cégaláírási nyilatkozat(ok)</w:t>
      </w:r>
      <w:proofErr w:type="spellStart"/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nak</w:t>
      </w:r>
      <w:proofErr w:type="spellEnd"/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megfelelően.</w:t>
      </w: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3./ Az Alapító okirat jelen módosítással nem érintett részei változatlan tartalommal továbbra is hatályban maradnak.</w:t>
      </w: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Budapest, 2015. március 2.</w:t>
      </w: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D3264A" w:rsidRPr="009B3B7C" w:rsidTr="00C86DAF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D3264A" w:rsidRPr="009B3B7C" w:rsidRDefault="00D3264A" w:rsidP="00C86DA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D3264A" w:rsidRPr="009B3B7C" w:rsidRDefault="00D3264A" w:rsidP="00C86DA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D3264A" w:rsidRPr="009B3B7C" w:rsidRDefault="00D3264A" w:rsidP="00C86DA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B3B7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Budapest Főváros </w:t>
            </w:r>
            <w:proofErr w:type="spellStart"/>
            <w:r w:rsidRPr="009B3B7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VIII</w:t>
            </w:r>
            <w:proofErr w:type="spellEnd"/>
            <w:r w:rsidRPr="009B3B7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. Kerület </w:t>
            </w:r>
          </w:p>
          <w:p w:rsidR="00D3264A" w:rsidRPr="009B3B7C" w:rsidRDefault="00D3264A" w:rsidP="00C86DA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B3B7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Józsefvárosi Önkormányzat</w:t>
            </w:r>
          </w:p>
          <w:p w:rsidR="00D3264A" w:rsidRPr="009B3B7C" w:rsidRDefault="00D3264A" w:rsidP="00C86DA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B3B7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Dr. Kocsis Máté polgármester </w:t>
            </w:r>
          </w:p>
        </w:tc>
      </w:tr>
      <w:tr w:rsidR="00D3264A" w:rsidRPr="009B3B7C" w:rsidTr="00C86DAF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D3264A" w:rsidRPr="009B3B7C" w:rsidRDefault="00D3264A" w:rsidP="00C86DA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D3264A" w:rsidRPr="009B3B7C" w:rsidRDefault="00D3264A" w:rsidP="00C86DA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B3B7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alapító</w:t>
            </w:r>
          </w:p>
        </w:tc>
      </w:tr>
    </w:tbl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3B7C">
        <w:rPr>
          <w:rFonts w:ascii="Times New Roman" w:eastAsia="Times New Roman" w:hAnsi="Times New Roman" w:cs="Times New Roman"/>
          <w:sz w:val="24"/>
          <w:szCs w:val="24"/>
          <w:lang w:eastAsia="hu-HU"/>
        </w:rPr>
        <w:t>Ellenjegyezte:</w:t>
      </w: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3264A" w:rsidRPr="009B3B7C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3264A" w:rsidRDefault="00D3264A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D3264A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3. sz. melléklet</w:t>
      </w:r>
    </w:p>
    <w:p w:rsidR="00514866" w:rsidRPr="00514866" w:rsidRDefault="00514866" w:rsidP="0051486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proofErr w:type="gramStart"/>
      <w:r w:rsidRPr="0051486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</w:t>
      </w:r>
      <w:proofErr w:type="gramEnd"/>
      <w:r w:rsidRPr="0051486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186/2015. (III.02.) sz. </w:t>
      </w:r>
      <w:proofErr w:type="spellStart"/>
      <w:r w:rsidRPr="0051486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VPB</w:t>
      </w:r>
      <w:proofErr w:type="spellEnd"/>
      <w:r w:rsidRPr="0051486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határozat melléklete</w:t>
      </w:r>
    </w:p>
    <w:p w:rsidR="00D3264A" w:rsidRPr="00D3264A" w:rsidRDefault="00D3264A" w:rsidP="00D3264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D3264A" w:rsidRDefault="00D3264A" w:rsidP="000B3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3264A" w:rsidRDefault="00FD5900" w:rsidP="000B3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4386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866" w:rsidRDefault="00FD5900" w:rsidP="000B3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4386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866" w:rsidRDefault="00514866" w:rsidP="000B3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D5900" w:rsidRDefault="00FD5900" w:rsidP="000B3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D5900" w:rsidRPr="000B37EB" w:rsidRDefault="00FD5900" w:rsidP="000B3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sectPr w:rsidR="00FD5900" w:rsidRPr="000B37EB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DAF" w:rsidRDefault="00C86DAF" w:rsidP="005F6401">
      <w:pPr>
        <w:spacing w:after="0" w:line="240" w:lineRule="auto"/>
      </w:pPr>
      <w:r>
        <w:separator/>
      </w:r>
    </w:p>
  </w:endnote>
  <w:endnote w:type="continuationSeparator" w:id="0">
    <w:p w:rsidR="00C86DAF" w:rsidRDefault="00C86DAF" w:rsidP="005F6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21905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86DAF" w:rsidRPr="005F6401" w:rsidRDefault="00C86DAF">
        <w:pPr>
          <w:pStyle w:val="llb"/>
          <w:jc w:val="right"/>
          <w:rPr>
            <w:rFonts w:ascii="Times New Roman" w:hAnsi="Times New Roman" w:cs="Times New Roman"/>
          </w:rPr>
        </w:pPr>
        <w:r w:rsidRPr="005F6401">
          <w:rPr>
            <w:rFonts w:ascii="Times New Roman" w:hAnsi="Times New Roman" w:cs="Times New Roman"/>
          </w:rPr>
          <w:fldChar w:fldCharType="begin"/>
        </w:r>
        <w:r w:rsidRPr="005F6401">
          <w:rPr>
            <w:rFonts w:ascii="Times New Roman" w:hAnsi="Times New Roman" w:cs="Times New Roman"/>
          </w:rPr>
          <w:instrText>PAGE   \* MERGEFORMAT</w:instrText>
        </w:r>
        <w:r w:rsidRPr="005F6401">
          <w:rPr>
            <w:rFonts w:ascii="Times New Roman" w:hAnsi="Times New Roman" w:cs="Times New Roman"/>
          </w:rPr>
          <w:fldChar w:fldCharType="separate"/>
        </w:r>
        <w:r w:rsidR="00094365">
          <w:rPr>
            <w:rFonts w:ascii="Times New Roman" w:hAnsi="Times New Roman" w:cs="Times New Roman"/>
            <w:noProof/>
          </w:rPr>
          <w:t>20</w:t>
        </w:r>
        <w:r w:rsidRPr="005F6401">
          <w:rPr>
            <w:rFonts w:ascii="Times New Roman" w:hAnsi="Times New Roman" w:cs="Times New Roman"/>
          </w:rPr>
          <w:fldChar w:fldCharType="end"/>
        </w:r>
      </w:p>
    </w:sdtContent>
  </w:sdt>
  <w:p w:rsidR="00C86DAF" w:rsidRDefault="00C86DA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DAF" w:rsidRDefault="00C86DAF" w:rsidP="005F6401">
      <w:pPr>
        <w:spacing w:after="0" w:line="240" w:lineRule="auto"/>
      </w:pPr>
      <w:r>
        <w:separator/>
      </w:r>
    </w:p>
  </w:footnote>
  <w:footnote w:type="continuationSeparator" w:id="0">
    <w:p w:rsidR="00C86DAF" w:rsidRDefault="00C86DAF" w:rsidP="005F64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6904"/>
    <w:multiLevelType w:val="hybridMultilevel"/>
    <w:tmpl w:val="9766C20E"/>
    <w:lvl w:ilvl="0" w:tplc="4B0672B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B5946"/>
    <w:multiLevelType w:val="hybridMultilevel"/>
    <w:tmpl w:val="8EE432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F1ABD"/>
    <w:multiLevelType w:val="hybridMultilevel"/>
    <w:tmpl w:val="BDBEB08A"/>
    <w:lvl w:ilvl="0" w:tplc="8B9668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D552F"/>
    <w:multiLevelType w:val="hybridMultilevel"/>
    <w:tmpl w:val="CD70B730"/>
    <w:lvl w:ilvl="0" w:tplc="4B5695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467C8"/>
    <w:multiLevelType w:val="hybridMultilevel"/>
    <w:tmpl w:val="BFDA84F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844E9"/>
    <w:multiLevelType w:val="hybridMultilevel"/>
    <w:tmpl w:val="AD925CB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995FCE"/>
    <w:multiLevelType w:val="hybridMultilevel"/>
    <w:tmpl w:val="CD70B730"/>
    <w:lvl w:ilvl="0" w:tplc="4B5695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E968B2"/>
    <w:multiLevelType w:val="hybridMultilevel"/>
    <w:tmpl w:val="407078C4"/>
    <w:lvl w:ilvl="0" w:tplc="2D7C35D0">
      <w:start w:val="1"/>
      <w:numFmt w:val="decimal"/>
      <w:lvlText w:val="%1."/>
      <w:lvlJc w:val="left"/>
      <w:pPr>
        <w:ind w:left="756" w:hanging="360"/>
      </w:pPr>
      <w:rPr>
        <w:rFonts w:ascii="Times New Roman" w:hAnsi="Times New Roman" w:cs="Times New Roman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76" w:hanging="360"/>
      </w:pPr>
    </w:lvl>
    <w:lvl w:ilvl="2" w:tplc="040E001B" w:tentative="1">
      <w:start w:val="1"/>
      <w:numFmt w:val="lowerRoman"/>
      <w:lvlText w:val="%3."/>
      <w:lvlJc w:val="right"/>
      <w:pPr>
        <w:ind w:left="2196" w:hanging="180"/>
      </w:pPr>
    </w:lvl>
    <w:lvl w:ilvl="3" w:tplc="040E000F" w:tentative="1">
      <w:start w:val="1"/>
      <w:numFmt w:val="decimal"/>
      <w:lvlText w:val="%4."/>
      <w:lvlJc w:val="left"/>
      <w:pPr>
        <w:ind w:left="2916" w:hanging="360"/>
      </w:pPr>
    </w:lvl>
    <w:lvl w:ilvl="4" w:tplc="040E0019" w:tentative="1">
      <w:start w:val="1"/>
      <w:numFmt w:val="lowerLetter"/>
      <w:lvlText w:val="%5."/>
      <w:lvlJc w:val="left"/>
      <w:pPr>
        <w:ind w:left="3636" w:hanging="360"/>
      </w:pPr>
    </w:lvl>
    <w:lvl w:ilvl="5" w:tplc="040E001B" w:tentative="1">
      <w:start w:val="1"/>
      <w:numFmt w:val="lowerRoman"/>
      <w:lvlText w:val="%6."/>
      <w:lvlJc w:val="right"/>
      <w:pPr>
        <w:ind w:left="4356" w:hanging="180"/>
      </w:pPr>
    </w:lvl>
    <w:lvl w:ilvl="6" w:tplc="040E000F" w:tentative="1">
      <w:start w:val="1"/>
      <w:numFmt w:val="decimal"/>
      <w:lvlText w:val="%7."/>
      <w:lvlJc w:val="left"/>
      <w:pPr>
        <w:ind w:left="5076" w:hanging="360"/>
      </w:pPr>
    </w:lvl>
    <w:lvl w:ilvl="7" w:tplc="040E0019" w:tentative="1">
      <w:start w:val="1"/>
      <w:numFmt w:val="lowerLetter"/>
      <w:lvlText w:val="%8."/>
      <w:lvlJc w:val="left"/>
      <w:pPr>
        <w:ind w:left="5796" w:hanging="360"/>
      </w:pPr>
    </w:lvl>
    <w:lvl w:ilvl="8" w:tplc="040E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8">
    <w:nsid w:val="0EA15903"/>
    <w:multiLevelType w:val="hybridMultilevel"/>
    <w:tmpl w:val="842C2A90"/>
    <w:lvl w:ilvl="0" w:tplc="4B0672B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3A5DDD"/>
    <w:multiLevelType w:val="hybridMultilevel"/>
    <w:tmpl w:val="B9A0AE2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CD30C2"/>
    <w:multiLevelType w:val="singleLevel"/>
    <w:tmpl w:val="03DC8CD8"/>
    <w:lvl w:ilvl="0">
      <w:start w:val="1"/>
      <w:numFmt w:val="lowerLetter"/>
      <w:lvlText w:val="%1.)"/>
      <w:legacy w:legacy="1" w:legacySpace="120" w:legacyIndent="360"/>
      <w:lvlJc w:val="left"/>
      <w:pPr>
        <w:ind w:left="644" w:hanging="360"/>
      </w:pPr>
    </w:lvl>
  </w:abstractNum>
  <w:abstractNum w:abstractNumId="11">
    <w:nsid w:val="15267786"/>
    <w:multiLevelType w:val="hybridMultilevel"/>
    <w:tmpl w:val="4F5871E0"/>
    <w:lvl w:ilvl="0" w:tplc="2CCC0C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79610E1"/>
    <w:multiLevelType w:val="hybridMultilevel"/>
    <w:tmpl w:val="B9A0AE2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5C138F"/>
    <w:multiLevelType w:val="hybridMultilevel"/>
    <w:tmpl w:val="407078C4"/>
    <w:lvl w:ilvl="0" w:tplc="2D7C35D0">
      <w:start w:val="1"/>
      <w:numFmt w:val="decimal"/>
      <w:lvlText w:val="%1."/>
      <w:lvlJc w:val="left"/>
      <w:pPr>
        <w:ind w:left="756" w:hanging="360"/>
      </w:pPr>
      <w:rPr>
        <w:rFonts w:ascii="Times New Roman" w:hAnsi="Times New Roman" w:cs="Times New Roman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76" w:hanging="360"/>
      </w:pPr>
    </w:lvl>
    <w:lvl w:ilvl="2" w:tplc="040E001B" w:tentative="1">
      <w:start w:val="1"/>
      <w:numFmt w:val="lowerRoman"/>
      <w:lvlText w:val="%3."/>
      <w:lvlJc w:val="right"/>
      <w:pPr>
        <w:ind w:left="2196" w:hanging="180"/>
      </w:pPr>
    </w:lvl>
    <w:lvl w:ilvl="3" w:tplc="040E000F" w:tentative="1">
      <w:start w:val="1"/>
      <w:numFmt w:val="decimal"/>
      <w:lvlText w:val="%4."/>
      <w:lvlJc w:val="left"/>
      <w:pPr>
        <w:ind w:left="2916" w:hanging="360"/>
      </w:pPr>
    </w:lvl>
    <w:lvl w:ilvl="4" w:tplc="040E0019" w:tentative="1">
      <w:start w:val="1"/>
      <w:numFmt w:val="lowerLetter"/>
      <w:lvlText w:val="%5."/>
      <w:lvlJc w:val="left"/>
      <w:pPr>
        <w:ind w:left="3636" w:hanging="360"/>
      </w:pPr>
    </w:lvl>
    <w:lvl w:ilvl="5" w:tplc="040E001B" w:tentative="1">
      <w:start w:val="1"/>
      <w:numFmt w:val="lowerRoman"/>
      <w:lvlText w:val="%6."/>
      <w:lvlJc w:val="right"/>
      <w:pPr>
        <w:ind w:left="4356" w:hanging="180"/>
      </w:pPr>
    </w:lvl>
    <w:lvl w:ilvl="6" w:tplc="040E000F" w:tentative="1">
      <w:start w:val="1"/>
      <w:numFmt w:val="decimal"/>
      <w:lvlText w:val="%7."/>
      <w:lvlJc w:val="left"/>
      <w:pPr>
        <w:ind w:left="5076" w:hanging="360"/>
      </w:pPr>
    </w:lvl>
    <w:lvl w:ilvl="7" w:tplc="040E0019" w:tentative="1">
      <w:start w:val="1"/>
      <w:numFmt w:val="lowerLetter"/>
      <w:lvlText w:val="%8."/>
      <w:lvlJc w:val="left"/>
      <w:pPr>
        <w:ind w:left="5796" w:hanging="360"/>
      </w:pPr>
    </w:lvl>
    <w:lvl w:ilvl="8" w:tplc="040E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4">
    <w:nsid w:val="198F2E62"/>
    <w:multiLevelType w:val="hybridMultilevel"/>
    <w:tmpl w:val="AD925CB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BB3AB4"/>
    <w:multiLevelType w:val="hybridMultilevel"/>
    <w:tmpl w:val="AF28073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C27E5C"/>
    <w:multiLevelType w:val="hybridMultilevel"/>
    <w:tmpl w:val="577E02E6"/>
    <w:lvl w:ilvl="0" w:tplc="8F4AA3DA">
      <w:start w:val="1"/>
      <w:numFmt w:val="decimal"/>
      <w:lvlText w:val="%1.)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>
    <w:nsid w:val="25C249FB"/>
    <w:multiLevelType w:val="hybridMultilevel"/>
    <w:tmpl w:val="D4A08B34"/>
    <w:lvl w:ilvl="0" w:tplc="8B9668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401BCA"/>
    <w:multiLevelType w:val="hybridMultilevel"/>
    <w:tmpl w:val="7902A6FE"/>
    <w:lvl w:ilvl="0" w:tplc="FAD07F6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BB16BD"/>
    <w:multiLevelType w:val="hybridMultilevel"/>
    <w:tmpl w:val="0DA6043C"/>
    <w:lvl w:ilvl="0" w:tplc="A9BC10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02665C"/>
    <w:multiLevelType w:val="hybridMultilevel"/>
    <w:tmpl w:val="8EE432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FF6BEB"/>
    <w:multiLevelType w:val="hybridMultilevel"/>
    <w:tmpl w:val="407078C4"/>
    <w:lvl w:ilvl="0" w:tplc="2D7C35D0">
      <w:start w:val="1"/>
      <w:numFmt w:val="decimal"/>
      <w:lvlText w:val="%1."/>
      <w:lvlJc w:val="left"/>
      <w:pPr>
        <w:ind w:left="756" w:hanging="360"/>
      </w:pPr>
      <w:rPr>
        <w:rFonts w:ascii="Times New Roman" w:hAnsi="Times New Roman" w:cs="Times New Roman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76" w:hanging="360"/>
      </w:pPr>
    </w:lvl>
    <w:lvl w:ilvl="2" w:tplc="040E001B" w:tentative="1">
      <w:start w:val="1"/>
      <w:numFmt w:val="lowerRoman"/>
      <w:lvlText w:val="%3."/>
      <w:lvlJc w:val="right"/>
      <w:pPr>
        <w:ind w:left="2196" w:hanging="180"/>
      </w:pPr>
    </w:lvl>
    <w:lvl w:ilvl="3" w:tplc="040E000F" w:tentative="1">
      <w:start w:val="1"/>
      <w:numFmt w:val="decimal"/>
      <w:lvlText w:val="%4."/>
      <w:lvlJc w:val="left"/>
      <w:pPr>
        <w:ind w:left="2916" w:hanging="360"/>
      </w:pPr>
    </w:lvl>
    <w:lvl w:ilvl="4" w:tplc="040E0019" w:tentative="1">
      <w:start w:val="1"/>
      <w:numFmt w:val="lowerLetter"/>
      <w:lvlText w:val="%5."/>
      <w:lvlJc w:val="left"/>
      <w:pPr>
        <w:ind w:left="3636" w:hanging="360"/>
      </w:pPr>
    </w:lvl>
    <w:lvl w:ilvl="5" w:tplc="040E001B" w:tentative="1">
      <w:start w:val="1"/>
      <w:numFmt w:val="lowerRoman"/>
      <w:lvlText w:val="%6."/>
      <w:lvlJc w:val="right"/>
      <w:pPr>
        <w:ind w:left="4356" w:hanging="180"/>
      </w:pPr>
    </w:lvl>
    <w:lvl w:ilvl="6" w:tplc="040E000F" w:tentative="1">
      <w:start w:val="1"/>
      <w:numFmt w:val="decimal"/>
      <w:lvlText w:val="%7."/>
      <w:lvlJc w:val="left"/>
      <w:pPr>
        <w:ind w:left="5076" w:hanging="360"/>
      </w:pPr>
    </w:lvl>
    <w:lvl w:ilvl="7" w:tplc="040E0019" w:tentative="1">
      <w:start w:val="1"/>
      <w:numFmt w:val="lowerLetter"/>
      <w:lvlText w:val="%8."/>
      <w:lvlJc w:val="left"/>
      <w:pPr>
        <w:ind w:left="5796" w:hanging="360"/>
      </w:pPr>
    </w:lvl>
    <w:lvl w:ilvl="8" w:tplc="040E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2">
    <w:nsid w:val="36905FDF"/>
    <w:multiLevelType w:val="hybridMultilevel"/>
    <w:tmpl w:val="A40AADBA"/>
    <w:lvl w:ilvl="0" w:tplc="8B9668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E33513"/>
    <w:multiLevelType w:val="hybridMultilevel"/>
    <w:tmpl w:val="8C9016F2"/>
    <w:lvl w:ilvl="0" w:tplc="4B0672B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961FBD"/>
    <w:multiLevelType w:val="hybridMultilevel"/>
    <w:tmpl w:val="954C2DAE"/>
    <w:lvl w:ilvl="0" w:tplc="DECA6B5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616A94"/>
    <w:multiLevelType w:val="hybridMultilevel"/>
    <w:tmpl w:val="0440508C"/>
    <w:lvl w:ilvl="0" w:tplc="4B0672B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571D0D"/>
    <w:multiLevelType w:val="hybridMultilevel"/>
    <w:tmpl w:val="407078C4"/>
    <w:lvl w:ilvl="0" w:tplc="2D7C35D0">
      <w:start w:val="1"/>
      <w:numFmt w:val="decimal"/>
      <w:lvlText w:val="%1."/>
      <w:lvlJc w:val="left"/>
      <w:pPr>
        <w:ind w:left="756" w:hanging="360"/>
      </w:pPr>
      <w:rPr>
        <w:rFonts w:ascii="Times New Roman" w:hAnsi="Times New Roman" w:cs="Times New Roman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76" w:hanging="360"/>
      </w:pPr>
    </w:lvl>
    <w:lvl w:ilvl="2" w:tplc="040E001B" w:tentative="1">
      <w:start w:val="1"/>
      <w:numFmt w:val="lowerRoman"/>
      <w:lvlText w:val="%3."/>
      <w:lvlJc w:val="right"/>
      <w:pPr>
        <w:ind w:left="2196" w:hanging="180"/>
      </w:pPr>
    </w:lvl>
    <w:lvl w:ilvl="3" w:tplc="040E000F" w:tentative="1">
      <w:start w:val="1"/>
      <w:numFmt w:val="decimal"/>
      <w:lvlText w:val="%4."/>
      <w:lvlJc w:val="left"/>
      <w:pPr>
        <w:ind w:left="2916" w:hanging="360"/>
      </w:pPr>
    </w:lvl>
    <w:lvl w:ilvl="4" w:tplc="040E0019" w:tentative="1">
      <w:start w:val="1"/>
      <w:numFmt w:val="lowerLetter"/>
      <w:lvlText w:val="%5."/>
      <w:lvlJc w:val="left"/>
      <w:pPr>
        <w:ind w:left="3636" w:hanging="360"/>
      </w:pPr>
    </w:lvl>
    <w:lvl w:ilvl="5" w:tplc="040E001B" w:tentative="1">
      <w:start w:val="1"/>
      <w:numFmt w:val="lowerRoman"/>
      <w:lvlText w:val="%6."/>
      <w:lvlJc w:val="right"/>
      <w:pPr>
        <w:ind w:left="4356" w:hanging="180"/>
      </w:pPr>
    </w:lvl>
    <w:lvl w:ilvl="6" w:tplc="040E000F" w:tentative="1">
      <w:start w:val="1"/>
      <w:numFmt w:val="decimal"/>
      <w:lvlText w:val="%7."/>
      <w:lvlJc w:val="left"/>
      <w:pPr>
        <w:ind w:left="5076" w:hanging="360"/>
      </w:pPr>
    </w:lvl>
    <w:lvl w:ilvl="7" w:tplc="040E0019" w:tentative="1">
      <w:start w:val="1"/>
      <w:numFmt w:val="lowerLetter"/>
      <w:lvlText w:val="%8."/>
      <w:lvlJc w:val="left"/>
      <w:pPr>
        <w:ind w:left="5796" w:hanging="360"/>
      </w:pPr>
    </w:lvl>
    <w:lvl w:ilvl="8" w:tplc="040E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7">
    <w:nsid w:val="53396C06"/>
    <w:multiLevelType w:val="hybridMultilevel"/>
    <w:tmpl w:val="407078C4"/>
    <w:lvl w:ilvl="0" w:tplc="2D7C35D0">
      <w:start w:val="1"/>
      <w:numFmt w:val="decimal"/>
      <w:lvlText w:val="%1."/>
      <w:lvlJc w:val="left"/>
      <w:pPr>
        <w:ind w:left="756" w:hanging="360"/>
      </w:pPr>
      <w:rPr>
        <w:rFonts w:ascii="Times New Roman" w:hAnsi="Times New Roman" w:cs="Times New Roman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76" w:hanging="360"/>
      </w:pPr>
    </w:lvl>
    <w:lvl w:ilvl="2" w:tplc="040E001B" w:tentative="1">
      <w:start w:val="1"/>
      <w:numFmt w:val="lowerRoman"/>
      <w:lvlText w:val="%3."/>
      <w:lvlJc w:val="right"/>
      <w:pPr>
        <w:ind w:left="2196" w:hanging="180"/>
      </w:pPr>
    </w:lvl>
    <w:lvl w:ilvl="3" w:tplc="040E000F" w:tentative="1">
      <w:start w:val="1"/>
      <w:numFmt w:val="decimal"/>
      <w:lvlText w:val="%4."/>
      <w:lvlJc w:val="left"/>
      <w:pPr>
        <w:ind w:left="2916" w:hanging="360"/>
      </w:pPr>
    </w:lvl>
    <w:lvl w:ilvl="4" w:tplc="040E0019" w:tentative="1">
      <w:start w:val="1"/>
      <w:numFmt w:val="lowerLetter"/>
      <w:lvlText w:val="%5."/>
      <w:lvlJc w:val="left"/>
      <w:pPr>
        <w:ind w:left="3636" w:hanging="360"/>
      </w:pPr>
    </w:lvl>
    <w:lvl w:ilvl="5" w:tplc="040E001B" w:tentative="1">
      <w:start w:val="1"/>
      <w:numFmt w:val="lowerRoman"/>
      <w:lvlText w:val="%6."/>
      <w:lvlJc w:val="right"/>
      <w:pPr>
        <w:ind w:left="4356" w:hanging="180"/>
      </w:pPr>
    </w:lvl>
    <w:lvl w:ilvl="6" w:tplc="040E000F" w:tentative="1">
      <w:start w:val="1"/>
      <w:numFmt w:val="decimal"/>
      <w:lvlText w:val="%7."/>
      <w:lvlJc w:val="left"/>
      <w:pPr>
        <w:ind w:left="5076" w:hanging="360"/>
      </w:pPr>
    </w:lvl>
    <w:lvl w:ilvl="7" w:tplc="040E0019" w:tentative="1">
      <w:start w:val="1"/>
      <w:numFmt w:val="lowerLetter"/>
      <w:lvlText w:val="%8."/>
      <w:lvlJc w:val="left"/>
      <w:pPr>
        <w:ind w:left="5796" w:hanging="360"/>
      </w:pPr>
    </w:lvl>
    <w:lvl w:ilvl="8" w:tplc="040E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8">
    <w:nsid w:val="55863F0C"/>
    <w:multiLevelType w:val="hybridMultilevel"/>
    <w:tmpl w:val="9F02A8CA"/>
    <w:lvl w:ilvl="0" w:tplc="FFAAAA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0F3951"/>
    <w:multiLevelType w:val="hybridMultilevel"/>
    <w:tmpl w:val="CD70B730"/>
    <w:lvl w:ilvl="0" w:tplc="4B5695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AE47F4"/>
    <w:multiLevelType w:val="hybridMultilevel"/>
    <w:tmpl w:val="CD70B730"/>
    <w:lvl w:ilvl="0" w:tplc="4B5695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B61AD0"/>
    <w:multiLevelType w:val="hybridMultilevel"/>
    <w:tmpl w:val="AB52EBD0"/>
    <w:lvl w:ilvl="0" w:tplc="EB2A5D0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3A6B8A"/>
    <w:multiLevelType w:val="hybridMultilevel"/>
    <w:tmpl w:val="78D03880"/>
    <w:lvl w:ilvl="0" w:tplc="98E6478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C15C00"/>
    <w:multiLevelType w:val="hybridMultilevel"/>
    <w:tmpl w:val="A89E4560"/>
    <w:lvl w:ilvl="0" w:tplc="2D7C35D0">
      <w:start w:val="1"/>
      <w:numFmt w:val="decimal"/>
      <w:lvlText w:val="%1."/>
      <w:lvlJc w:val="left"/>
      <w:pPr>
        <w:ind w:left="756" w:hanging="360"/>
      </w:pPr>
      <w:rPr>
        <w:rFonts w:ascii="Times New Roman" w:hAnsi="Times New Roman" w:cs="Times New Roman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76" w:hanging="360"/>
      </w:pPr>
    </w:lvl>
    <w:lvl w:ilvl="2" w:tplc="040E001B" w:tentative="1">
      <w:start w:val="1"/>
      <w:numFmt w:val="lowerRoman"/>
      <w:lvlText w:val="%3."/>
      <w:lvlJc w:val="right"/>
      <w:pPr>
        <w:ind w:left="2196" w:hanging="180"/>
      </w:pPr>
    </w:lvl>
    <w:lvl w:ilvl="3" w:tplc="040E000F" w:tentative="1">
      <w:start w:val="1"/>
      <w:numFmt w:val="decimal"/>
      <w:lvlText w:val="%4."/>
      <w:lvlJc w:val="left"/>
      <w:pPr>
        <w:ind w:left="2916" w:hanging="360"/>
      </w:pPr>
    </w:lvl>
    <w:lvl w:ilvl="4" w:tplc="040E0019" w:tentative="1">
      <w:start w:val="1"/>
      <w:numFmt w:val="lowerLetter"/>
      <w:lvlText w:val="%5."/>
      <w:lvlJc w:val="left"/>
      <w:pPr>
        <w:ind w:left="3636" w:hanging="360"/>
      </w:pPr>
    </w:lvl>
    <w:lvl w:ilvl="5" w:tplc="040E001B" w:tentative="1">
      <w:start w:val="1"/>
      <w:numFmt w:val="lowerRoman"/>
      <w:lvlText w:val="%6."/>
      <w:lvlJc w:val="right"/>
      <w:pPr>
        <w:ind w:left="4356" w:hanging="180"/>
      </w:pPr>
    </w:lvl>
    <w:lvl w:ilvl="6" w:tplc="040E000F" w:tentative="1">
      <w:start w:val="1"/>
      <w:numFmt w:val="decimal"/>
      <w:lvlText w:val="%7."/>
      <w:lvlJc w:val="left"/>
      <w:pPr>
        <w:ind w:left="5076" w:hanging="360"/>
      </w:pPr>
    </w:lvl>
    <w:lvl w:ilvl="7" w:tplc="040E0019" w:tentative="1">
      <w:start w:val="1"/>
      <w:numFmt w:val="lowerLetter"/>
      <w:lvlText w:val="%8."/>
      <w:lvlJc w:val="left"/>
      <w:pPr>
        <w:ind w:left="5796" w:hanging="360"/>
      </w:pPr>
    </w:lvl>
    <w:lvl w:ilvl="8" w:tplc="040E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34">
    <w:nsid w:val="729173F4"/>
    <w:multiLevelType w:val="hybridMultilevel"/>
    <w:tmpl w:val="6512D0EE"/>
    <w:lvl w:ilvl="0" w:tplc="2D7C35D0">
      <w:start w:val="1"/>
      <w:numFmt w:val="decimal"/>
      <w:lvlText w:val="%1."/>
      <w:lvlJc w:val="left"/>
      <w:pPr>
        <w:ind w:left="756" w:hanging="360"/>
      </w:pPr>
      <w:rPr>
        <w:rFonts w:ascii="Times New Roman" w:hAnsi="Times New Roman" w:cs="Times New Roman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76" w:hanging="360"/>
      </w:pPr>
    </w:lvl>
    <w:lvl w:ilvl="2" w:tplc="040E001B" w:tentative="1">
      <w:start w:val="1"/>
      <w:numFmt w:val="lowerRoman"/>
      <w:lvlText w:val="%3."/>
      <w:lvlJc w:val="right"/>
      <w:pPr>
        <w:ind w:left="2196" w:hanging="180"/>
      </w:pPr>
    </w:lvl>
    <w:lvl w:ilvl="3" w:tplc="040E000F" w:tentative="1">
      <w:start w:val="1"/>
      <w:numFmt w:val="decimal"/>
      <w:lvlText w:val="%4."/>
      <w:lvlJc w:val="left"/>
      <w:pPr>
        <w:ind w:left="2916" w:hanging="360"/>
      </w:pPr>
    </w:lvl>
    <w:lvl w:ilvl="4" w:tplc="040E0019" w:tentative="1">
      <w:start w:val="1"/>
      <w:numFmt w:val="lowerLetter"/>
      <w:lvlText w:val="%5."/>
      <w:lvlJc w:val="left"/>
      <w:pPr>
        <w:ind w:left="3636" w:hanging="360"/>
      </w:pPr>
    </w:lvl>
    <w:lvl w:ilvl="5" w:tplc="040E001B" w:tentative="1">
      <w:start w:val="1"/>
      <w:numFmt w:val="lowerRoman"/>
      <w:lvlText w:val="%6."/>
      <w:lvlJc w:val="right"/>
      <w:pPr>
        <w:ind w:left="4356" w:hanging="180"/>
      </w:pPr>
    </w:lvl>
    <w:lvl w:ilvl="6" w:tplc="040E000F" w:tentative="1">
      <w:start w:val="1"/>
      <w:numFmt w:val="decimal"/>
      <w:lvlText w:val="%7."/>
      <w:lvlJc w:val="left"/>
      <w:pPr>
        <w:ind w:left="5076" w:hanging="360"/>
      </w:pPr>
    </w:lvl>
    <w:lvl w:ilvl="7" w:tplc="040E0019" w:tentative="1">
      <w:start w:val="1"/>
      <w:numFmt w:val="lowerLetter"/>
      <w:lvlText w:val="%8."/>
      <w:lvlJc w:val="left"/>
      <w:pPr>
        <w:ind w:left="5796" w:hanging="360"/>
      </w:pPr>
    </w:lvl>
    <w:lvl w:ilvl="8" w:tplc="040E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35">
    <w:nsid w:val="73097233"/>
    <w:multiLevelType w:val="hybridMultilevel"/>
    <w:tmpl w:val="7B3AF04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AB448F"/>
    <w:multiLevelType w:val="hybridMultilevel"/>
    <w:tmpl w:val="30E4F20C"/>
    <w:lvl w:ilvl="0" w:tplc="FFAAAA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D5656B"/>
    <w:multiLevelType w:val="hybridMultilevel"/>
    <w:tmpl w:val="876802D2"/>
    <w:lvl w:ilvl="0" w:tplc="8B9668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727D56"/>
    <w:multiLevelType w:val="hybridMultilevel"/>
    <w:tmpl w:val="60B8ED0C"/>
    <w:lvl w:ilvl="0" w:tplc="A234377A">
      <w:start w:val="1"/>
      <w:numFmt w:val="decimal"/>
      <w:lvlText w:val="%1.)"/>
      <w:lvlJc w:val="left"/>
      <w:pPr>
        <w:ind w:left="720" w:hanging="360"/>
      </w:pPr>
      <w:rPr>
        <w:rFonts w:hint="default"/>
        <w:color w:val="auto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9D6B89"/>
    <w:multiLevelType w:val="hybridMultilevel"/>
    <w:tmpl w:val="FF36710C"/>
    <w:lvl w:ilvl="0" w:tplc="2D7C35D0">
      <w:start w:val="1"/>
      <w:numFmt w:val="decimal"/>
      <w:lvlText w:val="%1."/>
      <w:lvlJc w:val="left"/>
      <w:pPr>
        <w:ind w:left="756" w:hanging="360"/>
      </w:pPr>
      <w:rPr>
        <w:rFonts w:ascii="Times New Roman" w:hAnsi="Times New Roman" w:cs="Times New Roman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76" w:hanging="360"/>
      </w:pPr>
    </w:lvl>
    <w:lvl w:ilvl="2" w:tplc="040E001B" w:tentative="1">
      <w:start w:val="1"/>
      <w:numFmt w:val="lowerRoman"/>
      <w:lvlText w:val="%3."/>
      <w:lvlJc w:val="right"/>
      <w:pPr>
        <w:ind w:left="2196" w:hanging="180"/>
      </w:pPr>
    </w:lvl>
    <w:lvl w:ilvl="3" w:tplc="040E000F" w:tentative="1">
      <w:start w:val="1"/>
      <w:numFmt w:val="decimal"/>
      <w:lvlText w:val="%4."/>
      <w:lvlJc w:val="left"/>
      <w:pPr>
        <w:ind w:left="2916" w:hanging="360"/>
      </w:pPr>
    </w:lvl>
    <w:lvl w:ilvl="4" w:tplc="040E0019" w:tentative="1">
      <w:start w:val="1"/>
      <w:numFmt w:val="lowerLetter"/>
      <w:lvlText w:val="%5."/>
      <w:lvlJc w:val="left"/>
      <w:pPr>
        <w:ind w:left="3636" w:hanging="360"/>
      </w:pPr>
    </w:lvl>
    <w:lvl w:ilvl="5" w:tplc="040E001B" w:tentative="1">
      <w:start w:val="1"/>
      <w:numFmt w:val="lowerRoman"/>
      <w:lvlText w:val="%6."/>
      <w:lvlJc w:val="right"/>
      <w:pPr>
        <w:ind w:left="4356" w:hanging="180"/>
      </w:pPr>
    </w:lvl>
    <w:lvl w:ilvl="6" w:tplc="040E000F" w:tentative="1">
      <w:start w:val="1"/>
      <w:numFmt w:val="decimal"/>
      <w:lvlText w:val="%7."/>
      <w:lvlJc w:val="left"/>
      <w:pPr>
        <w:ind w:left="5076" w:hanging="360"/>
      </w:pPr>
    </w:lvl>
    <w:lvl w:ilvl="7" w:tplc="040E0019" w:tentative="1">
      <w:start w:val="1"/>
      <w:numFmt w:val="lowerLetter"/>
      <w:lvlText w:val="%8."/>
      <w:lvlJc w:val="left"/>
      <w:pPr>
        <w:ind w:left="5796" w:hanging="360"/>
      </w:pPr>
    </w:lvl>
    <w:lvl w:ilvl="8" w:tplc="040E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40">
    <w:nsid w:val="7DB01E93"/>
    <w:multiLevelType w:val="hybridMultilevel"/>
    <w:tmpl w:val="FB440956"/>
    <w:lvl w:ilvl="0" w:tplc="2D7C35D0">
      <w:start w:val="1"/>
      <w:numFmt w:val="decimal"/>
      <w:lvlText w:val="%1."/>
      <w:lvlJc w:val="left"/>
      <w:pPr>
        <w:ind w:left="756" w:hanging="360"/>
      </w:pPr>
      <w:rPr>
        <w:rFonts w:ascii="Times New Roman" w:hAnsi="Times New Roman" w:cs="Times New Roman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76" w:hanging="360"/>
      </w:pPr>
    </w:lvl>
    <w:lvl w:ilvl="2" w:tplc="040E001B" w:tentative="1">
      <w:start w:val="1"/>
      <w:numFmt w:val="lowerRoman"/>
      <w:lvlText w:val="%3."/>
      <w:lvlJc w:val="right"/>
      <w:pPr>
        <w:ind w:left="2196" w:hanging="180"/>
      </w:pPr>
    </w:lvl>
    <w:lvl w:ilvl="3" w:tplc="040E000F" w:tentative="1">
      <w:start w:val="1"/>
      <w:numFmt w:val="decimal"/>
      <w:lvlText w:val="%4."/>
      <w:lvlJc w:val="left"/>
      <w:pPr>
        <w:ind w:left="2916" w:hanging="360"/>
      </w:pPr>
    </w:lvl>
    <w:lvl w:ilvl="4" w:tplc="040E0019" w:tentative="1">
      <w:start w:val="1"/>
      <w:numFmt w:val="lowerLetter"/>
      <w:lvlText w:val="%5."/>
      <w:lvlJc w:val="left"/>
      <w:pPr>
        <w:ind w:left="3636" w:hanging="360"/>
      </w:pPr>
    </w:lvl>
    <w:lvl w:ilvl="5" w:tplc="040E001B" w:tentative="1">
      <w:start w:val="1"/>
      <w:numFmt w:val="lowerRoman"/>
      <w:lvlText w:val="%6."/>
      <w:lvlJc w:val="right"/>
      <w:pPr>
        <w:ind w:left="4356" w:hanging="180"/>
      </w:pPr>
    </w:lvl>
    <w:lvl w:ilvl="6" w:tplc="040E000F" w:tentative="1">
      <w:start w:val="1"/>
      <w:numFmt w:val="decimal"/>
      <w:lvlText w:val="%7."/>
      <w:lvlJc w:val="left"/>
      <w:pPr>
        <w:ind w:left="5076" w:hanging="360"/>
      </w:pPr>
    </w:lvl>
    <w:lvl w:ilvl="7" w:tplc="040E0019" w:tentative="1">
      <w:start w:val="1"/>
      <w:numFmt w:val="lowerLetter"/>
      <w:lvlText w:val="%8."/>
      <w:lvlJc w:val="left"/>
      <w:pPr>
        <w:ind w:left="5796" w:hanging="360"/>
      </w:pPr>
    </w:lvl>
    <w:lvl w:ilvl="8" w:tplc="040E001B" w:tentative="1">
      <w:start w:val="1"/>
      <w:numFmt w:val="lowerRoman"/>
      <w:lvlText w:val="%9."/>
      <w:lvlJc w:val="right"/>
      <w:pPr>
        <w:ind w:left="6516" w:hanging="180"/>
      </w:pPr>
    </w:lvl>
  </w:abstractNum>
  <w:num w:numId="1">
    <w:abstractNumId w:val="14"/>
  </w:num>
  <w:num w:numId="2">
    <w:abstractNumId w:val="20"/>
  </w:num>
  <w:num w:numId="3">
    <w:abstractNumId w:val="27"/>
  </w:num>
  <w:num w:numId="4">
    <w:abstractNumId w:val="9"/>
  </w:num>
  <w:num w:numId="5">
    <w:abstractNumId w:val="25"/>
  </w:num>
  <w:num w:numId="6">
    <w:abstractNumId w:val="4"/>
  </w:num>
  <w:num w:numId="7">
    <w:abstractNumId w:val="35"/>
  </w:num>
  <w:num w:numId="8">
    <w:abstractNumId w:val="36"/>
  </w:num>
  <w:num w:numId="9">
    <w:abstractNumId w:val="0"/>
  </w:num>
  <w:num w:numId="10">
    <w:abstractNumId w:val="23"/>
  </w:num>
  <w:num w:numId="11">
    <w:abstractNumId w:val="8"/>
  </w:num>
  <w:num w:numId="12">
    <w:abstractNumId w:val="17"/>
  </w:num>
  <w:num w:numId="13">
    <w:abstractNumId w:val="1"/>
  </w:num>
  <w:num w:numId="14">
    <w:abstractNumId w:val="29"/>
  </w:num>
  <w:num w:numId="15">
    <w:abstractNumId w:val="30"/>
  </w:num>
  <w:num w:numId="16">
    <w:abstractNumId w:val="28"/>
  </w:num>
  <w:num w:numId="17">
    <w:abstractNumId w:val="19"/>
  </w:num>
  <w:num w:numId="18">
    <w:abstractNumId w:val="6"/>
  </w:num>
  <w:num w:numId="19">
    <w:abstractNumId w:val="15"/>
  </w:num>
  <w:num w:numId="20">
    <w:abstractNumId w:val="3"/>
  </w:num>
  <w:num w:numId="21">
    <w:abstractNumId w:val="37"/>
  </w:num>
  <w:num w:numId="22">
    <w:abstractNumId w:val="2"/>
  </w:num>
  <w:num w:numId="23">
    <w:abstractNumId w:val="24"/>
  </w:num>
  <w:num w:numId="24">
    <w:abstractNumId w:val="22"/>
  </w:num>
  <w:num w:numId="25">
    <w:abstractNumId w:val="5"/>
  </w:num>
  <w:num w:numId="26">
    <w:abstractNumId w:val="33"/>
  </w:num>
  <w:num w:numId="27">
    <w:abstractNumId w:val="34"/>
  </w:num>
  <w:num w:numId="28">
    <w:abstractNumId w:val="16"/>
  </w:num>
  <w:num w:numId="29">
    <w:abstractNumId w:val="39"/>
  </w:num>
  <w:num w:numId="30">
    <w:abstractNumId w:val="32"/>
  </w:num>
  <w:num w:numId="31">
    <w:abstractNumId w:val="40"/>
  </w:num>
  <w:num w:numId="32">
    <w:abstractNumId w:val="38"/>
  </w:num>
  <w:num w:numId="33">
    <w:abstractNumId w:val="31"/>
  </w:num>
  <w:num w:numId="34">
    <w:abstractNumId w:val="21"/>
  </w:num>
  <w:num w:numId="35">
    <w:abstractNumId w:val="13"/>
  </w:num>
  <w:num w:numId="36">
    <w:abstractNumId w:val="18"/>
  </w:num>
  <w:num w:numId="37">
    <w:abstractNumId w:val="7"/>
  </w:num>
  <w:num w:numId="38">
    <w:abstractNumId w:val="11"/>
  </w:num>
  <w:num w:numId="39">
    <w:abstractNumId w:val="26"/>
  </w:num>
  <w:num w:numId="40">
    <w:abstractNumId w:val="12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F82"/>
    <w:rsid w:val="00032BBE"/>
    <w:rsid w:val="000439AC"/>
    <w:rsid w:val="00094365"/>
    <w:rsid w:val="000B37EB"/>
    <w:rsid w:val="000B5884"/>
    <w:rsid w:val="000D0A52"/>
    <w:rsid w:val="000E362B"/>
    <w:rsid w:val="001225EA"/>
    <w:rsid w:val="00145F00"/>
    <w:rsid w:val="001534FF"/>
    <w:rsid w:val="00193A07"/>
    <w:rsid w:val="001A59E1"/>
    <w:rsid w:val="001E0708"/>
    <w:rsid w:val="002023C4"/>
    <w:rsid w:val="00220DCA"/>
    <w:rsid w:val="002266E9"/>
    <w:rsid w:val="0023430A"/>
    <w:rsid w:val="00254B15"/>
    <w:rsid w:val="00296CC4"/>
    <w:rsid w:val="002C2758"/>
    <w:rsid w:val="002D3BCF"/>
    <w:rsid w:val="00310E52"/>
    <w:rsid w:val="003254B0"/>
    <w:rsid w:val="00331827"/>
    <w:rsid w:val="003504FE"/>
    <w:rsid w:val="003644FE"/>
    <w:rsid w:val="003E516F"/>
    <w:rsid w:val="00420576"/>
    <w:rsid w:val="004627AA"/>
    <w:rsid w:val="00482259"/>
    <w:rsid w:val="00483E1B"/>
    <w:rsid w:val="004B1442"/>
    <w:rsid w:val="004B78A6"/>
    <w:rsid w:val="00514866"/>
    <w:rsid w:val="005429F3"/>
    <w:rsid w:val="00565830"/>
    <w:rsid w:val="00566CCA"/>
    <w:rsid w:val="005B3940"/>
    <w:rsid w:val="005D6E56"/>
    <w:rsid w:val="005E6364"/>
    <w:rsid w:val="005F6401"/>
    <w:rsid w:val="00632E0F"/>
    <w:rsid w:val="00651AC3"/>
    <w:rsid w:val="006527E8"/>
    <w:rsid w:val="00662AB3"/>
    <w:rsid w:val="006967C4"/>
    <w:rsid w:val="006A449D"/>
    <w:rsid w:val="006D2A70"/>
    <w:rsid w:val="006E6ED4"/>
    <w:rsid w:val="00721A67"/>
    <w:rsid w:val="00726D7C"/>
    <w:rsid w:val="0072793A"/>
    <w:rsid w:val="0075242A"/>
    <w:rsid w:val="007911A4"/>
    <w:rsid w:val="00793B8F"/>
    <w:rsid w:val="007B0258"/>
    <w:rsid w:val="00801D29"/>
    <w:rsid w:val="00815DB8"/>
    <w:rsid w:val="00823D2D"/>
    <w:rsid w:val="00824877"/>
    <w:rsid w:val="008310DA"/>
    <w:rsid w:val="008474A4"/>
    <w:rsid w:val="00877E54"/>
    <w:rsid w:val="00883158"/>
    <w:rsid w:val="008A18E3"/>
    <w:rsid w:val="008B2AFA"/>
    <w:rsid w:val="008B7A25"/>
    <w:rsid w:val="00902B28"/>
    <w:rsid w:val="00907038"/>
    <w:rsid w:val="00912697"/>
    <w:rsid w:val="009126AD"/>
    <w:rsid w:val="009B3EBA"/>
    <w:rsid w:val="009E4DB1"/>
    <w:rsid w:val="00A13BC2"/>
    <w:rsid w:val="00A35F12"/>
    <w:rsid w:val="00A364BB"/>
    <w:rsid w:val="00A76CA7"/>
    <w:rsid w:val="00A77CC4"/>
    <w:rsid w:val="00A803D0"/>
    <w:rsid w:val="00A920DF"/>
    <w:rsid w:val="00AB09A9"/>
    <w:rsid w:val="00AB4682"/>
    <w:rsid w:val="00B11C93"/>
    <w:rsid w:val="00B25CEF"/>
    <w:rsid w:val="00B304E0"/>
    <w:rsid w:val="00B34EAD"/>
    <w:rsid w:val="00B87951"/>
    <w:rsid w:val="00C84B23"/>
    <w:rsid w:val="00C86DAF"/>
    <w:rsid w:val="00CA3B4E"/>
    <w:rsid w:val="00CA5D75"/>
    <w:rsid w:val="00CC1252"/>
    <w:rsid w:val="00CE6134"/>
    <w:rsid w:val="00CF4E58"/>
    <w:rsid w:val="00D16C89"/>
    <w:rsid w:val="00D3264A"/>
    <w:rsid w:val="00D35812"/>
    <w:rsid w:val="00D51764"/>
    <w:rsid w:val="00D73F29"/>
    <w:rsid w:val="00D752B6"/>
    <w:rsid w:val="00D83C2C"/>
    <w:rsid w:val="00DA0173"/>
    <w:rsid w:val="00DB0C77"/>
    <w:rsid w:val="00E02F82"/>
    <w:rsid w:val="00E8611D"/>
    <w:rsid w:val="00E976B7"/>
    <w:rsid w:val="00EC3E21"/>
    <w:rsid w:val="00ED369A"/>
    <w:rsid w:val="00FD5900"/>
    <w:rsid w:val="00FE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02F8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F6401"/>
    <w:pPr>
      <w:ind w:left="720"/>
      <w:contextualSpacing/>
    </w:pPr>
  </w:style>
  <w:style w:type="paragraph" w:customStyle="1" w:styleId="Szvegtrzs21">
    <w:name w:val="Szövegtörzs 21"/>
    <w:basedOn w:val="Norml"/>
    <w:rsid w:val="005F6401"/>
    <w:pPr>
      <w:overflowPunct w:val="0"/>
      <w:autoSpaceDE w:val="0"/>
      <w:autoSpaceDN w:val="0"/>
      <w:spacing w:after="0" w:line="240" w:lineRule="auto"/>
      <w:ind w:left="2832" w:hanging="2832"/>
      <w:jc w:val="both"/>
    </w:pPr>
    <w:rPr>
      <w:rFonts w:ascii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F6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6401"/>
  </w:style>
  <w:style w:type="paragraph" w:styleId="llb">
    <w:name w:val="footer"/>
    <w:basedOn w:val="Norml"/>
    <w:link w:val="llbChar"/>
    <w:uiPriority w:val="99"/>
    <w:unhideWhenUsed/>
    <w:rsid w:val="005F6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6401"/>
  </w:style>
  <w:style w:type="table" w:styleId="Rcsostblzat">
    <w:name w:val="Table Grid"/>
    <w:basedOn w:val="Normltblzat"/>
    <w:rsid w:val="009126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sakszveg">
    <w:name w:val="Plain Text"/>
    <w:basedOn w:val="Norml"/>
    <w:link w:val="CsakszvegChar"/>
    <w:uiPriority w:val="99"/>
    <w:rsid w:val="00CC125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hu-HU"/>
    </w:rPr>
  </w:style>
  <w:style w:type="character" w:customStyle="1" w:styleId="CsakszvegChar">
    <w:name w:val="Csak szöveg Char"/>
    <w:basedOn w:val="Bekezdsalapbettpusa"/>
    <w:link w:val="Csakszveg"/>
    <w:uiPriority w:val="99"/>
    <w:rsid w:val="00CC1252"/>
    <w:rPr>
      <w:rFonts w:ascii="Courier New" w:eastAsia="Times New Roman" w:hAnsi="Courier New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52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2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02F8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F6401"/>
    <w:pPr>
      <w:ind w:left="720"/>
      <w:contextualSpacing/>
    </w:pPr>
  </w:style>
  <w:style w:type="paragraph" w:customStyle="1" w:styleId="Szvegtrzs21">
    <w:name w:val="Szövegtörzs 21"/>
    <w:basedOn w:val="Norml"/>
    <w:rsid w:val="005F6401"/>
    <w:pPr>
      <w:overflowPunct w:val="0"/>
      <w:autoSpaceDE w:val="0"/>
      <w:autoSpaceDN w:val="0"/>
      <w:spacing w:after="0" w:line="240" w:lineRule="auto"/>
      <w:ind w:left="2832" w:hanging="2832"/>
      <w:jc w:val="both"/>
    </w:pPr>
    <w:rPr>
      <w:rFonts w:ascii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F6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6401"/>
  </w:style>
  <w:style w:type="paragraph" w:styleId="llb">
    <w:name w:val="footer"/>
    <w:basedOn w:val="Norml"/>
    <w:link w:val="llbChar"/>
    <w:uiPriority w:val="99"/>
    <w:unhideWhenUsed/>
    <w:rsid w:val="005F6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6401"/>
  </w:style>
  <w:style w:type="table" w:styleId="Rcsostblzat">
    <w:name w:val="Table Grid"/>
    <w:basedOn w:val="Normltblzat"/>
    <w:rsid w:val="009126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sakszveg">
    <w:name w:val="Plain Text"/>
    <w:basedOn w:val="Norml"/>
    <w:link w:val="CsakszvegChar"/>
    <w:uiPriority w:val="99"/>
    <w:rsid w:val="00CC125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hu-HU"/>
    </w:rPr>
  </w:style>
  <w:style w:type="character" w:customStyle="1" w:styleId="CsakszvegChar">
    <w:name w:val="Csak szöveg Char"/>
    <w:basedOn w:val="Bekezdsalapbettpusa"/>
    <w:link w:val="Csakszveg"/>
    <w:uiPriority w:val="99"/>
    <w:rsid w:val="00CC1252"/>
    <w:rPr>
      <w:rFonts w:ascii="Courier New" w:eastAsia="Times New Roman" w:hAnsi="Courier New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52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2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D1998836</Template>
  <TotalTime>37</TotalTime>
  <Pages>26</Pages>
  <Words>4385</Words>
  <Characters>30258</Characters>
  <Application>Microsoft Office Word</Application>
  <DocSecurity>0</DocSecurity>
  <Lines>252</Lines>
  <Paragraphs>69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34574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Deákné Lőrincz Márta</dc:creator>
  <cp:lastModifiedBy>Deákné Lőrincz Márta</cp:lastModifiedBy>
  <cp:revision>3</cp:revision>
  <dcterms:created xsi:type="dcterms:W3CDTF">2015-03-04T10:36:00Z</dcterms:created>
  <dcterms:modified xsi:type="dcterms:W3CDTF">2015-03-04T11:13:00Z</dcterms:modified>
</cp:coreProperties>
</file>