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8726BE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2pt">
            <v:imagedata r:id="rId5" o:title="9E5941A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95.2pt;height:841.2pt">
            <v:imagedata r:id="rId6" o:title="3CD1362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595.2pt;height:841.2pt">
            <v:imagedata r:id="rId7" o:title="CBB507FB"/>
          </v:shape>
        </w:pict>
      </w:r>
    </w:p>
    <w:sectPr w:rsidR="00E976B7" w:rsidRPr="00EC3E21" w:rsidSect="008726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6BE"/>
    <w:rsid w:val="008726BE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5F06AC49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1</cp:revision>
  <dcterms:created xsi:type="dcterms:W3CDTF">2015-03-18T17:07:00Z</dcterms:created>
  <dcterms:modified xsi:type="dcterms:W3CDTF">2015-03-18T17:10:00Z</dcterms:modified>
</cp:coreProperties>
</file>