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6E6" w:rsidRP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>Budapest Főváros VIII. kerület Józsefvárosi Önkormányzat</w:t>
      </w:r>
    </w:p>
    <w:p w:rsidR="00C576E6" w:rsidRP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>Városgazdálkodási és Pénzügyi Bizottsága</w:t>
      </w:r>
    </w:p>
    <w:p w:rsidR="00C576E6" w:rsidRPr="00C576E6" w:rsidRDefault="00C576E6" w:rsidP="00C576E6">
      <w:pPr>
        <w:jc w:val="both"/>
        <w:rPr>
          <w:rFonts w:ascii="Times New Roman" w:hAnsi="Times New Roman"/>
          <w:sz w:val="24"/>
          <w:szCs w:val="24"/>
        </w:rPr>
      </w:pPr>
    </w:p>
    <w:p w:rsidR="00C576E6" w:rsidRPr="00C576E6" w:rsidRDefault="00C576E6" w:rsidP="00C576E6">
      <w:pPr>
        <w:jc w:val="both"/>
        <w:rPr>
          <w:rFonts w:ascii="Times New Roman" w:hAnsi="Times New Roman"/>
          <w:sz w:val="24"/>
          <w:szCs w:val="24"/>
        </w:rPr>
      </w:pPr>
    </w:p>
    <w:p w:rsidR="00C576E6" w:rsidRPr="00C576E6" w:rsidRDefault="00C576E6" w:rsidP="00C576E6">
      <w:pPr>
        <w:jc w:val="center"/>
        <w:rPr>
          <w:rFonts w:ascii="Times New Roman" w:hAnsi="Times New Roman"/>
          <w:b/>
          <w:sz w:val="36"/>
          <w:szCs w:val="36"/>
        </w:rPr>
      </w:pPr>
      <w:r w:rsidRPr="00C576E6">
        <w:rPr>
          <w:rFonts w:ascii="Times New Roman" w:hAnsi="Times New Roman"/>
          <w:b/>
          <w:spacing w:val="120"/>
          <w:sz w:val="36"/>
          <w:szCs w:val="36"/>
        </w:rPr>
        <w:t>JEGYZŐKÖNYVI KIVONAT</w:t>
      </w:r>
    </w:p>
    <w:p w:rsidR="00C576E6" w:rsidRPr="00C576E6" w:rsidRDefault="00C576E6" w:rsidP="00C576E6">
      <w:pPr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C576E6" w:rsidRPr="00C576E6" w:rsidRDefault="00C576E6" w:rsidP="00C576E6">
      <w:pPr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C576E6" w:rsidRPr="00C576E6" w:rsidRDefault="00C576E6" w:rsidP="00C576E6">
      <w:pPr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C576E6">
        <w:rPr>
          <w:rFonts w:ascii="Times New Roman" w:hAnsi="Times New Roman"/>
          <w:sz w:val="24"/>
          <w:szCs w:val="24"/>
        </w:rPr>
        <w:t>Készült:</w:t>
      </w:r>
      <w:r w:rsidRPr="00C576E6">
        <w:rPr>
          <w:rFonts w:ascii="Times New Roman" w:hAnsi="Times New Roman"/>
          <w:sz w:val="24"/>
          <w:szCs w:val="24"/>
        </w:rPr>
        <w:tab/>
        <w:t xml:space="preserve">A </w:t>
      </w:r>
      <w:r w:rsidRPr="00C576E6">
        <w:rPr>
          <w:rFonts w:ascii="Times New Roman" w:hAnsi="Times New Roman"/>
          <w:b/>
          <w:sz w:val="24"/>
          <w:szCs w:val="24"/>
        </w:rPr>
        <w:t xml:space="preserve">Városgazdálkodási és Pénzügyi Bizottság 2015. március </w:t>
      </w:r>
      <w:r>
        <w:rPr>
          <w:rFonts w:ascii="Times New Roman" w:hAnsi="Times New Roman"/>
          <w:b/>
          <w:sz w:val="24"/>
          <w:szCs w:val="24"/>
        </w:rPr>
        <w:t>30</w:t>
      </w:r>
      <w:r w:rsidRPr="00C576E6">
        <w:rPr>
          <w:rFonts w:ascii="Times New Roman" w:hAnsi="Times New Roman"/>
          <w:b/>
          <w:sz w:val="24"/>
          <w:szCs w:val="24"/>
        </w:rPr>
        <w:t>-án</w:t>
      </w:r>
      <w:r w:rsidRPr="00C576E6">
        <w:rPr>
          <w:rFonts w:ascii="Times New Roman" w:hAnsi="Times New Roman"/>
          <w:sz w:val="24"/>
          <w:szCs w:val="24"/>
        </w:rPr>
        <w:t xml:space="preserve"> (hétfő) </w:t>
      </w:r>
      <w:r w:rsidRPr="00C576E6">
        <w:rPr>
          <w:rFonts w:ascii="Times New Roman" w:hAnsi="Times New Roman"/>
          <w:b/>
          <w:sz w:val="24"/>
          <w:szCs w:val="24"/>
        </w:rPr>
        <w:t>13.00 órai</w:t>
      </w:r>
      <w:r w:rsidRPr="00C576E6">
        <w:rPr>
          <w:rFonts w:ascii="Times New Roman" w:hAnsi="Times New Roman"/>
          <w:sz w:val="24"/>
          <w:szCs w:val="24"/>
        </w:rPr>
        <w:t xml:space="preserve"> kezdettel a Józsefvárosi Polgármesteri Hivatal III. emelet 300-as termében megtartott </w:t>
      </w:r>
      <w:r w:rsidRPr="00C576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576E6">
        <w:rPr>
          <w:rFonts w:ascii="Times New Roman" w:hAnsi="Times New Roman"/>
          <w:b/>
          <w:sz w:val="24"/>
          <w:szCs w:val="24"/>
        </w:rPr>
        <w:t xml:space="preserve">. rendes </w:t>
      </w:r>
      <w:r w:rsidRPr="00C576E6">
        <w:rPr>
          <w:rFonts w:ascii="Times New Roman" w:hAnsi="Times New Roman"/>
          <w:sz w:val="24"/>
          <w:szCs w:val="24"/>
        </w:rPr>
        <w:t>üléséről</w:t>
      </w:r>
    </w:p>
    <w:p w:rsid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871F97" w:rsidRDefault="00871F97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66106F" w:rsidRPr="0066106F" w:rsidRDefault="0066106F" w:rsidP="0066106F">
      <w:pPr>
        <w:jc w:val="both"/>
        <w:rPr>
          <w:rFonts w:ascii="Times New Roman" w:hAnsi="Times New Roman"/>
          <w:b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66</w:t>
      </w:r>
      <w:r w:rsidRPr="0066106F">
        <w:rPr>
          <w:rFonts w:ascii="Times New Roman" w:hAnsi="Times New Roman"/>
          <w:b/>
          <w:sz w:val="24"/>
          <w:szCs w:val="24"/>
        </w:rPr>
        <w:t>/2015. (III.</w:t>
      </w:r>
      <w:r>
        <w:rPr>
          <w:rFonts w:ascii="Times New Roman" w:hAnsi="Times New Roman"/>
          <w:b/>
          <w:sz w:val="24"/>
          <w:szCs w:val="24"/>
        </w:rPr>
        <w:t>30</w:t>
      </w:r>
      <w:r w:rsidRPr="0066106F">
        <w:rPr>
          <w:rFonts w:ascii="Times New Roman" w:hAnsi="Times New Roman"/>
          <w:b/>
          <w:sz w:val="24"/>
          <w:szCs w:val="24"/>
        </w:rPr>
        <w:t>.) sz. Városgazdálkodási és Pénzügyi Bizottság határozata</w:t>
      </w:r>
    </w:p>
    <w:p w:rsidR="0066106F" w:rsidRPr="0066106F" w:rsidRDefault="0066106F" w:rsidP="0066106F">
      <w:pPr>
        <w:tabs>
          <w:tab w:val="left" w:pos="2268"/>
        </w:tabs>
        <w:ind w:left="2268"/>
        <w:jc w:val="both"/>
        <w:rPr>
          <w:rFonts w:ascii="Times New Roman" w:hAnsi="Times New Roman"/>
          <w:i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2</w:t>
      </w:r>
      <w:r w:rsidRPr="0066106F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66106F" w:rsidRPr="0066106F" w:rsidRDefault="0066106F" w:rsidP="0066106F">
      <w:pPr>
        <w:jc w:val="both"/>
        <w:rPr>
          <w:rFonts w:ascii="Times New Roman" w:hAnsi="Times New Roman"/>
          <w:sz w:val="24"/>
          <w:szCs w:val="24"/>
        </w:rPr>
      </w:pPr>
    </w:p>
    <w:p w:rsidR="0066106F" w:rsidRPr="0066106F" w:rsidRDefault="0066106F" w:rsidP="0066106F">
      <w:pPr>
        <w:jc w:val="both"/>
        <w:rPr>
          <w:rFonts w:ascii="Times New Roman" w:hAnsi="Times New Roman"/>
          <w:sz w:val="24"/>
          <w:szCs w:val="24"/>
        </w:rPr>
      </w:pPr>
      <w:r w:rsidRPr="0066106F">
        <w:rPr>
          <w:rFonts w:ascii="Times New Roman" w:hAnsi="Times New Roman"/>
          <w:sz w:val="24"/>
          <w:szCs w:val="24"/>
        </w:rPr>
        <w:t>A Városgazdálkodási és Pénzügyi Bizottság az alábbi napirendet fogadja el: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66106F" w:rsidRPr="0066106F" w:rsidRDefault="0066106F" w:rsidP="0066106F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66106F">
        <w:rPr>
          <w:rFonts w:ascii="Times New Roman" w:eastAsia="Calibri" w:hAnsi="Times New Roman"/>
          <w:b/>
          <w:sz w:val="28"/>
          <w:szCs w:val="28"/>
        </w:rPr>
        <w:t>Napirend:</w:t>
      </w:r>
    </w:p>
    <w:p w:rsidR="00C576E6" w:rsidRDefault="00C576E6" w:rsidP="0066106F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871F97" w:rsidRPr="0066106F" w:rsidRDefault="00871F97" w:rsidP="0066106F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1. Beszerzések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6106F" w:rsidRPr="0066106F" w:rsidRDefault="0066106F" w:rsidP="0066106F">
      <w:pPr>
        <w:numPr>
          <w:ilvl w:val="0"/>
          <w:numId w:val="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66106F">
        <w:rPr>
          <w:rFonts w:ascii="Times New Roman" w:hAnsi="Times New Roman"/>
          <w:bCs/>
          <w:sz w:val="24"/>
          <w:szCs w:val="24"/>
          <w:lang w:val="x-none" w:eastAsia="en-US"/>
        </w:rPr>
        <w:t xml:space="preserve">Javaslat a </w:t>
      </w:r>
      <w:r w:rsidRPr="0066106F">
        <w:rPr>
          <w:rFonts w:ascii="Times New Roman" w:hAnsi="Times New Roman"/>
          <w:bCs/>
          <w:sz w:val="24"/>
          <w:szCs w:val="24"/>
          <w:lang w:eastAsia="en-US"/>
        </w:rPr>
        <w:t>Corvin Sétány Program geodéziai szolgáltatások tárgyában kiírt beszerzési eljárás eredményének megállapítására</w:t>
      </w:r>
    </w:p>
    <w:p w:rsidR="0066106F" w:rsidRPr="0066106F" w:rsidRDefault="0066106F" w:rsidP="0066106F">
      <w:pPr>
        <w:ind w:left="720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Csete Zoltán – a Rév8 Zrt. mb. cégvezetője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871F97" w:rsidRPr="0066106F" w:rsidRDefault="00871F97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2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Gazdálkodási Ügyosztály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Pénzes Attila – ügyosztályvezető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</w:p>
    <w:p w:rsidR="0066106F" w:rsidRPr="0066106F" w:rsidRDefault="0066106F" w:rsidP="0066106F">
      <w:pPr>
        <w:numPr>
          <w:ilvl w:val="0"/>
          <w:numId w:val="10"/>
        </w:num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sz w:val="24"/>
          <w:szCs w:val="24"/>
          <w:lang w:eastAsia="en-US"/>
        </w:rPr>
        <w:t xml:space="preserve">Tulajdonosi hozzájárulás a Budapest, VIII. kerület Tolnai Lajos utcában tervezett kisnyomású gázvezeték építéséhez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</w:p>
    <w:p w:rsidR="0066106F" w:rsidRPr="0066106F" w:rsidRDefault="0066106F" w:rsidP="00DB791E">
      <w:pPr>
        <w:numPr>
          <w:ilvl w:val="0"/>
          <w:numId w:val="10"/>
        </w:num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sz w:val="24"/>
          <w:szCs w:val="24"/>
          <w:lang w:eastAsia="en-US"/>
        </w:rPr>
        <w:t xml:space="preserve">Közterület-használati kérelmek elbírálása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</w:p>
    <w:p w:rsidR="0066106F" w:rsidRPr="0066106F" w:rsidRDefault="0066106F" w:rsidP="00DB791E">
      <w:pPr>
        <w:numPr>
          <w:ilvl w:val="0"/>
          <w:numId w:val="10"/>
        </w:num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sz w:val="24"/>
          <w:szCs w:val="24"/>
          <w:lang w:eastAsia="en-US"/>
        </w:rPr>
        <w:t xml:space="preserve">A Józsefvárosi Közösségi Házak Nonprofit Kft-vel kötött közszolgáltatási szerződés módosítása és a 2015. évi üzleti terv módosítása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</w:p>
    <w:p w:rsidR="0066106F" w:rsidRPr="0066106F" w:rsidRDefault="0066106F" w:rsidP="00DB791E">
      <w:pPr>
        <w:numPr>
          <w:ilvl w:val="0"/>
          <w:numId w:val="10"/>
        </w:num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sz w:val="24"/>
          <w:szCs w:val="24"/>
          <w:lang w:eastAsia="en-US"/>
        </w:rPr>
        <w:t xml:space="preserve">A Józsefvárosi Közösségi Házak Nonprofit Kft. 2014. évi mérlegbeszámolója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</w:p>
    <w:p w:rsidR="0066106F" w:rsidRPr="0066106F" w:rsidRDefault="0066106F" w:rsidP="0066106F">
      <w:pPr>
        <w:ind w:left="720"/>
        <w:contextualSpacing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Barbara – ügyvezető igazgató</w:t>
      </w:r>
    </w:p>
    <w:p w:rsidR="0066106F" w:rsidRPr="0066106F" w:rsidRDefault="0066106F" w:rsidP="00DB791E">
      <w:pPr>
        <w:numPr>
          <w:ilvl w:val="0"/>
          <w:numId w:val="10"/>
        </w:num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sz w:val="24"/>
          <w:szCs w:val="24"/>
          <w:lang w:eastAsia="en-US"/>
        </w:rPr>
        <w:t xml:space="preserve">A JóHír Józsefvárosi Média, Rendezvény és Galéria Központ Nonprofit Kft. 2014. évi mérlegbeszámolója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</w:p>
    <w:p w:rsidR="0066106F" w:rsidRPr="0066106F" w:rsidRDefault="0066106F" w:rsidP="0066106F">
      <w:pPr>
        <w:ind w:left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Barbara – ügyvezető igazgató</w:t>
      </w:r>
    </w:p>
    <w:p w:rsidR="0066106F" w:rsidRPr="0066106F" w:rsidRDefault="0066106F" w:rsidP="0066106F">
      <w:p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71F97" w:rsidRDefault="00871F97">
      <w:pPr>
        <w:spacing w:after="200" w:line="276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3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Kisfalu Kft.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Ottó –vagyongazdálkodási igazgató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Lakás elidegenítésével kapcsolatos vételár és eladási ajánlat jóváhagyása </w:t>
      </w:r>
      <w:r w:rsidRPr="0066106F">
        <w:rPr>
          <w:rFonts w:ascii="Times New Roman" w:eastAsiaTheme="minorHAnsi" w:hAnsi="Times New Roman"/>
          <w:sz w:val="24"/>
          <w:szCs w:val="24"/>
          <w:lang w:eastAsia="x-none"/>
        </w:rPr>
        <w:t>(5 db)</w:t>
      </w: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A Budapest VIII., József körút 47. szám alatti, 36697/0/A/13 helyrajzi számú, határozott időre szóló bérleti joggal terhelt iroda helyiség elidegenítése</w:t>
      </w: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Javaslat gépkocsi-beálló bérbeadására (3 db)</w:t>
      </w: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A PATRONUS Rendezvényszervező Kft. bérbevételi és bérbeszámítási kérelme a Budapest VIII. kerület, Baross u. 122. szám alatti üres, önkormányzati tulajdonú nem lakás célú helyiségre</w:t>
      </w: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Kaszanitzky Anna egyéni vállalkozó bérbevételi kérelme a Budapest VIII. kerület, Német u. 10. szám alatti üres, önkormányzati tulajdonú nem lakás célú helyiségre</w:t>
      </w:r>
    </w:p>
    <w:p w:rsidR="0066106F" w:rsidRPr="0066106F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LALIBEN Kft. bérbevételi kérelme a Budapest VIII. kerület, Üllői út 54-56. szám alatti üres, önkormányzati tulajdonú nem lakás célú helyiségekre</w:t>
      </w:r>
    </w:p>
    <w:p w:rsidR="0066106F" w:rsidRPr="0066106F" w:rsidRDefault="004D38E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>
        <w:rPr>
          <w:rFonts w:ascii="Times New Roman" w:eastAsiaTheme="minorHAnsi" w:hAnsi="Times New Roman"/>
          <w:sz w:val="24"/>
          <w:szCs w:val="24"/>
          <w:lang w:eastAsia="x-none"/>
        </w:rPr>
        <w:t>……………………..</w:t>
      </w:r>
      <w:r w:rsidR="0066106F"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 magánszemély, valamint </w:t>
      </w:r>
      <w:r>
        <w:rPr>
          <w:rFonts w:ascii="Times New Roman" w:eastAsiaTheme="minorHAnsi" w:hAnsi="Times New Roman"/>
          <w:sz w:val="24"/>
          <w:szCs w:val="24"/>
          <w:lang w:eastAsia="x-none"/>
        </w:rPr>
        <w:t>……………</w:t>
      </w:r>
      <w:r w:rsidR="0066106F"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 magánszemély bérbevételi kérelme a Budapest VIII.</w:t>
      </w:r>
      <w:r w:rsidR="0066106F" w:rsidRPr="0066106F">
        <w:rPr>
          <w:rFonts w:ascii="Times New Roman" w:eastAsiaTheme="minorHAnsi" w:hAnsi="Times New Roman"/>
          <w:sz w:val="24"/>
          <w:szCs w:val="24"/>
          <w:lang w:eastAsia="x-none"/>
        </w:rPr>
        <w:t>,</w:t>
      </w:r>
      <w:r w:rsidR="0066106F"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 II. János Pál pápa tér 17. szám alatti üres önkormányzati tulajdonú helyiség vonatkozásában</w:t>
      </w:r>
    </w:p>
    <w:p w:rsidR="0066106F" w:rsidRPr="0066106F" w:rsidRDefault="004D38E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>
        <w:rPr>
          <w:rFonts w:ascii="Times New Roman" w:eastAsiaTheme="minorHAnsi" w:hAnsi="Times New Roman"/>
          <w:sz w:val="24"/>
          <w:szCs w:val="24"/>
          <w:lang w:eastAsia="x-none"/>
        </w:rPr>
        <w:t>…………..</w:t>
      </w:r>
      <w:r w:rsidR="0066106F"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, valamint </w:t>
      </w:r>
      <w:r>
        <w:rPr>
          <w:rFonts w:ascii="Times New Roman" w:eastAsiaTheme="minorHAnsi" w:hAnsi="Times New Roman"/>
          <w:sz w:val="24"/>
          <w:szCs w:val="24"/>
          <w:lang w:eastAsia="x-none"/>
        </w:rPr>
        <w:t>……………….</w:t>
      </w:r>
      <w:r w:rsidR="0066106F"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 xml:space="preserve"> bérbevételi kérelme a Budapest VIII. kerület, Karácsony Sándor u. 14. szám alatti üres önkormányzati tulajdonú helyiségre</w:t>
      </w:r>
    </w:p>
    <w:p w:rsidR="0066106F" w:rsidRPr="006416F4" w:rsidRDefault="0066106F" w:rsidP="0066106F">
      <w:pPr>
        <w:numPr>
          <w:ilvl w:val="0"/>
          <w:numId w:val="8"/>
        </w:numPr>
        <w:jc w:val="both"/>
        <w:rPr>
          <w:rFonts w:ascii="Times New Roman" w:eastAsiaTheme="minorHAnsi" w:hAnsi="Times New Roman"/>
          <w:sz w:val="24"/>
          <w:szCs w:val="24"/>
          <w:lang w:val="x-none" w:eastAsia="x-none"/>
        </w:rPr>
      </w:pPr>
      <w:r w:rsidRPr="0066106F">
        <w:rPr>
          <w:rFonts w:ascii="Times New Roman" w:eastAsiaTheme="minorHAnsi" w:hAnsi="Times New Roman"/>
          <w:sz w:val="24"/>
          <w:szCs w:val="24"/>
          <w:lang w:val="x-none" w:eastAsia="x-none"/>
        </w:rPr>
        <w:t>AGAOGLU Kft. bérbevételi kérelme a Budapest VIII. Baross u. 107. szám alatti üres önkormányzati tulajdonú helyiség vonatkozásában</w:t>
      </w:r>
      <w:r w:rsidRPr="0066106F">
        <w:rPr>
          <w:rFonts w:ascii="Times New Roman" w:eastAsiaTheme="minorHAnsi" w:hAnsi="Times New Roman"/>
          <w:sz w:val="24"/>
          <w:szCs w:val="24"/>
          <w:lang w:eastAsia="x-none"/>
        </w:rPr>
        <w:t xml:space="preserve"> </w:t>
      </w:r>
      <w:r w:rsidRPr="006416F4">
        <w:rPr>
          <w:rFonts w:ascii="Times New Roman" w:eastAsiaTheme="minorHAnsi" w:hAnsi="Times New Roman"/>
          <w:sz w:val="24"/>
          <w:szCs w:val="24"/>
          <w:lang w:eastAsia="x-none"/>
        </w:rPr>
        <w:t>(SÜRGŐSSÉG, PÓTKÉZBESÍTÉS)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4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Egyebek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66106F" w:rsidRPr="0066106F" w:rsidRDefault="0066106F" w:rsidP="0066106F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6106F" w:rsidRPr="0066106F" w:rsidRDefault="0066106F" w:rsidP="0066106F">
      <w:pPr>
        <w:numPr>
          <w:ilvl w:val="0"/>
          <w:numId w:val="11"/>
        </w:num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Javaslat a Magdolna Negyed Program III. Programalappal kapcsolatos döntés elfogadására </w:t>
      </w:r>
      <w:r w:rsidRPr="006416F4">
        <w:rPr>
          <w:rFonts w:ascii="Times New Roman" w:eastAsiaTheme="minorHAnsi" w:hAnsi="Times New Roman"/>
          <w:sz w:val="24"/>
          <w:szCs w:val="24"/>
          <w:lang w:eastAsia="en-US"/>
        </w:rPr>
        <w:t>(PÓTKÉZBESÍTÉS)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:rsidR="0066106F" w:rsidRPr="0066106F" w:rsidRDefault="0066106F" w:rsidP="0066106F">
      <w:pPr>
        <w:ind w:left="709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dr. Vitályos Fanny – a Polgármesteri Kabinet vezető-helyettese</w:t>
      </w:r>
    </w:p>
    <w:p w:rsidR="0066106F" w:rsidRPr="0066106F" w:rsidRDefault="0066106F" w:rsidP="0066106F">
      <w:pPr>
        <w:jc w:val="both"/>
        <w:rPr>
          <w:rFonts w:ascii="Times New Roman" w:hAnsi="Times New Roman"/>
          <w:sz w:val="24"/>
          <w:szCs w:val="24"/>
        </w:rPr>
      </w:pPr>
    </w:p>
    <w:p w:rsidR="0066106F" w:rsidRDefault="0066106F" w:rsidP="0066106F">
      <w:pPr>
        <w:jc w:val="both"/>
        <w:rPr>
          <w:rFonts w:ascii="Times New Roman" w:hAnsi="Times New Roman"/>
          <w:sz w:val="24"/>
          <w:szCs w:val="24"/>
        </w:rPr>
      </w:pPr>
    </w:p>
    <w:p w:rsidR="00871F97" w:rsidRDefault="00871F97" w:rsidP="0066106F">
      <w:pPr>
        <w:jc w:val="both"/>
        <w:rPr>
          <w:rFonts w:ascii="Times New Roman" w:hAnsi="Times New Roman"/>
          <w:sz w:val="24"/>
          <w:szCs w:val="24"/>
        </w:rPr>
      </w:pPr>
    </w:p>
    <w:p w:rsidR="00871F97" w:rsidRPr="0066106F" w:rsidRDefault="00871F97" w:rsidP="0066106F">
      <w:pPr>
        <w:jc w:val="both"/>
        <w:rPr>
          <w:rFonts w:ascii="Times New Roman" w:hAnsi="Times New Roman"/>
          <w:sz w:val="24"/>
          <w:szCs w:val="24"/>
        </w:rPr>
      </w:pPr>
    </w:p>
    <w:p w:rsidR="006416F4" w:rsidRPr="0066106F" w:rsidRDefault="006416F4" w:rsidP="006416F4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1. Beszerzések</w:t>
      </w:r>
    </w:p>
    <w:p w:rsidR="006416F4" w:rsidRPr="0066106F" w:rsidRDefault="006416F4" w:rsidP="006416F4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6416F4" w:rsidRPr="0066106F" w:rsidRDefault="006416F4" w:rsidP="006416F4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416F4" w:rsidRPr="006416F4" w:rsidRDefault="006416F4" w:rsidP="006416F4">
      <w:pPr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416F4">
        <w:rPr>
          <w:rFonts w:ascii="Times New Roman" w:hAnsi="Times New Roman"/>
          <w:b/>
          <w:bCs/>
          <w:sz w:val="24"/>
          <w:szCs w:val="24"/>
          <w:lang w:eastAsia="en-US"/>
        </w:rPr>
        <w:t xml:space="preserve">Napirend 1.1. pontja: </w:t>
      </w:r>
      <w:r w:rsidRPr="006416F4">
        <w:rPr>
          <w:rFonts w:ascii="Times New Roman" w:hAnsi="Times New Roman"/>
          <w:b/>
          <w:bCs/>
          <w:sz w:val="24"/>
          <w:szCs w:val="24"/>
          <w:lang w:val="x-none" w:eastAsia="en-US"/>
        </w:rPr>
        <w:t xml:space="preserve">Javaslat a </w:t>
      </w:r>
      <w:r w:rsidRPr="006416F4">
        <w:rPr>
          <w:rFonts w:ascii="Times New Roman" w:hAnsi="Times New Roman"/>
          <w:b/>
          <w:bCs/>
          <w:sz w:val="24"/>
          <w:szCs w:val="24"/>
          <w:lang w:eastAsia="en-US"/>
        </w:rPr>
        <w:t>Corvin Sétány Program geodéziai szolgáltatások tárgyában kiírt beszerzési eljárás eredményének megállapítására</w:t>
      </w:r>
    </w:p>
    <w:p w:rsidR="006416F4" w:rsidRPr="0066106F" w:rsidRDefault="006416F4" w:rsidP="006416F4">
      <w:pPr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Csete Zoltán – a Rév8 Zrt. mb. cégvezetője</w:t>
      </w:r>
    </w:p>
    <w:p w:rsidR="006416F4" w:rsidRPr="0066106F" w:rsidRDefault="006416F4" w:rsidP="006416F4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6416F4" w:rsidRPr="0066106F" w:rsidRDefault="006416F4" w:rsidP="006416F4">
      <w:pPr>
        <w:jc w:val="both"/>
        <w:rPr>
          <w:rFonts w:ascii="Times New Roman" w:hAnsi="Times New Roman"/>
          <w:b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67</w:t>
      </w:r>
      <w:r w:rsidRPr="0066106F">
        <w:rPr>
          <w:rFonts w:ascii="Times New Roman" w:hAnsi="Times New Roman"/>
          <w:b/>
          <w:sz w:val="24"/>
          <w:szCs w:val="24"/>
        </w:rPr>
        <w:t>/2015. (III.</w:t>
      </w:r>
      <w:r>
        <w:rPr>
          <w:rFonts w:ascii="Times New Roman" w:hAnsi="Times New Roman"/>
          <w:b/>
          <w:sz w:val="24"/>
          <w:szCs w:val="24"/>
        </w:rPr>
        <w:t>30</w:t>
      </w:r>
      <w:r w:rsidRPr="0066106F">
        <w:rPr>
          <w:rFonts w:ascii="Times New Roman" w:hAnsi="Times New Roman"/>
          <w:b/>
          <w:sz w:val="24"/>
          <w:szCs w:val="24"/>
        </w:rPr>
        <w:t>.) sz. Városgazdálkodási és Pénzügyi Bizottság határozata</w:t>
      </w:r>
    </w:p>
    <w:p w:rsidR="006416F4" w:rsidRPr="0066106F" w:rsidRDefault="006416F4" w:rsidP="006416F4">
      <w:pPr>
        <w:tabs>
          <w:tab w:val="left" w:pos="2268"/>
        </w:tabs>
        <w:ind w:left="2268"/>
        <w:jc w:val="both"/>
        <w:rPr>
          <w:rFonts w:ascii="Times New Roman" w:hAnsi="Times New Roman"/>
          <w:i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2</w:t>
      </w:r>
      <w:r w:rsidRPr="0066106F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6416F4" w:rsidRPr="001A6C5E" w:rsidRDefault="006416F4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 xml:space="preserve">A Városgazdálkodási és Pénzügyi Bizottság a </w:t>
      </w:r>
      <w:r>
        <w:rPr>
          <w:rFonts w:ascii="Times New Roman" w:hAnsi="Times New Roman"/>
          <w:sz w:val="24"/>
          <w:szCs w:val="24"/>
        </w:rPr>
        <w:t>„</w:t>
      </w:r>
      <w:r w:rsidRPr="001A6C5E">
        <w:rPr>
          <w:rFonts w:ascii="Times New Roman" w:hAnsi="Times New Roman"/>
          <w:sz w:val="24"/>
          <w:szCs w:val="24"/>
        </w:rPr>
        <w:t>Józsefváros, Corvin Sétány Program geodéziai szolgáltatás” tárgyú</w:t>
      </w:r>
      <w:r>
        <w:rPr>
          <w:rFonts w:ascii="Times New Roman" w:hAnsi="Times New Roman"/>
          <w:sz w:val="24"/>
          <w:szCs w:val="24"/>
        </w:rPr>
        <w:t>,</w:t>
      </w:r>
      <w:r w:rsidRPr="001A6C5E">
        <w:rPr>
          <w:rFonts w:ascii="Times New Roman" w:hAnsi="Times New Roman"/>
          <w:sz w:val="24"/>
          <w:szCs w:val="24"/>
        </w:rPr>
        <w:t xml:space="preserve"> közbeszerzési értékhatárt el nem érő beszerzési eljárásban úgy dönt, hogy</w:t>
      </w:r>
    </w:p>
    <w:p w:rsid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a) </w:t>
      </w:r>
      <w:r w:rsidRPr="001A6C5E">
        <w:rPr>
          <w:rFonts w:ascii="Times New Roman" w:hAnsi="Times New Roman"/>
          <w:sz w:val="24"/>
          <w:szCs w:val="24"/>
        </w:rPr>
        <w:t>a Bácsi Mérnökiroda Kft. (székhely: 1118 Budapest, Villányi út 55-56.) az Andanko Stúdió Kft. (székhely: 1181 Budapest, Nyerges u. 19.), az FTV Zrt. (székhely: 1092 Budapest, Knézich u. 12.), a Városrendezési Kkt. (székhely: 1013 Budapest, Attila út 13.) ajánlattevők ajánlata érvényes, ajánlattevők alkalmasak a szerződés teljesítésére és nem állnak kizáró ok hatálya alatt.</w:t>
      </w:r>
    </w:p>
    <w:p w:rsidR="001A6C5E" w:rsidRPr="001A6C5E" w:rsidRDefault="001A6C5E" w:rsidP="001A6C5E">
      <w:pPr>
        <w:ind w:left="284"/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Pr="001A6C5E">
        <w:rPr>
          <w:rFonts w:ascii="Times New Roman" w:hAnsi="Times New Roman"/>
          <w:sz w:val="24"/>
          <w:szCs w:val="24"/>
        </w:rPr>
        <w:t>a Geotronic Bt. (székhely: 1115 Budapest, Fejér Lipót u. 20/a.) ajánlattevő ajánlata érvénytelen, tekintettel arra, hogy a hiánypótlási kötelezettségének nem tett eleget.</w:t>
      </w:r>
    </w:p>
    <w:p w:rsidR="00871F97" w:rsidRDefault="00871F97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Felelős: polgármester</w:t>
      </w:r>
    </w:p>
    <w:p w:rsid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Határidő: 2015. március 30.</w:t>
      </w:r>
    </w:p>
    <w:p w:rsidR="001A6C5E" w:rsidRPr="001A6C5E" w:rsidRDefault="001A6C5E" w:rsidP="001A6C5E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A6C5E" w:rsidRDefault="001A6C5E" w:rsidP="001A6C5E">
      <w:pPr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a beszerzési eljárás eredményes.</w:t>
      </w:r>
    </w:p>
    <w:p w:rsidR="001A6C5E" w:rsidRPr="001A6C5E" w:rsidRDefault="001A6C5E" w:rsidP="001A6C5E">
      <w:pPr>
        <w:ind w:left="426"/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Felelős: polgármester</w:t>
      </w:r>
    </w:p>
    <w:p w:rsid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Határidő: 2015. március 30.</w:t>
      </w:r>
    </w:p>
    <w:p w:rsidR="001A6C5E" w:rsidRP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a beszerzési eljárás nyertese a Városrendezési, Házhelykialakítási Tervezési K</w:t>
      </w:r>
      <w:r>
        <w:rPr>
          <w:rFonts w:ascii="Times New Roman" w:hAnsi="Times New Roman"/>
          <w:sz w:val="24"/>
          <w:szCs w:val="24"/>
        </w:rPr>
        <w:t>kt</w:t>
      </w:r>
      <w:r w:rsidRPr="001A6C5E">
        <w:rPr>
          <w:rFonts w:ascii="Times New Roman" w:hAnsi="Times New Roman"/>
          <w:sz w:val="24"/>
          <w:szCs w:val="24"/>
        </w:rPr>
        <w:t>. (1013 Budapest, Attila út 13. 4/8.), amely az összességében legelőnyösebb érvényes ajánlatot adta, ajánlata az ajánlatkérő rendelkezésére álló fedezeten belül</w:t>
      </w:r>
      <w:r>
        <w:rPr>
          <w:rFonts w:ascii="Times New Roman" w:hAnsi="Times New Roman"/>
          <w:sz w:val="24"/>
          <w:szCs w:val="24"/>
        </w:rPr>
        <w:t xml:space="preserve"> van</w:t>
      </w:r>
      <w:r w:rsidRPr="001A6C5E">
        <w:rPr>
          <w:rFonts w:ascii="Times New Roman" w:hAnsi="Times New Roman"/>
          <w:sz w:val="24"/>
          <w:szCs w:val="24"/>
        </w:rPr>
        <w:t>, alkalmas a szerződés teljesítésére és nem áll kizáró ok hatálya alatt. Elfogadott ajánlata:</w:t>
      </w:r>
    </w:p>
    <w:p w:rsidR="001A6C5E" w:rsidRPr="001A6C5E" w:rsidRDefault="001A6C5E" w:rsidP="0016252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559"/>
      </w:tblGrid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ind w:firstLine="12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Szolgáltatás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díj</w:t>
            </w:r>
          </w:p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(nettó Ft)</w:t>
            </w:r>
          </w:p>
        </w:tc>
      </w:tr>
      <w:tr w:rsidR="001A6C5E" w:rsidRPr="001A6C5E" w:rsidTr="000940C8">
        <w:trPr>
          <w:trHeight w:val="423"/>
        </w:trPr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12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Telekmegosztás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50.000</w:t>
            </w:r>
          </w:p>
        </w:tc>
      </w:tr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12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Telekegyesítés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</w:tr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12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Telekhatár rendezés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</w:tr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12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Épület megszüntetés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30.000</w:t>
            </w:r>
          </w:p>
        </w:tc>
      </w:tr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127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Művelési ág változtatás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30.000</w:t>
            </w:r>
          </w:p>
        </w:tc>
      </w:tr>
      <w:tr w:rsidR="001A6C5E" w:rsidRPr="001A6C5E" w:rsidTr="000940C8">
        <w:tc>
          <w:tcPr>
            <w:tcW w:w="4111" w:type="dxa"/>
          </w:tcPr>
          <w:p w:rsidR="001A6C5E" w:rsidRPr="001A6C5E" w:rsidRDefault="001A6C5E" w:rsidP="001A6C5E">
            <w:pPr>
              <w:widowControl w:val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C5E">
              <w:rPr>
                <w:rFonts w:ascii="Times New Roman" w:hAnsi="Times New Roman"/>
                <w:bCs/>
                <w:sz w:val="24"/>
                <w:szCs w:val="24"/>
              </w:rPr>
              <w:t>Telekhatár pont kitűzés, dokumentálás</w:t>
            </w:r>
          </w:p>
        </w:tc>
        <w:tc>
          <w:tcPr>
            <w:tcW w:w="1559" w:type="dxa"/>
          </w:tcPr>
          <w:p w:rsidR="001A6C5E" w:rsidRPr="001A6C5E" w:rsidRDefault="001A6C5E" w:rsidP="001A6C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C5E">
              <w:rPr>
                <w:rFonts w:ascii="Times New Roman" w:hAnsi="Times New Roman"/>
                <w:sz w:val="24"/>
                <w:szCs w:val="24"/>
              </w:rPr>
              <w:t>15.000</w:t>
            </w:r>
          </w:p>
        </w:tc>
      </w:tr>
    </w:tbl>
    <w:p w:rsidR="00162526" w:rsidRDefault="00162526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Felelős: polgármester</w:t>
      </w:r>
    </w:p>
    <w:p w:rsidR="001A6C5E" w:rsidRDefault="001A6C5E" w:rsidP="001A6C5E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Határidő: 2015. március 30.</w:t>
      </w:r>
    </w:p>
    <w:p w:rsidR="00162526" w:rsidRPr="001A6C5E" w:rsidRDefault="00162526" w:rsidP="001A6C5E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62526">
      <w:pPr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 xml:space="preserve">a határozat 3. pontja alapján felkéri a </w:t>
      </w:r>
      <w:r w:rsidR="00162526" w:rsidRPr="00162526">
        <w:rPr>
          <w:rFonts w:ascii="Times New Roman" w:hAnsi="Times New Roman"/>
          <w:sz w:val="24"/>
          <w:szCs w:val="24"/>
        </w:rPr>
        <w:t>p</w:t>
      </w:r>
      <w:r w:rsidRPr="001A6C5E">
        <w:rPr>
          <w:rFonts w:ascii="Times New Roman" w:hAnsi="Times New Roman"/>
          <w:sz w:val="24"/>
          <w:szCs w:val="24"/>
        </w:rPr>
        <w:t xml:space="preserve">olgármestert az előterjesztés mellékletét képező vállalkozási szerződés aláírására. </w:t>
      </w:r>
    </w:p>
    <w:p w:rsidR="00162526" w:rsidRDefault="00162526" w:rsidP="00162526">
      <w:pPr>
        <w:jc w:val="both"/>
        <w:rPr>
          <w:rFonts w:ascii="Times New Roman" w:hAnsi="Times New Roman"/>
          <w:sz w:val="24"/>
          <w:szCs w:val="24"/>
        </w:rPr>
      </w:pPr>
    </w:p>
    <w:p w:rsidR="001A6C5E" w:rsidRPr="001A6C5E" w:rsidRDefault="001A6C5E" w:rsidP="00162526">
      <w:pPr>
        <w:jc w:val="both"/>
        <w:rPr>
          <w:rFonts w:ascii="Times New Roman" w:hAnsi="Times New Roman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Felelős: polgármester</w:t>
      </w:r>
    </w:p>
    <w:p w:rsidR="001A6C5E" w:rsidRPr="001A6C5E" w:rsidRDefault="001A6C5E" w:rsidP="0016252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A6C5E">
        <w:rPr>
          <w:rFonts w:ascii="Times New Roman" w:hAnsi="Times New Roman"/>
          <w:sz w:val="24"/>
          <w:szCs w:val="24"/>
        </w:rPr>
        <w:t>Határidő: 2015. március 30.</w:t>
      </w:r>
    </w:p>
    <w:p w:rsidR="00162526" w:rsidRDefault="00162526" w:rsidP="001A6C5E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A6C5E" w:rsidRPr="001A6C5E" w:rsidRDefault="001A6C5E" w:rsidP="001A6C5E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6C5E">
        <w:rPr>
          <w:rFonts w:ascii="Times New Roman" w:hAnsi="Times New Roman"/>
          <w:b/>
          <w:color w:val="000000"/>
          <w:sz w:val="24"/>
          <w:szCs w:val="24"/>
        </w:rPr>
        <w:t>A döntés végrehajtását végző szervezeti egység: Rév8 Zrt.</w:t>
      </w:r>
    </w:p>
    <w:p w:rsidR="006416F4" w:rsidRPr="001A6C5E" w:rsidRDefault="006416F4" w:rsidP="001A6C5E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871F97" w:rsidRDefault="00871F9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62526" w:rsidRPr="0066106F" w:rsidRDefault="00162526" w:rsidP="00162526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2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Gazdálkodási Ügyosztály</w:t>
      </w:r>
    </w:p>
    <w:p w:rsidR="00162526" w:rsidRPr="0066106F" w:rsidRDefault="00162526" w:rsidP="00162526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Pénzes Attila – ügyosztályvezető</w:t>
      </w:r>
    </w:p>
    <w:p w:rsidR="00162526" w:rsidRPr="0066106F" w:rsidRDefault="00162526" w:rsidP="00162526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162526" w:rsidRPr="0066106F" w:rsidRDefault="00162526" w:rsidP="00162526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</w:p>
    <w:p w:rsidR="0066106F" w:rsidRPr="00162526" w:rsidRDefault="00162526" w:rsidP="0016252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Napirend 2.1. pontja: </w:t>
      </w:r>
      <w:r w:rsidRPr="00162526">
        <w:rPr>
          <w:rFonts w:ascii="Times New Roman" w:eastAsiaTheme="minorHAnsi" w:hAnsi="Times New Roman"/>
          <w:b/>
          <w:sz w:val="24"/>
          <w:szCs w:val="24"/>
          <w:lang w:eastAsia="en-US"/>
        </w:rPr>
        <w:t>Tulajdonosi hozzájárulás a Budapest, VIII. kerület Tolnai Lajos utcában tervezett kisnyomású gázvezeték építéséhez</w:t>
      </w:r>
    </w:p>
    <w:p w:rsidR="0066106F" w:rsidRPr="00162526" w:rsidRDefault="0066106F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62526" w:rsidRPr="0066106F" w:rsidRDefault="00162526" w:rsidP="00162526">
      <w:pPr>
        <w:jc w:val="both"/>
        <w:rPr>
          <w:rFonts w:ascii="Times New Roman" w:hAnsi="Times New Roman"/>
          <w:b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68</w:t>
      </w:r>
      <w:r w:rsidRPr="0066106F">
        <w:rPr>
          <w:rFonts w:ascii="Times New Roman" w:hAnsi="Times New Roman"/>
          <w:b/>
          <w:sz w:val="24"/>
          <w:szCs w:val="24"/>
        </w:rPr>
        <w:t>/2015. (III.</w:t>
      </w:r>
      <w:r>
        <w:rPr>
          <w:rFonts w:ascii="Times New Roman" w:hAnsi="Times New Roman"/>
          <w:b/>
          <w:sz w:val="24"/>
          <w:szCs w:val="24"/>
        </w:rPr>
        <w:t>30</w:t>
      </w:r>
      <w:r w:rsidRPr="0066106F">
        <w:rPr>
          <w:rFonts w:ascii="Times New Roman" w:hAnsi="Times New Roman"/>
          <w:b/>
          <w:sz w:val="24"/>
          <w:szCs w:val="24"/>
        </w:rPr>
        <w:t>.) sz. Városgazdálkodási és Pénzügyi Bizottság határozata</w:t>
      </w:r>
    </w:p>
    <w:p w:rsidR="00162526" w:rsidRPr="0066106F" w:rsidRDefault="00162526" w:rsidP="00162526">
      <w:pPr>
        <w:tabs>
          <w:tab w:val="left" w:pos="2268"/>
        </w:tabs>
        <w:ind w:left="2268"/>
        <w:jc w:val="both"/>
        <w:rPr>
          <w:rFonts w:ascii="Times New Roman" w:hAnsi="Times New Roman"/>
          <w:i/>
          <w:sz w:val="24"/>
          <w:szCs w:val="24"/>
        </w:rPr>
      </w:pPr>
      <w:r w:rsidRPr="0066106F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2</w:t>
      </w:r>
      <w:r w:rsidRPr="0066106F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162526" w:rsidRPr="001A6C5E" w:rsidRDefault="00162526" w:rsidP="00162526">
      <w:pPr>
        <w:ind w:left="2268"/>
        <w:jc w:val="both"/>
        <w:rPr>
          <w:rFonts w:ascii="Times New Roman" w:hAnsi="Times New Roman"/>
          <w:sz w:val="24"/>
          <w:szCs w:val="24"/>
        </w:rPr>
      </w:pPr>
      <w:r w:rsidRPr="00162526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66106F" w:rsidRDefault="0066106F" w:rsidP="0016252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162526" w:rsidRDefault="00162526" w:rsidP="0016252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D7D0B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 xml:space="preserve">Bizottság úgy dönt, hogy </w:t>
      </w:r>
      <w:r w:rsidRPr="009010ED"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ulajdonosi hozzájárulását adja – a FŐGÁZ Földgázelosztási Kft</w:t>
      </w:r>
      <w:r w:rsidRPr="00DE44BB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megbízása alapján – az N+F Mérnökiroda Kft. által,</w:t>
      </w:r>
      <w:r w:rsidRPr="009010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239D">
        <w:rPr>
          <w:rFonts w:ascii="Times New Roman" w:hAnsi="Times New Roman"/>
          <w:color w:val="000000"/>
          <w:sz w:val="24"/>
          <w:szCs w:val="24"/>
        </w:rPr>
        <w:t xml:space="preserve">Budapest VIII. </w:t>
      </w:r>
      <w:r>
        <w:rPr>
          <w:rFonts w:ascii="Times New Roman" w:hAnsi="Times New Roman"/>
          <w:color w:val="000000"/>
          <w:sz w:val="24"/>
          <w:szCs w:val="24"/>
        </w:rPr>
        <w:t xml:space="preserve">Tolnai Lajos </w:t>
      </w:r>
      <w:r w:rsidRPr="0030239D">
        <w:rPr>
          <w:rFonts w:ascii="Times New Roman" w:hAnsi="Times New Roman"/>
          <w:color w:val="000000"/>
          <w:sz w:val="24"/>
          <w:szCs w:val="24"/>
        </w:rPr>
        <w:t>utc</w:t>
      </w:r>
      <w:r>
        <w:rPr>
          <w:rFonts w:ascii="Times New Roman" w:hAnsi="Times New Roman"/>
          <w:color w:val="000000"/>
          <w:sz w:val="24"/>
          <w:szCs w:val="24"/>
        </w:rPr>
        <w:t>a teljes szak</w:t>
      </w:r>
      <w:r w:rsidR="00936D67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szán</w:t>
      </w:r>
      <w:r w:rsidRPr="003023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(hrsz.: 34798 és 34954), a Népszínház utca (hrsz.: 34775/2), </w:t>
      </w:r>
      <w:r w:rsidRPr="0029567F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 Bérkocsis utca (hrsz.: 34864/4), a Déri Miksa utca (hrsz.: 34981 és 34941), a József utca (hrsz</w:t>
      </w:r>
      <w:r w:rsidR="00A66CAC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: 35150/2) érintésével </w:t>
      </w:r>
      <w:r w:rsidRPr="0030239D">
        <w:rPr>
          <w:rFonts w:ascii="Times New Roman" w:hAnsi="Times New Roman"/>
          <w:color w:val="000000"/>
          <w:sz w:val="24"/>
          <w:szCs w:val="24"/>
        </w:rPr>
        <w:t>tervezett kisnyomású gázvezeték</w:t>
      </w:r>
      <w:r w:rsidRPr="0030239D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építési</w:t>
      </w:r>
      <w:r w:rsidRPr="0030239D">
        <w:rPr>
          <w:rFonts w:ascii="Times New Roman" w:hAnsi="Times New Roman"/>
          <w:color w:val="000000"/>
          <w:sz w:val="24"/>
          <w:szCs w:val="24"/>
        </w:rPr>
        <w:t xml:space="preserve"> munkához</w:t>
      </w:r>
      <w:r>
        <w:rPr>
          <w:rFonts w:ascii="Times New Roman" w:hAnsi="Times New Roman"/>
          <w:color w:val="000000"/>
          <w:sz w:val="24"/>
          <w:szCs w:val="24"/>
        </w:rPr>
        <w:t>, az alábbi feltételekkel és kikötésekkel:</w:t>
      </w:r>
    </w:p>
    <w:p w:rsidR="00162526" w:rsidRPr="00162526" w:rsidRDefault="00162526" w:rsidP="00162526">
      <w:pPr>
        <w:jc w:val="both"/>
        <w:rPr>
          <w:rFonts w:ascii="Times New Roman" w:hAnsi="Times New Roman"/>
          <w:sz w:val="24"/>
          <w:szCs w:val="24"/>
        </w:rPr>
      </w:pPr>
    </w:p>
    <w:p w:rsidR="00162526" w:rsidRPr="00A66CAC" w:rsidRDefault="00162526" w:rsidP="00162526">
      <w:pPr>
        <w:numPr>
          <w:ilvl w:val="1"/>
          <w:numId w:val="17"/>
        </w:numPr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B6E80">
        <w:rPr>
          <w:rFonts w:ascii="Times New Roman" w:hAnsi="Times New Roman"/>
          <w:sz w:val="24"/>
          <w:szCs w:val="24"/>
        </w:rPr>
        <w:t>jelen tulajdonosi hozzájárulás a beruházót (építtetőt) nem mentesíti az építéshez szükséges egyéb szakhatósági és hatósági engedélyek beszerzése alól</w:t>
      </w:r>
      <w:r>
        <w:rPr>
          <w:rFonts w:ascii="Times New Roman" w:hAnsi="Times New Roman"/>
          <w:sz w:val="24"/>
          <w:szCs w:val="24"/>
        </w:rPr>
        <w:t>,</w:t>
      </w:r>
    </w:p>
    <w:p w:rsidR="00A66CAC" w:rsidRPr="00CB6E80" w:rsidRDefault="00A66CAC" w:rsidP="00A66CAC">
      <w:pPr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2526" w:rsidRDefault="00162526" w:rsidP="00162526">
      <w:pPr>
        <w:numPr>
          <w:ilvl w:val="1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961097">
        <w:rPr>
          <w:rFonts w:ascii="Times New Roman" w:hAnsi="Times New Roman"/>
          <w:sz w:val="24"/>
          <w:szCs w:val="24"/>
        </w:rPr>
        <w:t xml:space="preserve"> beruházónak (építtetőnek)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961097">
        <w:rPr>
          <w:rFonts w:ascii="Times New Roman" w:hAnsi="Times New Roman"/>
          <w:sz w:val="24"/>
          <w:szCs w:val="24"/>
        </w:rPr>
        <w:t>közútkezelői és munkakezdési (burkolatbontási) hozzájárulást a vonatkozó rendelet (19/1994. (V.31.) KHVM rendelet) szerinti mellékletek csatolásával a Budapest Főváros VIII. kerület Polgármesteri Hivatal Hatósági Ügyosztály Építésügyi Irodájától előzetesen meg kell kérni, és az abban foglaltakat maradéktalanul be kell tartani,</w:t>
      </w:r>
    </w:p>
    <w:p w:rsidR="00A66CAC" w:rsidRDefault="00A66CAC" w:rsidP="00A66CAC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162526" w:rsidRDefault="00162526" w:rsidP="00162526">
      <w:pPr>
        <w:numPr>
          <w:ilvl w:val="1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72117">
        <w:rPr>
          <w:rFonts w:ascii="Times New Roman" w:hAnsi="Times New Roman"/>
          <w:sz w:val="24"/>
          <w:szCs w:val="24"/>
        </w:rPr>
        <w:t xml:space="preserve">kötelezi a kivitelezőt a </w:t>
      </w:r>
      <w:r w:rsidRPr="00590234">
        <w:rPr>
          <w:rFonts w:ascii="Times New Roman" w:hAnsi="Times New Roman"/>
          <w:color w:val="000000"/>
          <w:sz w:val="24"/>
          <w:szCs w:val="24"/>
        </w:rPr>
        <w:t>bontással érintett</w:t>
      </w:r>
      <w:r>
        <w:rPr>
          <w:rFonts w:ascii="Times New Roman" w:hAnsi="Times New Roman"/>
          <w:color w:val="000000"/>
          <w:sz w:val="24"/>
          <w:szCs w:val="24"/>
        </w:rPr>
        <w:t xml:space="preserve"> út- és</w:t>
      </w:r>
      <w:r w:rsidRPr="00590234">
        <w:rPr>
          <w:rFonts w:ascii="Times New Roman" w:hAnsi="Times New Roman"/>
          <w:color w:val="000000"/>
          <w:sz w:val="24"/>
          <w:szCs w:val="24"/>
        </w:rPr>
        <w:t xml:space="preserve"> járda</w:t>
      </w:r>
      <w:r>
        <w:rPr>
          <w:rFonts w:ascii="Times New Roman" w:hAnsi="Times New Roman"/>
          <w:color w:val="000000"/>
          <w:sz w:val="24"/>
          <w:szCs w:val="24"/>
        </w:rPr>
        <w:t>szakaszok teljes rétegrendjében,</w:t>
      </w:r>
      <w:r w:rsidRPr="005902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2117">
        <w:rPr>
          <w:rFonts w:ascii="Times New Roman" w:hAnsi="Times New Roman"/>
          <w:sz w:val="24"/>
          <w:szCs w:val="24"/>
        </w:rPr>
        <w:t>megfelelő minőségben történő helyreállí</w:t>
      </w:r>
      <w:r>
        <w:rPr>
          <w:rFonts w:ascii="Times New Roman" w:hAnsi="Times New Roman"/>
          <w:sz w:val="24"/>
          <w:szCs w:val="24"/>
        </w:rPr>
        <w:t>tásának elvégzésére</w:t>
      </w:r>
      <w:r w:rsidRPr="00572117">
        <w:rPr>
          <w:rFonts w:ascii="Times New Roman" w:hAnsi="Times New Roman"/>
          <w:sz w:val="24"/>
          <w:szCs w:val="24"/>
        </w:rPr>
        <w:t>, melyre a beruházó és kivitelező közösen 5 év garanciát vállal</w:t>
      </w:r>
      <w:r>
        <w:rPr>
          <w:rFonts w:ascii="Times New Roman" w:hAnsi="Times New Roman"/>
          <w:sz w:val="24"/>
          <w:szCs w:val="24"/>
        </w:rPr>
        <w:t xml:space="preserve">. Az aszfalt burkolat helyreállítása a nyomvonalon olyan mértékben történjen, hogy </w:t>
      </w:r>
    </w:p>
    <w:p w:rsidR="00A66CAC" w:rsidRDefault="00A66CAC" w:rsidP="00A66CAC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162526" w:rsidRDefault="00162526" w:rsidP="00162526">
      <w:pPr>
        <w:numPr>
          <w:ilvl w:val="0"/>
          <w:numId w:val="18"/>
        </w:numPr>
        <w:tabs>
          <w:tab w:val="left" w:pos="0"/>
        </w:tabs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Tolnai Lajos utcában az útpályát a kiemelt szegélyek között teljes szélességben újra kell burkolni,</w:t>
      </w:r>
    </w:p>
    <w:p w:rsidR="00162526" w:rsidRDefault="00162526" w:rsidP="00162526">
      <w:pPr>
        <w:numPr>
          <w:ilvl w:val="0"/>
          <w:numId w:val="18"/>
        </w:numPr>
        <w:tabs>
          <w:tab w:val="left" w:pos="0"/>
        </w:tabs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Bérkocsis utcai és Déri Miksa utcai bekötéseknél a munkaároktól a Tolnai Lajos utcai torkolat egybefüggően, teljes szélességben új burkolatot</w:t>
      </w:r>
      <w:r w:rsidRPr="00A510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kapjon,</w:t>
      </w:r>
    </w:p>
    <w:p w:rsidR="00162526" w:rsidRDefault="00162526" w:rsidP="00162526">
      <w:pPr>
        <w:numPr>
          <w:ilvl w:val="0"/>
          <w:numId w:val="18"/>
        </w:numPr>
        <w:tabs>
          <w:tab w:val="left" w:pos="0"/>
        </w:tabs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javítások biztosítsák az úttest csapadékvíz elvezetését, </w:t>
      </w:r>
    </w:p>
    <w:p w:rsidR="00A66CAC" w:rsidRDefault="00A66CAC" w:rsidP="00A66CAC">
      <w:pPr>
        <w:tabs>
          <w:tab w:val="left" w:pos="0"/>
        </w:tabs>
        <w:ind w:left="1134"/>
        <w:jc w:val="both"/>
        <w:rPr>
          <w:rFonts w:ascii="Times New Roman" w:hAnsi="Times New Roman"/>
          <w:sz w:val="24"/>
          <w:szCs w:val="24"/>
        </w:rPr>
      </w:pPr>
    </w:p>
    <w:p w:rsidR="00162526" w:rsidRDefault="00162526" w:rsidP="00162526">
      <w:pPr>
        <w:numPr>
          <w:ilvl w:val="1"/>
          <w:numId w:val="17"/>
        </w:numPr>
        <w:tabs>
          <w:tab w:val="left" w:pos="0"/>
        </w:tabs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megszüntetett gázvezetéket el kell távolítani,</w:t>
      </w:r>
    </w:p>
    <w:p w:rsidR="00A66CAC" w:rsidRPr="003F0691" w:rsidRDefault="00A66CAC" w:rsidP="00A66CAC">
      <w:pPr>
        <w:tabs>
          <w:tab w:val="left" w:pos="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162526" w:rsidRDefault="00162526" w:rsidP="00162526">
      <w:pPr>
        <w:numPr>
          <w:ilvl w:val="1"/>
          <w:numId w:val="17"/>
        </w:numPr>
        <w:tabs>
          <w:tab w:val="left" w:pos="0"/>
        </w:tabs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6E80">
        <w:rPr>
          <w:rFonts w:ascii="Times New Roman" w:hAnsi="Times New Roman"/>
          <w:sz w:val="24"/>
          <w:szCs w:val="24"/>
        </w:rPr>
        <w:t>z engedélyes köteles a munkák (helyreállítás) elkészültéről a közterület kezelőjét és tulajdo</w:t>
      </w:r>
      <w:r>
        <w:rPr>
          <w:rFonts w:ascii="Times New Roman" w:hAnsi="Times New Roman"/>
          <w:sz w:val="24"/>
          <w:szCs w:val="24"/>
        </w:rPr>
        <w:t>nosát írásban értesíteni,</w:t>
      </w:r>
    </w:p>
    <w:p w:rsidR="00A66CAC" w:rsidRPr="00CB6E80" w:rsidRDefault="00A66CAC" w:rsidP="00A66CAC">
      <w:pPr>
        <w:tabs>
          <w:tab w:val="left" w:pos="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162526" w:rsidRPr="004E0242" w:rsidRDefault="00162526" w:rsidP="00162526">
      <w:pPr>
        <w:numPr>
          <w:ilvl w:val="1"/>
          <w:numId w:val="17"/>
        </w:numPr>
        <w:tabs>
          <w:tab w:val="left" w:pos="0"/>
        </w:tabs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CB6E80">
        <w:rPr>
          <w:rFonts w:ascii="Times New Roman" w:hAnsi="Times New Roman"/>
          <w:sz w:val="24"/>
          <w:szCs w:val="24"/>
        </w:rPr>
        <w:t>elen tulajdonosi hozzájárulás csak az engedélyező szervek, szakhatóságok előírásainak maradéktalan betartásával, a döntés napjától számított 1 évig érvényes</w:t>
      </w:r>
      <w:r>
        <w:rPr>
          <w:rFonts w:ascii="Times New Roman" w:hAnsi="Times New Roman"/>
          <w:sz w:val="24"/>
          <w:szCs w:val="24"/>
        </w:rPr>
        <w:t>.</w:t>
      </w:r>
    </w:p>
    <w:p w:rsidR="00162526" w:rsidRDefault="00162526" w:rsidP="0016252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162526" w:rsidRPr="00DC7E24" w:rsidRDefault="00162526" w:rsidP="0016252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DC7E24">
        <w:rPr>
          <w:rFonts w:ascii="Times New Roman" w:hAnsi="Times New Roman"/>
          <w:sz w:val="24"/>
          <w:szCs w:val="24"/>
        </w:rPr>
        <w:t>polgármester</w:t>
      </w:r>
    </w:p>
    <w:p w:rsidR="00162526" w:rsidRPr="00DC7E24" w:rsidRDefault="00162526" w:rsidP="00162526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2015. március 30.</w:t>
      </w:r>
    </w:p>
    <w:p w:rsidR="00162526" w:rsidRDefault="00162526" w:rsidP="00162526">
      <w:pPr>
        <w:jc w:val="both"/>
        <w:rPr>
          <w:rFonts w:ascii="Times New Roman" w:hAnsi="Times New Roman"/>
          <w:sz w:val="24"/>
          <w:szCs w:val="24"/>
        </w:rPr>
      </w:pPr>
    </w:p>
    <w:p w:rsidR="00162526" w:rsidRPr="00162526" w:rsidRDefault="00162526" w:rsidP="00162526">
      <w:pPr>
        <w:jc w:val="both"/>
        <w:rPr>
          <w:rFonts w:ascii="Times New Roman" w:hAnsi="Times New Roman"/>
          <w:b/>
          <w:sz w:val="24"/>
          <w:szCs w:val="24"/>
        </w:rPr>
      </w:pPr>
      <w:r w:rsidRPr="00162526">
        <w:rPr>
          <w:rFonts w:ascii="Times New Roman" w:hAnsi="Times New Roman"/>
          <w:b/>
          <w:sz w:val="24"/>
          <w:szCs w:val="24"/>
        </w:rPr>
        <w:t>A döntés végrehajtását végző szervezeti egység: Gazdálkodási Ügyosztály</w:t>
      </w:r>
    </w:p>
    <w:p w:rsidR="00162526" w:rsidRDefault="00162526" w:rsidP="00162526">
      <w:pPr>
        <w:jc w:val="both"/>
        <w:rPr>
          <w:rFonts w:ascii="Times New Roman" w:hAnsi="Times New Roman"/>
          <w:sz w:val="24"/>
          <w:szCs w:val="24"/>
        </w:rPr>
      </w:pPr>
    </w:p>
    <w:p w:rsidR="00162526" w:rsidRPr="00DC7E24" w:rsidRDefault="00162526" w:rsidP="00162526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C576E6" w:rsidRDefault="00A66CAC" w:rsidP="00A66CAC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Napirend 2.2. pontja: </w:t>
      </w:r>
      <w:r w:rsidRPr="00C576E6">
        <w:rPr>
          <w:rFonts w:ascii="Times New Roman" w:hAnsi="Times New Roman"/>
          <w:b/>
          <w:sz w:val="24"/>
          <w:szCs w:val="24"/>
        </w:rPr>
        <w:t>Közterület-használati kérelmek elbírálása</w:t>
      </w:r>
    </w:p>
    <w:p w:rsidR="0066106F" w:rsidRDefault="0066106F" w:rsidP="0016252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pStyle w:val="Listaszerbekezds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2.2. pontját külön tárgyalásra kikérték.</w:t>
      </w:r>
    </w:p>
    <w:p w:rsidR="00A66CAC" w:rsidRDefault="00A66CAC" w:rsidP="0016252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A66CAC" w:rsidRDefault="00A66CAC" w:rsidP="0016252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b/>
          <w:sz w:val="24"/>
          <w:szCs w:val="24"/>
        </w:rPr>
      </w:pPr>
      <w:r w:rsidRPr="00A66CAC">
        <w:rPr>
          <w:rFonts w:ascii="Times New Roman" w:hAnsi="Times New Roman"/>
          <w:b/>
          <w:sz w:val="24"/>
          <w:szCs w:val="24"/>
        </w:rPr>
        <w:t>Napirend 2.3. pontja: A Józsefvárosi Közösségi Házak Nonprofit Kft-vel kötött közszolgáltatási szerződés módosítása és a 2015. évi üzleti terv módosítása</w:t>
      </w:r>
    </w:p>
    <w:p w:rsidR="00A66CAC" w:rsidRPr="00A66CAC" w:rsidRDefault="00A66CAC" w:rsidP="00A66CAC">
      <w:pPr>
        <w:jc w:val="both"/>
        <w:rPr>
          <w:rFonts w:ascii="Times New Roman" w:hAnsi="Times New Roman"/>
          <w:i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b/>
          <w:sz w:val="24"/>
          <w:szCs w:val="24"/>
        </w:rPr>
      </w:pPr>
      <w:r w:rsidRPr="00A66CAC">
        <w:rPr>
          <w:rFonts w:ascii="Times New Roman" w:hAnsi="Times New Roman"/>
          <w:b/>
          <w:sz w:val="24"/>
          <w:szCs w:val="24"/>
        </w:rPr>
        <w:t>269/2015. (III.30.) sz. Városgazdálkodási és Pénzügyi Bizottság határozata</w:t>
      </w:r>
    </w:p>
    <w:p w:rsidR="00A66CAC" w:rsidRPr="00A66CAC" w:rsidRDefault="00A66CAC" w:rsidP="00A66CAC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66CAC">
        <w:rPr>
          <w:rFonts w:ascii="Times New Roman" w:hAnsi="Times New Roman"/>
          <w:b/>
          <w:sz w:val="24"/>
          <w:szCs w:val="24"/>
        </w:rPr>
        <w:t>(12 igen, 0 nem, 0 tartózkodás szavazattal)</w:t>
      </w:r>
    </w:p>
    <w:p w:rsidR="00A66CAC" w:rsidRPr="00A66CAC" w:rsidRDefault="00A66CAC" w:rsidP="00A66CAC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66CAC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A66CAC" w:rsidRPr="00A66CAC" w:rsidRDefault="00A66CAC" w:rsidP="00A66CAC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A Városgazdálkodási és Pénzügyi Bizottság</w:t>
      </w:r>
      <w:r w:rsidRPr="00A66CAC">
        <w:rPr>
          <w:rFonts w:ascii="Times New Roman" w:hAnsi="Times New Roman"/>
          <w:color w:val="000000"/>
          <w:sz w:val="24"/>
          <w:szCs w:val="24"/>
        </w:rPr>
        <w:t xml:space="preserve"> átruházott hatáskörében eljárva, mint a </w:t>
      </w:r>
      <w:r w:rsidRPr="00A66CAC">
        <w:rPr>
          <w:rFonts w:ascii="Times New Roman" w:hAnsi="Times New Roman"/>
          <w:sz w:val="24"/>
          <w:szCs w:val="24"/>
        </w:rPr>
        <w:t xml:space="preserve">Józsefvárosi Közösségi Házak Nonprofit Kft. egyszemélyes tulajdonosa </w:t>
      </w:r>
      <w:r w:rsidRPr="00A66CAC">
        <w:rPr>
          <w:rFonts w:ascii="Times New Roman" w:hAnsi="Times New Roman"/>
          <w:color w:val="000000"/>
          <w:sz w:val="24"/>
          <w:szCs w:val="24"/>
        </w:rPr>
        <w:t xml:space="preserve">úgy dönt, </w:t>
      </w:r>
      <w:r w:rsidRPr="00A66CAC">
        <w:rPr>
          <w:rFonts w:ascii="Times New Roman" w:hAnsi="Times New Roman"/>
          <w:sz w:val="24"/>
          <w:szCs w:val="24"/>
        </w:rPr>
        <w:t xml:space="preserve">hogy 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numPr>
          <w:ilvl w:val="0"/>
          <w:numId w:val="1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elfogadja a határozat 1. mellékletét képező, a Józsefvárosi Közösségi Házak Nonprofit Kft. 2015. évi módosított üzleti tervét.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Felelős: polgármester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Határidő: 2015. március 30.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numPr>
          <w:ilvl w:val="0"/>
          <w:numId w:val="1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elfogadja a határozat 2. mellékletét képező, közszolgáltatási szerződés 2. mellékletének módosítását.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Felelős: polgármester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  <w:r w:rsidRPr="00A66CAC">
        <w:rPr>
          <w:rFonts w:ascii="Times New Roman" w:hAnsi="Times New Roman"/>
          <w:sz w:val="24"/>
          <w:szCs w:val="24"/>
        </w:rPr>
        <w:t>Határidő: 2015. március 30.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Pr="00A66CAC" w:rsidRDefault="00A66CAC" w:rsidP="00A66CAC">
      <w:pPr>
        <w:jc w:val="both"/>
        <w:rPr>
          <w:rFonts w:ascii="Times New Roman" w:hAnsi="Times New Roman"/>
          <w:b/>
          <w:sz w:val="24"/>
          <w:szCs w:val="24"/>
        </w:rPr>
      </w:pPr>
      <w:r w:rsidRPr="00A66CAC">
        <w:rPr>
          <w:rFonts w:ascii="Times New Roman" w:hAnsi="Times New Roman"/>
          <w:b/>
          <w:sz w:val="24"/>
          <w:szCs w:val="24"/>
        </w:rPr>
        <w:t>A döntés végrehajtását végző szervezeti egység:</w:t>
      </w:r>
      <w:r w:rsidRPr="00A66CAC">
        <w:rPr>
          <w:rFonts w:ascii="Times New Roman" w:hAnsi="Times New Roman"/>
          <w:sz w:val="24"/>
          <w:szCs w:val="24"/>
        </w:rPr>
        <w:t xml:space="preserve"> </w:t>
      </w:r>
      <w:r w:rsidRPr="00A66CAC">
        <w:rPr>
          <w:rFonts w:ascii="Times New Roman" w:hAnsi="Times New Roman"/>
          <w:b/>
          <w:sz w:val="24"/>
          <w:szCs w:val="24"/>
        </w:rPr>
        <w:t>Józsefvárosi Közösségi Házak Nonprofit Kft., Gazdálkodási Ügyosztály</w:t>
      </w:r>
    </w:p>
    <w:p w:rsidR="00A66CAC" w:rsidRPr="00A66CAC" w:rsidRDefault="00A66CAC" w:rsidP="00A66CAC">
      <w:pPr>
        <w:jc w:val="both"/>
        <w:rPr>
          <w:rFonts w:ascii="Times New Roman" w:hAnsi="Times New Roman"/>
          <w:sz w:val="24"/>
          <w:szCs w:val="24"/>
        </w:rPr>
      </w:pPr>
    </w:p>
    <w:p w:rsidR="00A66CAC" w:rsidRDefault="00A66CAC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r w:rsidRPr="00A66CAC">
        <w:rPr>
          <w:rFonts w:ascii="Times New Roman" w:hAnsi="Times New Roman"/>
          <w:b/>
          <w:sz w:val="24"/>
          <w:szCs w:val="24"/>
        </w:rPr>
        <w:t>269/2015. (III.30.) sz.</w:t>
      </w:r>
      <w:r>
        <w:rPr>
          <w:rFonts w:ascii="Times New Roman" w:hAnsi="Times New Roman"/>
          <w:b/>
          <w:sz w:val="24"/>
          <w:szCs w:val="24"/>
        </w:rPr>
        <w:t xml:space="preserve"> VPB határozat mellékleteit a jegyzőkönyvi kivonat 1. és 2. sz. mellékletei tartalmazzák.</w:t>
      </w:r>
    </w:p>
    <w:p w:rsidR="00A66CAC" w:rsidRDefault="00A66CAC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66CAC" w:rsidRDefault="00A66CAC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86200">
        <w:rPr>
          <w:rFonts w:ascii="Times New Roman" w:hAnsi="Times New Roman"/>
          <w:b/>
          <w:sz w:val="24"/>
          <w:szCs w:val="24"/>
        </w:rPr>
        <w:t xml:space="preserve">Napirend 2.4. pontja: </w:t>
      </w:r>
      <w:r w:rsidRPr="009862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A Józsefvárosi Közösségi Házak Nonprofit Kft. 2014. évi mérlegbeszámolója </w:t>
      </w:r>
    </w:p>
    <w:p w:rsidR="00986200" w:rsidRPr="00986200" w:rsidRDefault="00986200" w:rsidP="00986200">
      <w:pPr>
        <w:contextualSpacing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986200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Barbara – ügyvezető igazgató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270/2015. (III.30.) sz. Városgazdálkodási és Pénzügyi Bizottság határozata</w:t>
      </w:r>
    </w:p>
    <w:p w:rsidR="00986200" w:rsidRPr="00986200" w:rsidRDefault="00986200" w:rsidP="00986200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(12 igen, 0 nem, 0 tartózkodás szavazattal)</w:t>
      </w:r>
    </w:p>
    <w:p w:rsidR="00986200" w:rsidRPr="00986200" w:rsidRDefault="00986200" w:rsidP="0098620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986200" w:rsidRPr="00986200" w:rsidRDefault="00986200" w:rsidP="0098620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A Városgazdálkodási és Pénzügyi Bizottság</w:t>
      </w:r>
      <w:r w:rsidRPr="00986200">
        <w:rPr>
          <w:rFonts w:ascii="Times New Roman" w:hAnsi="Times New Roman"/>
          <w:color w:val="000000"/>
          <w:sz w:val="24"/>
          <w:szCs w:val="24"/>
        </w:rPr>
        <w:t xml:space="preserve"> átruházott hatáskörében eljárva, mint a </w:t>
      </w:r>
      <w:r w:rsidRPr="00986200">
        <w:rPr>
          <w:rFonts w:ascii="Times New Roman" w:hAnsi="Times New Roman"/>
          <w:sz w:val="24"/>
          <w:szCs w:val="24"/>
        </w:rPr>
        <w:t xml:space="preserve">Józsefvárosi Közösségi Házak Nonprofit Kft. egyszemélyes tulajdonosa </w:t>
      </w:r>
      <w:r w:rsidRPr="00986200">
        <w:rPr>
          <w:rFonts w:ascii="Times New Roman" w:hAnsi="Times New Roman"/>
          <w:color w:val="000000"/>
          <w:sz w:val="24"/>
          <w:szCs w:val="24"/>
        </w:rPr>
        <w:t xml:space="preserve">úgy dönt, </w:t>
      </w:r>
      <w:r w:rsidRPr="00986200">
        <w:rPr>
          <w:rFonts w:ascii="Times New Roman" w:hAnsi="Times New Roman"/>
          <w:sz w:val="24"/>
          <w:szCs w:val="24"/>
        </w:rPr>
        <w:t>hogy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elfogadja az előterjesztés 1. mellékletét képező, a Józsefvárosi Közösségi Házak Nonprofit Kft. 2014. évi egyszerűsített éves beszámoló mérlegét, mely szerint az eszközök és források egyező főösszege 1 177 760 e Ft, a mérleg szerinti eredmény 0 e Ft, melyből a tárgyévi közhasznú eredmény -2 590 e Ft, a tárgyévi vállalkozási eredmény 2 590 e Ft.</w:t>
      </w:r>
    </w:p>
    <w:p w:rsidR="00986200" w:rsidRPr="00986200" w:rsidRDefault="00986200" w:rsidP="00986200">
      <w:pPr>
        <w:ind w:left="426" w:hanging="284"/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elfogadja az előterjesztés 2. mellékletét képező, a Józsefvárosi Közösségi Házak Nonprofit Kft. 2014. évi egyszerűsített éves beszámoló eredménykimutatását, valamint kiegészítő mellékletét, a Kasnyik és Társa Számviteli Szolgáltató Kft. által jóváhagyott független könyvvizsgálói jelentés alapján.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numPr>
          <w:ilvl w:val="0"/>
          <w:numId w:val="2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elfogadja az előterjesztés 3. mellékletét képező, a Józsefvárosi Közösségi Házak Nonprofit Kft. közhasznúsági jelentését.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numPr>
          <w:ilvl w:val="0"/>
          <w:numId w:val="2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elfogadja az előterjesztés 6. mellékletét képező, 2014. évre vonatkozó szakmai és pénzügyi beszámolót.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A döntés végrehajtását végző szervezeti egység: Józsefvárosi Közösségi Házak Nonprofit Kft., Gazdálkodási Ügyosztály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A66CAC" w:rsidRDefault="00A66CAC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86200">
        <w:rPr>
          <w:rFonts w:ascii="Times New Roman" w:hAnsi="Times New Roman"/>
          <w:b/>
          <w:sz w:val="24"/>
          <w:szCs w:val="24"/>
        </w:rPr>
        <w:t xml:space="preserve">Napirend 2.5. pontja: </w:t>
      </w:r>
      <w:r w:rsidRPr="009862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A JóHír Józsefvárosi Média, Rendezvény és Galéria Központ Nonprofit Kft. 2014. évi mérlegbeszámolója </w:t>
      </w:r>
    </w:p>
    <w:p w:rsidR="00986200" w:rsidRPr="00986200" w:rsidRDefault="00986200" w:rsidP="00986200">
      <w:pPr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86200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Barbara – ügyvezető igazgató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271/2015. (III.30.) sz. Városgazdálkodási és Pénzügyi Bizottság határozata</w:t>
      </w:r>
    </w:p>
    <w:p w:rsidR="00986200" w:rsidRPr="00986200" w:rsidRDefault="00986200" w:rsidP="00986200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(12 igen, 0 nem, 0 tartózkodás szavazattal)</w:t>
      </w:r>
    </w:p>
    <w:p w:rsidR="00986200" w:rsidRPr="00986200" w:rsidRDefault="00986200" w:rsidP="0098620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A Városgazdálkodási és Pénzügyi Bizottság</w:t>
      </w:r>
      <w:r w:rsidRPr="00986200">
        <w:rPr>
          <w:rFonts w:ascii="Times New Roman" w:hAnsi="Times New Roman"/>
          <w:color w:val="000000"/>
          <w:sz w:val="24"/>
          <w:szCs w:val="24"/>
        </w:rPr>
        <w:t xml:space="preserve"> átruházott hatáskörében eljárva, mint a </w:t>
      </w:r>
      <w:r w:rsidRPr="00986200">
        <w:rPr>
          <w:rFonts w:ascii="Times New Roman" w:hAnsi="Times New Roman"/>
          <w:sz w:val="24"/>
          <w:szCs w:val="24"/>
        </w:rPr>
        <w:t xml:space="preserve">JóHír Józsefvárosi Média, Rendezvény és Galéria Központ Nonprofit Kft. egyszemélyes tulajdonosa </w:t>
      </w:r>
      <w:r w:rsidRPr="00986200">
        <w:rPr>
          <w:rFonts w:ascii="Times New Roman" w:hAnsi="Times New Roman"/>
          <w:color w:val="000000"/>
          <w:sz w:val="24"/>
          <w:szCs w:val="24"/>
        </w:rPr>
        <w:t xml:space="preserve">úgy dönt, </w:t>
      </w:r>
      <w:r w:rsidRPr="00986200">
        <w:rPr>
          <w:rFonts w:ascii="Times New Roman" w:hAnsi="Times New Roman"/>
          <w:sz w:val="24"/>
          <w:szCs w:val="24"/>
        </w:rPr>
        <w:t>hogy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numPr>
          <w:ilvl w:val="0"/>
          <w:numId w:val="2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elfogadja az előterjesztés 1. mellékletét képező, a JóHír Józsefvárosi Média, Rendezvény és Galéria Központ Nonprofit Kft. 2014. évi egyszerűsített éves beszámoló mérlegét, mely szerint az eszközök és források egyező főösszege 32.204 e Ft, a mérleg szerinti eredmény 2.469 e Ft, melyből a tárgyévi közhasznú eredmény 1.165 e Ft, a tárgyévi vállalkozási eredmény 1.304 e Ft.</w:t>
      </w: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2.</w:t>
      </w:r>
      <w:r w:rsidRPr="00986200">
        <w:rPr>
          <w:rFonts w:ascii="Times New Roman" w:hAnsi="Times New Roman"/>
          <w:sz w:val="24"/>
          <w:szCs w:val="24"/>
        </w:rPr>
        <w:tab/>
        <w:t>elfogadja az előterjesztés 2. mellékletét képező, a JóHír Józsefvárosi Média, Rendezvény és Galéria Központ Nonprofit Kft. 2014. évi egyszerűsített éves beszámoló eredménykimutatását, valamint kiegészítő mellékletét, a Kasnyik és Társa Számviteli Szolgáltató Kft. által jóváhagyott független könyvvizsgálói jelentés alapján.</w:t>
      </w: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3.</w:t>
      </w:r>
      <w:r w:rsidRPr="00986200">
        <w:rPr>
          <w:rFonts w:ascii="Times New Roman" w:hAnsi="Times New Roman"/>
          <w:sz w:val="24"/>
          <w:szCs w:val="24"/>
        </w:rPr>
        <w:tab/>
        <w:t>elfogadja az előterjesztés 3. mellékletét képező, a JóHír Józsefvárosi Média, Rendezvény és Galéria Központ Nonprofit Kft. közhasznúsági jelentését.</w:t>
      </w:r>
    </w:p>
    <w:p w:rsid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Felelős: polgármester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  <w:r w:rsidRPr="00986200">
        <w:rPr>
          <w:rFonts w:ascii="Times New Roman" w:hAnsi="Times New Roman"/>
          <w:sz w:val="24"/>
          <w:szCs w:val="24"/>
        </w:rPr>
        <w:t>Határidő: 2015. március 30.</w:t>
      </w:r>
    </w:p>
    <w:p w:rsidR="00986200" w:rsidRPr="00986200" w:rsidRDefault="00986200" w:rsidP="00986200">
      <w:pPr>
        <w:jc w:val="both"/>
        <w:rPr>
          <w:rFonts w:ascii="Times New Roman" w:hAnsi="Times New Roman"/>
          <w:sz w:val="24"/>
          <w:szCs w:val="24"/>
        </w:rPr>
      </w:pPr>
    </w:p>
    <w:p w:rsidR="00986200" w:rsidRPr="00986200" w:rsidRDefault="00986200" w:rsidP="0098620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A döntés végrehajtását végző szervezeti egység: JóHír Józsefvárosi Média, Rendezvény és Galéria Központ Nonprofit Kft., Gazdálkodási Ügyosztály</w:t>
      </w:r>
    </w:p>
    <w:p w:rsidR="00986200" w:rsidRDefault="00986200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986200" w:rsidRDefault="00986200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C576E6" w:rsidRPr="00C576E6" w:rsidRDefault="00C576E6" w:rsidP="00C576E6">
      <w:pPr>
        <w:pStyle w:val="Listaszerbekezds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Napirend 2.2. pontja: </w:t>
      </w:r>
      <w:r w:rsidRPr="00C576E6">
        <w:rPr>
          <w:rFonts w:ascii="Times New Roman" w:hAnsi="Times New Roman"/>
          <w:b/>
          <w:sz w:val="24"/>
          <w:szCs w:val="24"/>
        </w:rPr>
        <w:t>Közterület-használati kérelmek elbírálása</w:t>
      </w:r>
    </w:p>
    <w:p w:rsid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C576E6" w:rsidRPr="00613BC5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>
        <w:rPr>
          <w:rFonts w:ascii="Times New Roman" w:hAnsi="Times New Roman"/>
          <w:b/>
          <w:sz w:val="24"/>
          <w:szCs w:val="24"/>
        </w:rPr>
        <w:t>72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C576E6" w:rsidRPr="00613BC5" w:rsidRDefault="00C576E6" w:rsidP="00C576E6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C576E6" w:rsidRPr="00C576E6" w:rsidRDefault="00C576E6" w:rsidP="00C576E6">
      <w:pPr>
        <w:pStyle w:val="Listaszerbekezds"/>
        <w:ind w:left="2268"/>
        <w:jc w:val="both"/>
        <w:rPr>
          <w:rFonts w:ascii="Times New Roman" w:hAnsi="Times New Roman"/>
          <w:i/>
          <w:sz w:val="24"/>
          <w:szCs w:val="24"/>
        </w:rPr>
      </w:pPr>
    </w:p>
    <w:p w:rsidR="00C576E6" w:rsidRP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C576E6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C576E6" w:rsidRP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576E6" w:rsidRPr="00C576E6" w:rsidTr="0066106F">
        <w:trPr>
          <w:trHeight w:val="1817"/>
        </w:trPr>
        <w:tc>
          <w:tcPr>
            <w:tcW w:w="4219" w:type="dxa"/>
          </w:tcPr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76E6" w:rsidRPr="00C576E6" w:rsidRDefault="00C576E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 xml:space="preserve">       Közterület-használat ideje:</w:t>
            </w:r>
          </w:p>
          <w:p w:rsidR="00C576E6" w:rsidRPr="00C576E6" w:rsidRDefault="00613BC5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576E6" w:rsidRPr="00C576E6" w:rsidRDefault="00613BC5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C576E6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576E6" w:rsidRPr="00C576E6" w:rsidRDefault="00C576E6" w:rsidP="0066106F">
            <w:pPr>
              <w:ind w:left="426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6E6">
              <w:rPr>
                <w:rFonts w:ascii="Times New Roman" w:hAnsi="Times New Roman"/>
                <w:b/>
                <w:sz w:val="24"/>
                <w:szCs w:val="24"/>
              </w:rPr>
              <w:t>Társasház Kőfaragó u. 10.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(1084 Budapest, Őr u. 8.)</w:t>
            </w:r>
          </w:p>
          <w:p w:rsidR="00C576E6" w:rsidRPr="00C576E6" w:rsidRDefault="00C576E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 xml:space="preserve">       2015. március 30. – 2015. július 31.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Kőfaragó u. 10.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60 m</w:t>
            </w:r>
            <w:r w:rsidRPr="00C576E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76E6" w:rsidRPr="00C576E6" w:rsidRDefault="00C576E6" w:rsidP="00C576E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C576E6" w:rsidRPr="00C576E6" w:rsidRDefault="00C576E6" w:rsidP="00C576E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C576E6" w:rsidRPr="00C576E6" w:rsidRDefault="00C576E6" w:rsidP="00C576E6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C576E6" w:rsidRP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E976B7" w:rsidRDefault="00E976B7" w:rsidP="00C576E6">
      <w:pPr>
        <w:jc w:val="both"/>
        <w:rPr>
          <w:rFonts w:ascii="Times New Roman" w:hAnsi="Times New Roman"/>
          <w:b/>
          <w:sz w:val="24"/>
          <w:szCs w:val="24"/>
        </w:rPr>
      </w:pPr>
    </w:p>
    <w:p w:rsid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</w:p>
    <w:p w:rsidR="00C576E6" w:rsidRPr="00613BC5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</w:t>
      </w:r>
      <w:r w:rsidRPr="00613BC5">
        <w:rPr>
          <w:rFonts w:ascii="Times New Roman" w:hAnsi="Times New Roman"/>
          <w:b/>
          <w:sz w:val="24"/>
          <w:szCs w:val="24"/>
        </w:rPr>
        <w:t>3/2015. (III.30.) sz. Városgazdálkodási és Pénzügyi Bizottság határozata</w:t>
      </w:r>
    </w:p>
    <w:p w:rsidR="00C576E6" w:rsidRPr="00613BC5" w:rsidRDefault="00C576E6" w:rsidP="00C576E6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C576E6" w:rsidRP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</w:p>
    <w:p w:rsidR="00C576E6" w:rsidRP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C576E6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C576E6" w:rsidRPr="00C576E6" w:rsidRDefault="00C576E6" w:rsidP="00C576E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C576E6" w:rsidRPr="00C576E6" w:rsidTr="0066106F">
        <w:trPr>
          <w:trHeight w:val="625"/>
        </w:trPr>
        <w:tc>
          <w:tcPr>
            <w:tcW w:w="4219" w:type="dxa"/>
          </w:tcPr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76E6" w:rsidRPr="00C576E6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C576E6" w:rsidRPr="00C576E6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C576E6" w:rsidRPr="00C576E6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8A68E4" w:rsidRPr="00C576E6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C576E6" w:rsidRPr="00C576E6" w:rsidRDefault="00C576E6" w:rsidP="0066106F">
            <w:pPr>
              <w:ind w:left="42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6E6">
              <w:rPr>
                <w:rFonts w:ascii="Times New Roman" w:hAnsi="Times New Roman"/>
                <w:b/>
                <w:sz w:val="24"/>
                <w:szCs w:val="24"/>
              </w:rPr>
              <w:t>Renovit Építőipari Kft.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(1102 Budapest, Hölgy u. 15.)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2015. április 07. – 2015. július 10.</w:t>
            </w:r>
          </w:p>
          <w:p w:rsidR="00C576E6" w:rsidRPr="00C576E6" w:rsidRDefault="00C576E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C576E6" w:rsidRPr="00C576E6" w:rsidRDefault="00613BC5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76E6" w:rsidRPr="00C576E6">
              <w:rPr>
                <w:rFonts w:ascii="Times New Roman" w:hAnsi="Times New Roman"/>
                <w:sz w:val="24"/>
                <w:szCs w:val="24"/>
              </w:rPr>
              <w:t>Kisfaludy u. 9.</w:t>
            </w:r>
          </w:p>
          <w:p w:rsidR="00C576E6" w:rsidRPr="00C576E6" w:rsidRDefault="00613BC5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C576E6" w:rsidRPr="00C576E6">
              <w:rPr>
                <w:rFonts w:ascii="Times New Roman" w:hAnsi="Times New Roman"/>
                <w:sz w:val="24"/>
                <w:szCs w:val="24"/>
              </w:rPr>
              <w:t>Kisfaludy u. 11</w:t>
            </w:r>
            <w:r w:rsidR="00C576E6">
              <w:rPr>
                <w:rFonts w:ascii="Times New Roman" w:hAnsi="Times New Roman"/>
                <w:sz w:val="24"/>
                <w:szCs w:val="24"/>
              </w:rPr>
              <w:t>.</w:t>
            </w:r>
            <w:r w:rsidR="00C576E6" w:rsidRPr="00C576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76E6" w:rsidRPr="00C576E6" w:rsidRDefault="00C576E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 xml:space="preserve">        Kisfaludy u. 13.</w:t>
            </w:r>
          </w:p>
          <w:p w:rsidR="00C576E6" w:rsidRPr="00C576E6" w:rsidRDefault="00C576E6" w:rsidP="006610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576E6">
              <w:rPr>
                <w:rFonts w:ascii="Times New Roman" w:hAnsi="Times New Roman"/>
                <w:sz w:val="24"/>
                <w:szCs w:val="24"/>
              </w:rPr>
              <w:t>139,50 m</w:t>
            </w:r>
            <w:r w:rsidRPr="00C576E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C576E6" w:rsidRPr="00C576E6" w:rsidRDefault="00C576E6" w:rsidP="00613BC5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76E6" w:rsidRPr="00C576E6" w:rsidRDefault="00C576E6" w:rsidP="00C576E6">
      <w:pPr>
        <w:ind w:left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C576E6">
        <w:rPr>
          <w:rFonts w:ascii="Times New Roman" w:hAnsi="Times New Roman"/>
          <w:sz w:val="24"/>
          <w:szCs w:val="24"/>
        </w:rPr>
        <w:t>azzal, hogy a kieső parkolási díj ÁFA tartalmát (2015. április 07. – 2015. júli</w:t>
      </w:r>
      <w:r>
        <w:rPr>
          <w:rFonts w:ascii="Times New Roman" w:hAnsi="Times New Roman"/>
          <w:sz w:val="24"/>
          <w:szCs w:val="24"/>
        </w:rPr>
        <w:t>us</w:t>
      </w:r>
      <w:r w:rsidRPr="00C576E6">
        <w:rPr>
          <w:rFonts w:ascii="Times New Roman" w:hAnsi="Times New Roman"/>
          <w:sz w:val="24"/>
          <w:szCs w:val="24"/>
        </w:rPr>
        <w:t xml:space="preserve"> 10.) </w:t>
      </w:r>
      <w:r>
        <w:rPr>
          <w:rFonts w:ascii="Times New Roman" w:hAnsi="Times New Roman"/>
          <w:sz w:val="24"/>
          <w:szCs w:val="24"/>
        </w:rPr>
        <w:t>–</w:t>
      </w:r>
      <w:r w:rsidRPr="00C576E6">
        <w:rPr>
          <w:rFonts w:ascii="Times New Roman" w:hAnsi="Times New Roman"/>
          <w:sz w:val="24"/>
          <w:szCs w:val="24"/>
        </w:rPr>
        <w:t xml:space="preserve"> 226</w:t>
      </w:r>
      <w:r>
        <w:rPr>
          <w:rFonts w:ascii="Times New Roman" w:hAnsi="Times New Roman"/>
          <w:sz w:val="24"/>
          <w:szCs w:val="24"/>
        </w:rPr>
        <w:t>.</w:t>
      </w:r>
      <w:r w:rsidRPr="00C576E6">
        <w:rPr>
          <w:rFonts w:ascii="Times New Roman" w:hAnsi="Times New Roman"/>
          <w:sz w:val="24"/>
          <w:szCs w:val="24"/>
        </w:rPr>
        <w:t>481,- Ft</w:t>
      </w:r>
      <w:r w:rsidRPr="00C576E6">
        <w:rPr>
          <w:rFonts w:ascii="Times New Roman" w:hAnsi="Times New Roman"/>
          <w:sz w:val="24"/>
          <w:szCs w:val="24"/>
          <w:lang w:eastAsia="x-none"/>
        </w:rPr>
        <w:t>–ot a Renovit Építőipari Kft. köteles megfizetni a Józsefvárosi Parkolás-üzemeltetési Szolgálat Sberbank Magyarország Zrt. által vezetett 14100309-92112249-03000007 számú számlájára (2015.</w:t>
      </w:r>
      <w:r w:rsidR="008A68E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C576E6">
        <w:rPr>
          <w:rFonts w:ascii="Times New Roman" w:hAnsi="Times New Roman"/>
          <w:sz w:val="24"/>
          <w:szCs w:val="24"/>
          <w:lang w:eastAsia="x-none"/>
        </w:rPr>
        <w:t>04.</w:t>
      </w:r>
      <w:r w:rsidR="008A68E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C576E6">
        <w:rPr>
          <w:rFonts w:ascii="Times New Roman" w:hAnsi="Times New Roman"/>
          <w:sz w:val="24"/>
          <w:szCs w:val="24"/>
          <w:lang w:eastAsia="x-none"/>
        </w:rPr>
        <w:t>01-jétől a parkolás üzemeltetési feladat ellátó a Kisfalu Kft.).</w:t>
      </w:r>
    </w:p>
    <w:p w:rsidR="00C576E6" w:rsidRPr="00C576E6" w:rsidRDefault="00C576E6" w:rsidP="00C576E6">
      <w:pPr>
        <w:ind w:left="426"/>
        <w:jc w:val="both"/>
        <w:rPr>
          <w:rFonts w:ascii="Times New Roman" w:hAnsi="Times New Roman"/>
          <w:sz w:val="24"/>
          <w:szCs w:val="24"/>
        </w:rPr>
      </w:pPr>
    </w:p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8A68E4" w:rsidRPr="00C576E6" w:rsidRDefault="008A68E4" w:rsidP="008A68E4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C576E6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613BC5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74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8A68E4" w:rsidRPr="00613BC5" w:rsidRDefault="008A68E4" w:rsidP="008A68E4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8A68E4" w:rsidRP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8A68E4" w:rsidRDefault="008A68E4" w:rsidP="008A68E4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8A68E4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8A68E4" w:rsidRPr="008A68E4" w:rsidRDefault="008A68E4" w:rsidP="008A68E4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8A68E4" w:rsidRPr="008A68E4" w:rsidTr="0066106F">
        <w:tc>
          <w:tcPr>
            <w:tcW w:w="4219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 használat ideje: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8A68E4" w:rsidRPr="008A68E4" w:rsidRDefault="008A68E4" w:rsidP="0066106F">
            <w:pPr>
              <w:ind w:left="42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b/>
                <w:sz w:val="24"/>
                <w:szCs w:val="24"/>
              </w:rPr>
              <w:t>Ahomlokzat Kft.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(1186 Budapest, Közdűlő út 24.)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8A68E4">
              <w:rPr>
                <w:rFonts w:ascii="Times New Roman" w:hAnsi="Times New Roman"/>
                <w:sz w:val="24"/>
                <w:szCs w:val="24"/>
              </w:rPr>
              <w:t>2015. április 01. - 2015. április 17.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Bókay J. u. 53.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31 m</w:t>
            </w:r>
            <w:r w:rsidRPr="008A68E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 w:rsidDel="00AD72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8A68E4" w:rsidRPr="00C576E6" w:rsidRDefault="008A68E4" w:rsidP="008A68E4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C576E6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613BC5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75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8A68E4" w:rsidRPr="00613BC5" w:rsidRDefault="008A68E4" w:rsidP="008A68E4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8A68E4" w:rsidRP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8A68E4" w:rsidRDefault="008A68E4" w:rsidP="008A68E4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8A68E4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8A68E4" w:rsidRPr="008A68E4" w:rsidRDefault="008A68E4" w:rsidP="008A68E4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8A68E4" w:rsidRPr="008A68E4" w:rsidTr="0066106F">
        <w:trPr>
          <w:trHeight w:val="2350"/>
        </w:trPr>
        <w:tc>
          <w:tcPr>
            <w:tcW w:w="4219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8A68E4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8A68E4" w:rsidRPr="008A68E4" w:rsidRDefault="008A68E4" w:rsidP="008A68E4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8A68E4" w:rsidRPr="008A68E4" w:rsidRDefault="008A68E4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b/>
                <w:sz w:val="24"/>
                <w:szCs w:val="24"/>
              </w:rPr>
              <w:t>Pázmány Péter Katolikus Egyetem Bölcsészet – és Társadalomtudományi Kar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(2087 Piliscsaba, Egyetem u. 1.)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 xml:space="preserve">2015. március 30. 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Mikszáth Kálmán tér 1.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20 m</w:t>
            </w:r>
            <w:r w:rsidRPr="008A68E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8A68E4" w:rsidRPr="00C576E6" w:rsidRDefault="008A68E4" w:rsidP="008A68E4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C576E6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613BC5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76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8A68E4" w:rsidRPr="00613BC5" w:rsidRDefault="008A68E4" w:rsidP="008A68E4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8A68E4" w:rsidRP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8A68E4" w:rsidRDefault="008A68E4" w:rsidP="008A68E4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8A68E4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8A68E4" w:rsidRPr="008A68E4" w:rsidRDefault="008A68E4" w:rsidP="008A68E4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3"/>
        <w:gridCol w:w="4984"/>
      </w:tblGrid>
      <w:tr w:rsidR="008A68E4" w:rsidRPr="008A68E4" w:rsidTr="008A68E4">
        <w:trPr>
          <w:trHeight w:val="1916"/>
        </w:trPr>
        <w:tc>
          <w:tcPr>
            <w:tcW w:w="4213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8A68E4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8A68E4" w:rsidRPr="008A68E4" w:rsidRDefault="008A68E4" w:rsidP="008A68E4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84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b/>
                <w:sz w:val="24"/>
                <w:szCs w:val="24"/>
              </w:rPr>
              <w:t>Fenstherm-West Kft.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(1081 Budapest, Kun u. 4. fsz. 7.)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 xml:space="preserve">       2015. március 30. – 2015. május 25.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Szűz u. 2.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20 m</w:t>
            </w:r>
            <w:r w:rsidRPr="008A68E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8A68E4" w:rsidRPr="00C576E6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8A68E4" w:rsidRPr="00C576E6" w:rsidRDefault="008A68E4" w:rsidP="008A68E4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C576E6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613BC5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77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8A68E4" w:rsidRPr="00613BC5" w:rsidRDefault="008A68E4" w:rsidP="008A68E4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8A68E4" w:rsidRPr="008A68E4" w:rsidRDefault="008A68E4" w:rsidP="008A68E4">
      <w:pPr>
        <w:jc w:val="both"/>
        <w:rPr>
          <w:rFonts w:ascii="Times New Roman" w:hAnsi="Times New Roman"/>
          <w:b/>
          <w:sz w:val="24"/>
          <w:szCs w:val="24"/>
        </w:rPr>
      </w:pPr>
    </w:p>
    <w:p w:rsidR="008A68E4" w:rsidRPr="008A68E4" w:rsidRDefault="008A68E4" w:rsidP="008A68E4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8A68E4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8A68E4" w:rsidRPr="008A68E4" w:rsidRDefault="008A68E4" w:rsidP="008A68E4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4952"/>
      </w:tblGrid>
      <w:tr w:rsidR="008A68E4" w:rsidRPr="008A68E4" w:rsidTr="008A68E4">
        <w:trPr>
          <w:trHeight w:val="1965"/>
        </w:trPr>
        <w:tc>
          <w:tcPr>
            <w:tcW w:w="4186" w:type="dxa"/>
          </w:tcPr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  <w:r w:rsidRPr="008A68E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  <w:r w:rsidRPr="008A68E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68E4" w:rsidRPr="008A68E4" w:rsidRDefault="008A68E4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8A68E4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  <w:r w:rsidRPr="008A68E4">
              <w:rPr>
                <w:rFonts w:ascii="Times New Roman" w:hAnsi="Times New Roman"/>
                <w:sz w:val="24"/>
                <w:szCs w:val="24"/>
                <w:lang w:eastAsia="x-none"/>
              </w:rPr>
              <w:tab/>
            </w:r>
          </w:p>
          <w:p w:rsidR="008A68E4" w:rsidRPr="008A68E4" w:rsidRDefault="008A68E4" w:rsidP="0066106F">
            <w:pPr>
              <w:tabs>
                <w:tab w:val="left" w:pos="965"/>
              </w:tabs>
              <w:ind w:firstLine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2" w:type="dxa"/>
          </w:tcPr>
          <w:p w:rsidR="008A68E4" w:rsidRPr="008A68E4" w:rsidRDefault="008A68E4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8E4">
              <w:rPr>
                <w:rFonts w:ascii="Times New Roman" w:hAnsi="Times New Roman"/>
                <w:b/>
                <w:sz w:val="24"/>
                <w:szCs w:val="24"/>
              </w:rPr>
              <w:t>Fenstherm-West Kft.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(1081 Budapest, Kun u. 4. fsz. 7.)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2015. március 30. – 2015. május 25.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Kis Stáció u. 9.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8E4">
              <w:rPr>
                <w:rFonts w:ascii="Times New Roman" w:hAnsi="Times New Roman"/>
                <w:sz w:val="24"/>
                <w:szCs w:val="24"/>
              </w:rPr>
              <w:t>41 m</w:t>
            </w:r>
            <w:r w:rsidRPr="008A68E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8A68E4" w:rsidRPr="008A68E4" w:rsidRDefault="008A68E4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68E4" w:rsidRPr="008A68E4" w:rsidRDefault="008A68E4" w:rsidP="008A68E4">
      <w:pPr>
        <w:jc w:val="both"/>
        <w:rPr>
          <w:rFonts w:ascii="Times New Roman" w:hAnsi="Times New Roman"/>
          <w:sz w:val="24"/>
          <w:szCs w:val="24"/>
        </w:rPr>
      </w:pPr>
      <w:r w:rsidRPr="008A68E4">
        <w:rPr>
          <w:rFonts w:ascii="Times New Roman" w:hAnsi="Times New Roman"/>
          <w:sz w:val="24"/>
          <w:szCs w:val="24"/>
        </w:rPr>
        <w:t xml:space="preserve">azzal, hogy a kieső parkolási díj ÁFA tartalmát (2015. március 30. – 2015. május 25.) </w:t>
      </w:r>
      <w:r w:rsidR="00310A4C">
        <w:rPr>
          <w:rFonts w:ascii="Times New Roman" w:hAnsi="Times New Roman"/>
          <w:sz w:val="24"/>
          <w:szCs w:val="24"/>
        </w:rPr>
        <w:t>–</w:t>
      </w:r>
      <w:r w:rsidRPr="008A68E4">
        <w:rPr>
          <w:rFonts w:ascii="Times New Roman" w:hAnsi="Times New Roman"/>
          <w:sz w:val="24"/>
          <w:szCs w:val="24"/>
        </w:rPr>
        <w:t xml:space="preserve"> 42</w:t>
      </w:r>
      <w:r w:rsidR="00310A4C">
        <w:rPr>
          <w:rFonts w:ascii="Times New Roman" w:hAnsi="Times New Roman"/>
          <w:sz w:val="24"/>
          <w:szCs w:val="24"/>
        </w:rPr>
        <w:t xml:space="preserve">.817,- </w:t>
      </w:r>
      <w:r w:rsidRPr="008A68E4">
        <w:rPr>
          <w:rFonts w:ascii="Times New Roman" w:hAnsi="Times New Roman"/>
          <w:sz w:val="24"/>
          <w:szCs w:val="24"/>
        </w:rPr>
        <w:t>Ft</w:t>
      </w:r>
      <w:r w:rsidRPr="008A68E4">
        <w:rPr>
          <w:rFonts w:ascii="Times New Roman" w:hAnsi="Times New Roman"/>
          <w:sz w:val="24"/>
          <w:szCs w:val="24"/>
          <w:lang w:eastAsia="x-none"/>
        </w:rPr>
        <w:t xml:space="preserve">–ot a </w:t>
      </w:r>
      <w:r w:rsidRPr="008A68E4">
        <w:rPr>
          <w:rFonts w:ascii="Times New Roman" w:hAnsi="Times New Roman"/>
          <w:sz w:val="24"/>
          <w:szCs w:val="24"/>
        </w:rPr>
        <w:t>Fenstherm-West Kft.</w:t>
      </w:r>
      <w:r w:rsidR="00310A4C">
        <w:rPr>
          <w:rFonts w:ascii="Times New Roman" w:hAnsi="Times New Roman"/>
          <w:sz w:val="24"/>
          <w:szCs w:val="24"/>
        </w:rPr>
        <w:t xml:space="preserve"> </w:t>
      </w:r>
      <w:r w:rsidRPr="008A68E4">
        <w:rPr>
          <w:rFonts w:ascii="Times New Roman" w:hAnsi="Times New Roman"/>
          <w:sz w:val="24"/>
          <w:szCs w:val="24"/>
          <w:lang w:eastAsia="x-none"/>
        </w:rPr>
        <w:t>köteles megfizetni a Józsefvárosi Parkolás-üzemeltetési Szolgálat Sberbank Magyarország Zrt. által vezetett 14100309-92112249-03000007 számú számlájára (2015.</w:t>
      </w:r>
      <w:r w:rsidR="00310A4C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8A68E4">
        <w:rPr>
          <w:rFonts w:ascii="Times New Roman" w:hAnsi="Times New Roman"/>
          <w:sz w:val="24"/>
          <w:szCs w:val="24"/>
          <w:lang w:eastAsia="x-none"/>
        </w:rPr>
        <w:t>04.</w:t>
      </w:r>
      <w:r w:rsidR="00310A4C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8A68E4">
        <w:rPr>
          <w:rFonts w:ascii="Times New Roman" w:hAnsi="Times New Roman"/>
          <w:sz w:val="24"/>
          <w:szCs w:val="24"/>
          <w:lang w:eastAsia="x-none"/>
        </w:rPr>
        <w:t>01-jétől a parkolás üzemeltetési feladat ellátó a Kisfalu Kft.).</w:t>
      </w:r>
    </w:p>
    <w:p w:rsidR="008A68E4" w:rsidRPr="008A68E4" w:rsidRDefault="008A68E4" w:rsidP="008A68E4">
      <w:pPr>
        <w:rPr>
          <w:rFonts w:ascii="Times New Roman" w:hAnsi="Times New Roman"/>
          <w:sz w:val="24"/>
          <w:szCs w:val="24"/>
        </w:rPr>
      </w:pPr>
    </w:p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310A4C" w:rsidRPr="00C576E6" w:rsidRDefault="00310A4C" w:rsidP="00310A4C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10A4C" w:rsidRPr="00C576E6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310A4C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10A4C" w:rsidRPr="00613BC5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78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310A4C" w:rsidRPr="00613BC5" w:rsidRDefault="00310A4C" w:rsidP="00310A4C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310A4C" w:rsidRPr="008A68E4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</w:p>
    <w:p w:rsidR="00310A4C" w:rsidRPr="00310A4C" w:rsidRDefault="00310A4C" w:rsidP="00310A4C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310A4C" w:rsidRPr="00310A4C" w:rsidRDefault="00310A4C" w:rsidP="00310A4C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310A4C" w:rsidRPr="00310A4C" w:rsidTr="0066106F">
        <w:trPr>
          <w:trHeight w:val="497"/>
        </w:trPr>
        <w:tc>
          <w:tcPr>
            <w:tcW w:w="4219" w:type="dxa"/>
          </w:tcPr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310A4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310A4C" w:rsidRPr="00310A4C" w:rsidRDefault="00310A4C" w:rsidP="00613BC5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310A4C" w:rsidRPr="00310A4C" w:rsidRDefault="00310A4C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A4C">
              <w:rPr>
                <w:rFonts w:ascii="Times New Roman" w:hAnsi="Times New Roman"/>
                <w:b/>
                <w:sz w:val="24"/>
                <w:szCs w:val="24"/>
              </w:rPr>
              <w:t>Fenstherm-West Kft.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(1081 Budapest, Kun u. 4. fsz. 7.)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2015. március 30. – 2015. május 25.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építési munkaterület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Tolnai Lajos u. 7-9.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44 m</w:t>
            </w:r>
            <w:r w:rsidRPr="00310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310A4C" w:rsidRPr="00C576E6" w:rsidRDefault="00310A4C" w:rsidP="00310A4C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10A4C" w:rsidRPr="00C576E6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310A4C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</w:p>
    <w:p w:rsidR="00C576E6" w:rsidRDefault="00C576E6" w:rsidP="00C576E6">
      <w:pPr>
        <w:jc w:val="both"/>
        <w:rPr>
          <w:rFonts w:ascii="Times New Roman" w:hAnsi="Times New Roman"/>
          <w:b/>
          <w:sz w:val="24"/>
          <w:szCs w:val="24"/>
        </w:rPr>
      </w:pPr>
    </w:p>
    <w:p w:rsidR="00310A4C" w:rsidRPr="00613BC5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79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310A4C" w:rsidRPr="00613BC5" w:rsidRDefault="00310A4C" w:rsidP="00310A4C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310A4C" w:rsidRPr="00412092" w:rsidRDefault="00310A4C" w:rsidP="00310A4C">
      <w:pPr>
        <w:jc w:val="both"/>
        <w:rPr>
          <w:rFonts w:ascii="Times New Roman" w:hAnsi="Times New Roman"/>
          <w:sz w:val="22"/>
          <w:szCs w:val="22"/>
        </w:rPr>
      </w:pPr>
    </w:p>
    <w:p w:rsidR="00310A4C" w:rsidRPr="00310A4C" w:rsidRDefault="00310A4C" w:rsidP="00310A4C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310A4C" w:rsidRPr="00310A4C" w:rsidRDefault="00310A4C" w:rsidP="00310A4C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310A4C" w:rsidRPr="00310A4C" w:rsidRDefault="00310A4C" w:rsidP="00310A4C">
      <w:pPr>
        <w:pStyle w:val="Listaszerbekezds"/>
        <w:numPr>
          <w:ilvl w:val="0"/>
          <w:numId w:val="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 xml:space="preserve">a Blues&amp;Gastro 2012. Kft. (székhely: 1082 Budapest, Krúdy u. 6.) kérelmére, a 2013. évi közterület-használati díjtartozás kiegyenlítésére részletfizetési megállapodás kötését jóváhagyja, az alábbi feltételekkel: </w:t>
      </w:r>
    </w:p>
    <w:p w:rsidR="00310A4C" w:rsidRPr="00310A4C" w:rsidRDefault="00310A4C" w:rsidP="00310A4C">
      <w:pPr>
        <w:rPr>
          <w:rFonts w:ascii="Times New Roman" w:hAnsi="Times New Roman"/>
          <w:sz w:val="24"/>
          <w:szCs w:val="24"/>
        </w:rPr>
      </w:pPr>
    </w:p>
    <w:p w:rsidR="00310A4C" w:rsidRPr="00310A4C" w:rsidRDefault="00310A4C" w:rsidP="00613BC5">
      <w:pPr>
        <w:pStyle w:val="Listaszerbekezds"/>
        <w:numPr>
          <w:ilvl w:val="0"/>
          <w:numId w:val="1"/>
        </w:numPr>
        <w:ind w:left="851" w:hanging="425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>24 havi egyenlő összegű részletfizetés, azaz havi bruttó 100 574,- Ft,</w:t>
      </w:r>
    </w:p>
    <w:p w:rsidR="00310A4C" w:rsidRPr="00310A4C" w:rsidRDefault="00310A4C" w:rsidP="00613BC5">
      <w:pPr>
        <w:pStyle w:val="Listaszerbekezds"/>
        <w:numPr>
          <w:ilvl w:val="0"/>
          <w:numId w:val="1"/>
        </w:numPr>
        <w:ind w:left="851" w:hanging="425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>részletfizetés kezdete: 2015. április hó,</w:t>
      </w:r>
    </w:p>
    <w:p w:rsidR="00310A4C" w:rsidRPr="00310A4C" w:rsidRDefault="00310A4C" w:rsidP="00613BC5">
      <w:pPr>
        <w:pStyle w:val="Listaszerbekezds"/>
        <w:numPr>
          <w:ilvl w:val="0"/>
          <w:numId w:val="1"/>
        </w:numPr>
        <w:ind w:left="851" w:hanging="425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>részletek fizetési határideje: minden hó 10. napja.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310A4C" w:rsidRPr="00310A4C" w:rsidTr="0066106F">
        <w:trPr>
          <w:trHeight w:val="497"/>
        </w:trPr>
        <w:tc>
          <w:tcPr>
            <w:tcW w:w="4219" w:type="dxa"/>
          </w:tcPr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0A4C" w:rsidRPr="00C576E6" w:rsidRDefault="00310A4C" w:rsidP="00310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Felelős: </w:t>
            </w:r>
            <w:r w:rsidRPr="00C576E6">
              <w:rPr>
                <w:rFonts w:ascii="Times New Roman" w:hAnsi="Times New Roman"/>
                <w:sz w:val="24"/>
                <w:szCs w:val="24"/>
              </w:rPr>
              <w:t>polgármester</w:t>
            </w:r>
          </w:p>
          <w:p w:rsidR="00310A4C" w:rsidRPr="00C576E6" w:rsidRDefault="00310A4C" w:rsidP="00310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Határidő: </w:t>
            </w:r>
            <w:r w:rsidRPr="00C576E6">
              <w:rPr>
                <w:rFonts w:ascii="Times New Roman" w:hAnsi="Times New Roman"/>
                <w:sz w:val="24"/>
                <w:szCs w:val="24"/>
              </w:rPr>
              <w:t>2015. március 30.</w:t>
            </w:r>
          </w:p>
          <w:p w:rsidR="00310A4C" w:rsidRPr="00310A4C" w:rsidRDefault="00310A4C" w:rsidP="00310A4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310A4C" w:rsidRPr="00310A4C" w:rsidRDefault="00310A4C" w:rsidP="0066106F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0A4C" w:rsidRPr="00310A4C" w:rsidRDefault="00310A4C" w:rsidP="002370C2">
      <w:pPr>
        <w:pStyle w:val="Listaszerbekezds"/>
        <w:numPr>
          <w:ilvl w:val="0"/>
          <w:numId w:val="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10A4C">
        <w:rPr>
          <w:rFonts w:ascii="Times New Roman" w:hAnsi="Times New Roman"/>
          <w:sz w:val="24"/>
          <w:szCs w:val="24"/>
        </w:rPr>
        <w:t>közterület-használati hozzájárulást ad – havi díjfizetéssel – az alábbi ügyben:</w:t>
      </w:r>
    </w:p>
    <w:p w:rsidR="00310A4C" w:rsidRPr="00310A4C" w:rsidRDefault="00310A4C" w:rsidP="00310A4C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310A4C" w:rsidRPr="00310A4C" w:rsidTr="0066106F">
        <w:trPr>
          <w:trHeight w:val="497"/>
        </w:trPr>
        <w:tc>
          <w:tcPr>
            <w:tcW w:w="4219" w:type="dxa"/>
          </w:tcPr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310A4C" w:rsidRPr="00310A4C" w:rsidRDefault="00613BC5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310A4C" w:rsidRPr="00310A4C" w:rsidRDefault="00613BC5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310A4C" w:rsidRPr="00310A4C" w:rsidRDefault="00310A4C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310A4C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310A4C" w:rsidRPr="00310A4C" w:rsidRDefault="00310A4C" w:rsidP="0066106F">
            <w:pPr>
              <w:ind w:left="-142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 xml:space="preserve">      A kérelemben foglalt díjkedvezmény:</w:t>
            </w:r>
          </w:p>
          <w:p w:rsidR="00310A4C" w:rsidRPr="00310A4C" w:rsidRDefault="00310A4C" w:rsidP="00310A4C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310A4C" w:rsidRPr="00310A4C" w:rsidRDefault="00310A4C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A4C">
              <w:rPr>
                <w:rFonts w:ascii="Times New Roman" w:hAnsi="Times New Roman"/>
                <w:b/>
                <w:sz w:val="24"/>
                <w:szCs w:val="24"/>
              </w:rPr>
              <w:t>Blues&amp;Gastro 2012. Kft.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(1082 Budapest, Krúdy u. 6.)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2015. április 01. – 2016. március 31.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Krúdy Gy. u. 6.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A4C">
              <w:rPr>
                <w:rFonts w:ascii="Times New Roman" w:hAnsi="Times New Roman"/>
                <w:sz w:val="24"/>
                <w:szCs w:val="24"/>
              </w:rPr>
              <w:t>70 m</w:t>
            </w:r>
            <w:r w:rsidRPr="00310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310A4C">
              <w:rPr>
                <w:rFonts w:ascii="Times New Roman" w:hAnsi="Times New Roman"/>
                <w:sz w:val="24"/>
                <w:szCs w:val="24"/>
                <w:lang w:eastAsia="x-none"/>
              </w:rPr>
              <w:t>10 %</w:t>
            </w:r>
          </w:p>
          <w:p w:rsidR="00310A4C" w:rsidRPr="00310A4C" w:rsidRDefault="00310A4C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310A4C" w:rsidRPr="00C576E6" w:rsidRDefault="00310A4C" w:rsidP="00310A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310A4C" w:rsidRPr="00C576E6" w:rsidRDefault="00310A4C" w:rsidP="00310A4C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10A4C" w:rsidRPr="00C576E6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310A4C" w:rsidRDefault="00310A4C" w:rsidP="00310A4C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37447B" w:rsidRPr="00613BC5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80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37447B" w:rsidRPr="00613BC5" w:rsidRDefault="0037447B" w:rsidP="0037447B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37447B" w:rsidRPr="0037447B" w:rsidRDefault="0037447B" w:rsidP="0037447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 xml:space="preserve">a Shamiko Kft. (székhely: 1092 Budapest, Ráday u. 31.) kérelmére, a közterület-használati díjtartozás kiegyenlítésére részletfizetési megállapodás kötését jóváhagyja, az alábbi feltételekkel: </w:t>
      </w:r>
    </w:p>
    <w:p w:rsidR="0037447B" w:rsidRPr="0037447B" w:rsidRDefault="0037447B" w:rsidP="0037447B">
      <w:pPr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3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24 havi egyenlő összegű részletfizetés, azaz havi bruttó 228 541,- Ft,</w:t>
      </w:r>
    </w:p>
    <w:p w:rsidR="0037447B" w:rsidRPr="0037447B" w:rsidRDefault="0037447B" w:rsidP="0037447B">
      <w:pPr>
        <w:pStyle w:val="Listaszerbekezds"/>
        <w:numPr>
          <w:ilvl w:val="0"/>
          <w:numId w:val="3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részletfizetés kezdete: 2015. május hó,</w:t>
      </w:r>
    </w:p>
    <w:p w:rsidR="0037447B" w:rsidRPr="0037447B" w:rsidRDefault="0037447B" w:rsidP="0037447B">
      <w:pPr>
        <w:pStyle w:val="Listaszerbekezds"/>
        <w:numPr>
          <w:ilvl w:val="0"/>
          <w:numId w:val="3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részletek fizetési határideje: minden hó 10. napja.</w:t>
      </w:r>
    </w:p>
    <w:p w:rsidR="0037447B" w:rsidRDefault="0037447B" w:rsidP="0037447B">
      <w:pPr>
        <w:jc w:val="both"/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Felelős: polgármester</w:t>
      </w: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Határidő: 2015. március 30.</w:t>
      </w:r>
    </w:p>
    <w:p w:rsidR="0037447B" w:rsidRPr="0037447B" w:rsidRDefault="0037447B" w:rsidP="0037447B">
      <w:pPr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közterület-használati hozzájárulást ad – havi díjfizetéssel – az alábbi ügyben:</w:t>
      </w: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37447B" w:rsidRPr="0037447B" w:rsidTr="0066106F">
        <w:trPr>
          <w:trHeight w:val="497"/>
        </w:trPr>
        <w:tc>
          <w:tcPr>
            <w:tcW w:w="4219" w:type="dxa"/>
          </w:tcPr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37447B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447B" w:rsidRPr="0037447B" w:rsidRDefault="0037447B" w:rsidP="0037447B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37447B" w:rsidRPr="0037447B" w:rsidRDefault="0037447B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B">
              <w:rPr>
                <w:rFonts w:ascii="Times New Roman" w:hAnsi="Times New Roman"/>
                <w:b/>
                <w:sz w:val="24"/>
                <w:szCs w:val="24"/>
              </w:rPr>
              <w:t>Shamiko Kft.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(1092 Budapest, Ráday u. 31.)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2015. május 01. – 2016. április 30.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Krúdy Gy. u. 2-3.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Mikszáth tér 2.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15 m</w:t>
            </w:r>
            <w:r w:rsidRPr="0037447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7447B">
              <w:rPr>
                <w:rFonts w:ascii="Times New Roman" w:hAnsi="Times New Roman"/>
                <w:sz w:val="24"/>
                <w:szCs w:val="24"/>
              </w:rPr>
              <w:t xml:space="preserve"> + 9 m</w:t>
            </w:r>
            <w:r w:rsidRPr="0037447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62 m</w:t>
            </w:r>
            <w:r w:rsidRPr="0037447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7447B">
              <w:rPr>
                <w:rFonts w:ascii="Times New Roman" w:hAnsi="Times New Roman"/>
                <w:sz w:val="24"/>
                <w:szCs w:val="24"/>
              </w:rPr>
              <w:t xml:space="preserve"> + 15 m</w:t>
            </w:r>
            <w:r w:rsidRPr="0037447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447B" w:rsidRPr="00C576E6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37447B" w:rsidRPr="00C576E6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37447B" w:rsidRPr="00C576E6" w:rsidRDefault="0037447B" w:rsidP="0037447B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7447B" w:rsidRPr="00C576E6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37447B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37447B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37447B" w:rsidRPr="00613BC5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81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37447B" w:rsidRPr="00613BC5" w:rsidRDefault="0037447B" w:rsidP="0037447B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37447B" w:rsidRPr="0037447B" w:rsidRDefault="0037447B" w:rsidP="0037447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a</w:t>
      </w:r>
      <w:r w:rsidR="00D96669">
        <w:rPr>
          <w:rFonts w:ascii="Times New Roman" w:hAnsi="Times New Roman"/>
          <w:sz w:val="24"/>
          <w:szCs w:val="24"/>
        </w:rPr>
        <w:t>z</w:t>
      </w:r>
      <w:r w:rsidRPr="0037447B">
        <w:rPr>
          <w:rFonts w:ascii="Times New Roman" w:hAnsi="Times New Roman"/>
          <w:sz w:val="24"/>
          <w:szCs w:val="24"/>
        </w:rPr>
        <w:t xml:space="preserve"> SKS P-Corn Kft. (székhely: 2083 Solymár, Mészégető u. 19.) kérelmére, a közterület-használati díjtartozás kiegyenlítésére részletfizetési megállapodás kötését jóváhagyja, az alábbi feltételekkel: </w:t>
      </w:r>
    </w:p>
    <w:p w:rsidR="0037447B" w:rsidRPr="0037447B" w:rsidRDefault="0037447B" w:rsidP="0037447B">
      <w:pPr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5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24 havi egyenlő összegű részletfizetés, azaz havi bruttó 23 909,- Ft,</w:t>
      </w:r>
    </w:p>
    <w:p w:rsidR="0037447B" w:rsidRPr="0037447B" w:rsidRDefault="0037447B" w:rsidP="0037447B">
      <w:pPr>
        <w:pStyle w:val="Listaszerbekezds"/>
        <w:numPr>
          <w:ilvl w:val="0"/>
          <w:numId w:val="5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részletfizetés kezdete: 2015. április hó,</w:t>
      </w:r>
    </w:p>
    <w:p w:rsidR="0037447B" w:rsidRPr="0037447B" w:rsidRDefault="0037447B" w:rsidP="0037447B">
      <w:pPr>
        <w:pStyle w:val="Listaszerbekezds"/>
        <w:numPr>
          <w:ilvl w:val="0"/>
          <w:numId w:val="5"/>
        </w:numPr>
        <w:ind w:left="851" w:hanging="425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részletek fizetési határideje: minden hó 10. napja.</w:t>
      </w:r>
    </w:p>
    <w:p w:rsidR="0037447B" w:rsidRPr="0037447B" w:rsidRDefault="0037447B" w:rsidP="0037447B">
      <w:pPr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37447B">
        <w:rPr>
          <w:rFonts w:ascii="Times New Roman" w:hAnsi="Times New Roman"/>
          <w:sz w:val="24"/>
          <w:szCs w:val="24"/>
        </w:rPr>
        <w:t>polgármester</w:t>
      </w:r>
    </w:p>
    <w:p w:rsidR="0037447B" w:rsidRPr="0037447B" w:rsidRDefault="0037447B" w:rsidP="0037447B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37447B">
        <w:rPr>
          <w:rFonts w:ascii="Times New Roman" w:hAnsi="Times New Roman"/>
          <w:sz w:val="24"/>
          <w:szCs w:val="24"/>
        </w:rPr>
        <w:t>2015. március 30.</w:t>
      </w:r>
    </w:p>
    <w:p w:rsidR="0037447B" w:rsidRPr="0037447B" w:rsidRDefault="0037447B" w:rsidP="0037447B">
      <w:pPr>
        <w:rPr>
          <w:rFonts w:ascii="Times New Roman" w:hAnsi="Times New Roman"/>
          <w:sz w:val="24"/>
          <w:szCs w:val="24"/>
        </w:rPr>
      </w:pPr>
    </w:p>
    <w:p w:rsidR="0037447B" w:rsidRPr="0037447B" w:rsidRDefault="0037447B" w:rsidP="0037447B">
      <w:pPr>
        <w:pStyle w:val="Listaszerbekezds"/>
        <w:numPr>
          <w:ilvl w:val="0"/>
          <w:numId w:val="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47B">
        <w:rPr>
          <w:rFonts w:ascii="Times New Roman" w:hAnsi="Times New Roman"/>
          <w:sz w:val="24"/>
          <w:szCs w:val="24"/>
        </w:rPr>
        <w:t>közterület-használati hozzájárulást ad – havi díjfizetéssel – az alábbi ügyben:</w:t>
      </w:r>
    </w:p>
    <w:p w:rsidR="0037447B" w:rsidRPr="0037447B" w:rsidRDefault="0037447B" w:rsidP="0037447B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37447B" w:rsidRPr="0037447B" w:rsidTr="0066106F">
        <w:trPr>
          <w:trHeight w:val="497"/>
        </w:trPr>
        <w:tc>
          <w:tcPr>
            <w:tcW w:w="4219" w:type="dxa"/>
          </w:tcPr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37447B" w:rsidRPr="0037447B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37447B" w:rsidRPr="0037447B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37447B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37447B" w:rsidRPr="0037447B" w:rsidRDefault="0037447B" w:rsidP="0037447B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B">
              <w:rPr>
                <w:rFonts w:ascii="Times New Roman" w:hAnsi="Times New Roman"/>
                <w:b/>
                <w:sz w:val="24"/>
                <w:szCs w:val="24"/>
              </w:rPr>
              <w:t>SKS P-Corn Kft.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(2083 Solymár, Mészégető u. 19.)</w:t>
            </w:r>
          </w:p>
          <w:p w:rsidR="0037447B" w:rsidRPr="0037447B" w:rsidRDefault="0037447B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 xml:space="preserve">       2015. május 01. – 2016. március 31.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Mikszáth Kálmán tér 2.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7447B">
              <w:rPr>
                <w:rFonts w:ascii="Times New Roman" w:hAnsi="Times New Roman"/>
                <w:sz w:val="24"/>
                <w:szCs w:val="24"/>
              </w:rPr>
              <w:t>34,32 m</w:t>
            </w:r>
            <w:r w:rsidRPr="0037447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7447B" w:rsidRPr="0037447B" w:rsidRDefault="0037447B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447B" w:rsidRPr="00C576E6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37447B" w:rsidRPr="00C576E6" w:rsidRDefault="0037447B" w:rsidP="003744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37447B" w:rsidRPr="00C576E6" w:rsidRDefault="0037447B" w:rsidP="0037447B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7447B" w:rsidRPr="00C576E6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37447B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37447B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37447B">
      <w:pPr>
        <w:jc w:val="both"/>
        <w:rPr>
          <w:rFonts w:ascii="Times New Roman" w:hAnsi="Times New Roman"/>
          <w:b/>
          <w:sz w:val="24"/>
          <w:szCs w:val="24"/>
        </w:rPr>
      </w:pPr>
    </w:p>
    <w:p w:rsidR="0037447B" w:rsidRPr="00613BC5" w:rsidRDefault="0037447B" w:rsidP="0037447B">
      <w:pPr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2</w:t>
      </w:r>
      <w:r w:rsidR="00613BC5" w:rsidRPr="00613BC5">
        <w:rPr>
          <w:rFonts w:ascii="Times New Roman" w:hAnsi="Times New Roman"/>
          <w:b/>
          <w:sz w:val="24"/>
          <w:szCs w:val="24"/>
        </w:rPr>
        <w:t>82</w:t>
      </w:r>
      <w:r w:rsidRPr="00613BC5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37447B" w:rsidRPr="00613BC5" w:rsidRDefault="0037447B" w:rsidP="0037447B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613BC5">
        <w:rPr>
          <w:rFonts w:ascii="Times New Roman" w:hAnsi="Times New Roman"/>
          <w:b/>
          <w:sz w:val="24"/>
          <w:szCs w:val="24"/>
        </w:rPr>
        <w:t>(1</w:t>
      </w:r>
      <w:r w:rsidR="00613BC5" w:rsidRPr="00613BC5">
        <w:rPr>
          <w:rFonts w:ascii="Times New Roman" w:hAnsi="Times New Roman"/>
          <w:b/>
          <w:sz w:val="24"/>
          <w:szCs w:val="24"/>
        </w:rPr>
        <w:t>2</w:t>
      </w:r>
      <w:r w:rsidRPr="00613BC5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37447B" w:rsidRPr="00BB0330" w:rsidRDefault="0037447B" w:rsidP="0037447B">
      <w:pPr>
        <w:jc w:val="both"/>
        <w:rPr>
          <w:rFonts w:ascii="Times New Roman" w:hAnsi="Times New Roman"/>
          <w:sz w:val="24"/>
          <w:szCs w:val="24"/>
        </w:rPr>
      </w:pPr>
    </w:p>
    <w:p w:rsidR="00BB0330" w:rsidRPr="00BB0330" w:rsidRDefault="00BB0330" w:rsidP="00BB0330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BB0330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havi díjfizetéssel – az alábbi ügyben:</w:t>
      </w:r>
    </w:p>
    <w:p w:rsidR="00BB0330" w:rsidRPr="00BB0330" w:rsidRDefault="00BB0330" w:rsidP="00BB0330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BB0330" w:rsidRPr="00BB0330" w:rsidTr="0066106F">
        <w:trPr>
          <w:trHeight w:val="1957"/>
        </w:trPr>
        <w:tc>
          <w:tcPr>
            <w:tcW w:w="4219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BB0330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BB0330" w:rsidRPr="00BB0330" w:rsidRDefault="00BB0330" w:rsidP="0066106F">
            <w:pPr>
              <w:ind w:left="426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b/>
                <w:sz w:val="24"/>
                <w:szCs w:val="24"/>
              </w:rPr>
              <w:t>SKS Caffe Kft.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(2083 Solymár, Mészégető u. 19.)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2015. május 01. – 2016. április 30.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Mikszáth Kálmán tér 2.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149,76 m</w:t>
            </w:r>
            <w:r w:rsidRPr="00BB03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10 m</w:t>
            </w:r>
            <w:r w:rsidRPr="00BB03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BB0330" w:rsidRPr="00C576E6" w:rsidRDefault="00BB0330" w:rsidP="00BB0330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C576E6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2F30B2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2F30B2">
        <w:rPr>
          <w:rFonts w:ascii="Times New Roman" w:hAnsi="Times New Roman"/>
          <w:b/>
          <w:sz w:val="24"/>
          <w:szCs w:val="24"/>
        </w:rPr>
        <w:t>2</w:t>
      </w:r>
      <w:r w:rsidR="002F30B2" w:rsidRPr="002F30B2">
        <w:rPr>
          <w:rFonts w:ascii="Times New Roman" w:hAnsi="Times New Roman"/>
          <w:b/>
          <w:sz w:val="24"/>
          <w:szCs w:val="24"/>
        </w:rPr>
        <w:t>8</w:t>
      </w:r>
      <w:r w:rsidRPr="002F30B2">
        <w:rPr>
          <w:rFonts w:ascii="Times New Roman" w:hAnsi="Times New Roman"/>
          <w:b/>
          <w:sz w:val="24"/>
          <w:szCs w:val="24"/>
        </w:rPr>
        <w:t>3/2015. (III.30.) sz. Városgazdálkodási és Pénzügyi Bizottság határozata</w:t>
      </w:r>
    </w:p>
    <w:p w:rsidR="00BB0330" w:rsidRPr="002F30B2" w:rsidRDefault="00BB0330" w:rsidP="00BB0330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2F30B2">
        <w:rPr>
          <w:rFonts w:ascii="Times New Roman" w:hAnsi="Times New Roman"/>
          <w:b/>
          <w:sz w:val="24"/>
          <w:szCs w:val="24"/>
        </w:rPr>
        <w:t>(1</w:t>
      </w:r>
      <w:r w:rsidR="002F30B2" w:rsidRPr="002F30B2">
        <w:rPr>
          <w:rFonts w:ascii="Times New Roman" w:hAnsi="Times New Roman"/>
          <w:b/>
          <w:sz w:val="24"/>
          <w:szCs w:val="24"/>
        </w:rPr>
        <w:t>2</w:t>
      </w:r>
      <w:r w:rsidRPr="002F30B2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</w:rPr>
      </w:pPr>
    </w:p>
    <w:p w:rsidR="00BB0330" w:rsidRPr="00BB0330" w:rsidRDefault="00BB0330" w:rsidP="00BB0330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BB0330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havi díjfizetéssel – az alábbi ügyben: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BB0330" w:rsidRPr="00BB0330" w:rsidTr="0066106F">
        <w:trPr>
          <w:trHeight w:val="497"/>
        </w:trPr>
        <w:tc>
          <w:tcPr>
            <w:tcW w:w="4219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BB0330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BB0330" w:rsidRPr="00BB0330" w:rsidRDefault="00BB0330" w:rsidP="0066106F">
            <w:pPr>
              <w:ind w:left="426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b/>
                <w:sz w:val="24"/>
                <w:szCs w:val="24"/>
              </w:rPr>
              <w:t>Lumen Labor Kft.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(1088 Budapest, Mikszáth tér 2.)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2015. június 01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B0330">
              <w:rPr>
                <w:rFonts w:ascii="Times New Roman" w:hAnsi="Times New Roman"/>
                <w:sz w:val="24"/>
                <w:szCs w:val="24"/>
              </w:rPr>
              <w:t xml:space="preserve"> – 2016. május 31.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Mikszáth tér 2-3.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40 m</w:t>
            </w:r>
            <w:r w:rsidRPr="00BB03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BB0330" w:rsidRPr="00C576E6" w:rsidRDefault="00BB0330" w:rsidP="00BB0330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C576E6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2F30B2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2F30B2">
        <w:rPr>
          <w:rFonts w:ascii="Times New Roman" w:hAnsi="Times New Roman"/>
          <w:b/>
          <w:sz w:val="24"/>
          <w:szCs w:val="24"/>
        </w:rPr>
        <w:t>2</w:t>
      </w:r>
      <w:r w:rsidR="002F30B2" w:rsidRPr="002F30B2">
        <w:rPr>
          <w:rFonts w:ascii="Times New Roman" w:hAnsi="Times New Roman"/>
          <w:b/>
          <w:sz w:val="24"/>
          <w:szCs w:val="24"/>
        </w:rPr>
        <w:t>84</w:t>
      </w:r>
      <w:r w:rsidRPr="002F30B2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BB0330" w:rsidRPr="002F30B2" w:rsidRDefault="00BB0330" w:rsidP="00BB0330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2F30B2">
        <w:rPr>
          <w:rFonts w:ascii="Times New Roman" w:hAnsi="Times New Roman"/>
          <w:b/>
          <w:sz w:val="24"/>
          <w:szCs w:val="24"/>
        </w:rPr>
        <w:t>(1</w:t>
      </w:r>
      <w:r w:rsidR="002F30B2" w:rsidRPr="002F30B2">
        <w:rPr>
          <w:rFonts w:ascii="Times New Roman" w:hAnsi="Times New Roman"/>
          <w:b/>
          <w:sz w:val="24"/>
          <w:szCs w:val="24"/>
        </w:rPr>
        <w:t>2</w:t>
      </w:r>
      <w:r w:rsidRPr="002F30B2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</w:rPr>
      </w:pPr>
    </w:p>
    <w:p w:rsidR="00BB0330" w:rsidRPr="00BB0330" w:rsidRDefault="00BB0330" w:rsidP="00BB0330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BB0330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egyösszegben történő díjfizetéssel – az alábbi ügyben: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BB0330" w:rsidRPr="00BB0330" w:rsidTr="0066106F">
        <w:trPr>
          <w:trHeight w:val="497"/>
        </w:trPr>
        <w:tc>
          <w:tcPr>
            <w:tcW w:w="4219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</w:t>
            </w:r>
            <w:r>
              <w:rPr>
                <w:rFonts w:ascii="Times New Roman" w:hAnsi="Times New Roman"/>
                <w:sz w:val="24"/>
                <w:szCs w:val="24"/>
              </w:rPr>
              <w:t>asználat helye: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BB0330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BB0330" w:rsidRPr="00BB0330" w:rsidRDefault="00BB0330" w:rsidP="00BB0330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BB0330" w:rsidRPr="00BB0330" w:rsidRDefault="00BB0330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b/>
                <w:sz w:val="24"/>
                <w:szCs w:val="24"/>
              </w:rPr>
              <w:t>Onish Kft.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(1061 Budapest, Andrássy út 45.)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2015. április 01. – 2015. szeptember 30.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Kálvin tér/Múzeum utca 2.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18 m</w:t>
            </w:r>
            <w:r w:rsidRPr="00BB03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BB0330" w:rsidRPr="00C576E6" w:rsidRDefault="00BB0330" w:rsidP="00BB0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BB0330" w:rsidRPr="00C576E6" w:rsidRDefault="00BB0330" w:rsidP="00BB0330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C576E6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BB0330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30" w:rsidRPr="00BA767A" w:rsidRDefault="00BB0330" w:rsidP="00BB0330">
      <w:pPr>
        <w:jc w:val="both"/>
        <w:rPr>
          <w:rFonts w:ascii="Times New Roman" w:hAnsi="Times New Roman"/>
          <w:b/>
          <w:sz w:val="24"/>
          <w:szCs w:val="24"/>
        </w:rPr>
      </w:pPr>
      <w:r w:rsidRPr="00BA767A">
        <w:rPr>
          <w:rFonts w:ascii="Times New Roman" w:hAnsi="Times New Roman"/>
          <w:b/>
          <w:sz w:val="24"/>
          <w:szCs w:val="24"/>
        </w:rPr>
        <w:t>2</w:t>
      </w:r>
      <w:r w:rsidR="00BA767A" w:rsidRPr="00BA767A">
        <w:rPr>
          <w:rFonts w:ascii="Times New Roman" w:hAnsi="Times New Roman"/>
          <w:b/>
          <w:sz w:val="24"/>
          <w:szCs w:val="24"/>
        </w:rPr>
        <w:t>85</w:t>
      </w:r>
      <w:r w:rsidRPr="00BA767A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BB0330" w:rsidRPr="00BA767A" w:rsidRDefault="00BB0330" w:rsidP="00BB0330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BA767A">
        <w:rPr>
          <w:rFonts w:ascii="Times New Roman" w:hAnsi="Times New Roman"/>
          <w:b/>
          <w:sz w:val="24"/>
          <w:szCs w:val="24"/>
        </w:rPr>
        <w:t>(1</w:t>
      </w:r>
      <w:r w:rsidR="00BA767A" w:rsidRPr="00BA767A">
        <w:rPr>
          <w:rFonts w:ascii="Times New Roman" w:hAnsi="Times New Roman"/>
          <w:b/>
          <w:sz w:val="24"/>
          <w:szCs w:val="24"/>
        </w:rPr>
        <w:t>2</w:t>
      </w:r>
      <w:r w:rsidRPr="00BA767A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</w:rPr>
      </w:pPr>
    </w:p>
    <w:p w:rsidR="00BB0330" w:rsidRPr="00BB0330" w:rsidRDefault="00BB0330" w:rsidP="00BB0330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BB0330">
        <w:rPr>
          <w:rFonts w:ascii="Times New Roman" w:hAnsi="Times New Roman"/>
          <w:sz w:val="24"/>
          <w:szCs w:val="24"/>
        </w:rPr>
        <w:t>A Városgazdálkodási és Pénzügyi Bizottság úgy dönt, hogy a 986/2014. (IX.15.) számú Városgazdálkodási és Pénzügyi Bizottság által hozott határozatot az alábbiak szerint módosítja:</w:t>
      </w:r>
    </w:p>
    <w:p w:rsidR="00BB0330" w:rsidRPr="00BB0330" w:rsidRDefault="00BB0330" w:rsidP="00BB0330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BB0330" w:rsidRPr="00BB0330" w:rsidTr="0066106F">
        <w:trPr>
          <w:trHeight w:val="497"/>
        </w:trPr>
        <w:tc>
          <w:tcPr>
            <w:tcW w:w="4219" w:type="dxa"/>
          </w:tcPr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BB0330" w:rsidRPr="00BB0330" w:rsidRDefault="00BB0330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  <w:lang w:eastAsia="x-none"/>
              </w:rPr>
              <w:t>K</w:t>
            </w:r>
            <w:r w:rsidRPr="00BB0330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özterület-használat nagysága:</w:t>
            </w:r>
          </w:p>
          <w:p w:rsidR="00BB0330" w:rsidRPr="00BB0330" w:rsidRDefault="00BB0330" w:rsidP="00BB0330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BB0330" w:rsidRPr="00BB0330" w:rsidRDefault="00BB0330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0330">
              <w:rPr>
                <w:rFonts w:ascii="Times New Roman" w:hAnsi="Times New Roman"/>
                <w:b/>
                <w:sz w:val="24"/>
                <w:szCs w:val="24"/>
              </w:rPr>
              <w:t>Szuper Jelen Kft.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(1085 Budapest, Blaha Lujza tér 1-2.)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2015. április 01. – 2017. október 31.</w:t>
            </w:r>
          </w:p>
          <w:p w:rsidR="00BB0330" w:rsidRPr="00BB0330" w:rsidRDefault="00BB0330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330">
              <w:rPr>
                <w:rFonts w:ascii="Times New Roman" w:hAnsi="Times New Roman"/>
                <w:sz w:val="24"/>
                <w:szCs w:val="24"/>
              </w:rPr>
              <w:t>22,05 m</w:t>
            </w:r>
            <w:r w:rsidRPr="00BB03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E06873" w:rsidRPr="00C576E6" w:rsidRDefault="00E06873" w:rsidP="00E0687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E06873" w:rsidRPr="00C576E6" w:rsidRDefault="00E06873" w:rsidP="00E0687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E06873" w:rsidRPr="00C576E6" w:rsidRDefault="00E06873" w:rsidP="00E06873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E06873" w:rsidRPr="00C576E6" w:rsidRDefault="00E06873" w:rsidP="00E06873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E06873" w:rsidRDefault="00E06873" w:rsidP="00E06873">
      <w:pPr>
        <w:jc w:val="both"/>
        <w:rPr>
          <w:rFonts w:ascii="Times New Roman" w:hAnsi="Times New Roman"/>
          <w:b/>
          <w:sz w:val="24"/>
          <w:szCs w:val="24"/>
        </w:rPr>
      </w:pPr>
    </w:p>
    <w:p w:rsidR="00E06873" w:rsidRDefault="00E06873" w:rsidP="00E06873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06873" w:rsidRPr="00BA767A" w:rsidRDefault="00E06873" w:rsidP="00E06873">
      <w:pPr>
        <w:jc w:val="both"/>
        <w:rPr>
          <w:rFonts w:ascii="Times New Roman" w:hAnsi="Times New Roman"/>
          <w:b/>
          <w:sz w:val="24"/>
          <w:szCs w:val="24"/>
        </w:rPr>
      </w:pPr>
      <w:r w:rsidRPr="00BA767A">
        <w:rPr>
          <w:rFonts w:ascii="Times New Roman" w:hAnsi="Times New Roman"/>
          <w:b/>
          <w:sz w:val="24"/>
          <w:szCs w:val="24"/>
        </w:rPr>
        <w:t>2</w:t>
      </w:r>
      <w:r w:rsidR="00BA767A" w:rsidRPr="00BA767A">
        <w:rPr>
          <w:rFonts w:ascii="Times New Roman" w:hAnsi="Times New Roman"/>
          <w:b/>
          <w:sz w:val="24"/>
          <w:szCs w:val="24"/>
        </w:rPr>
        <w:t>86</w:t>
      </w:r>
      <w:r w:rsidRPr="00BA767A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E06873" w:rsidRPr="00BA767A" w:rsidRDefault="00E06873" w:rsidP="00E06873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BA767A">
        <w:rPr>
          <w:rFonts w:ascii="Times New Roman" w:hAnsi="Times New Roman"/>
          <w:b/>
          <w:sz w:val="24"/>
          <w:szCs w:val="24"/>
        </w:rPr>
        <w:t>(1</w:t>
      </w:r>
      <w:r w:rsidR="00BA767A" w:rsidRPr="00BA767A">
        <w:rPr>
          <w:rFonts w:ascii="Times New Roman" w:hAnsi="Times New Roman"/>
          <w:b/>
          <w:sz w:val="24"/>
          <w:szCs w:val="24"/>
        </w:rPr>
        <w:t>2</w:t>
      </w:r>
      <w:r w:rsidRPr="00BA767A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E06873" w:rsidRPr="00E06873" w:rsidRDefault="00E06873" w:rsidP="00E06873">
      <w:pPr>
        <w:jc w:val="both"/>
        <w:rPr>
          <w:rFonts w:ascii="Times New Roman" w:hAnsi="Times New Roman"/>
          <w:sz w:val="24"/>
          <w:szCs w:val="24"/>
        </w:rPr>
      </w:pPr>
    </w:p>
    <w:p w:rsidR="00E06873" w:rsidRPr="00E06873" w:rsidRDefault="00E06873" w:rsidP="00E06873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E06873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="00E7353B">
        <w:rPr>
          <w:rFonts w:ascii="Times New Roman" w:hAnsi="Times New Roman"/>
          <w:sz w:val="24"/>
          <w:szCs w:val="24"/>
        </w:rPr>
        <w:t xml:space="preserve">a </w:t>
      </w:r>
      <w:r w:rsidRPr="00E06873">
        <w:rPr>
          <w:rFonts w:ascii="Times New Roman" w:hAnsi="Times New Roman"/>
          <w:sz w:val="24"/>
          <w:szCs w:val="24"/>
        </w:rPr>
        <w:t>közterület-használat</w:t>
      </w:r>
      <w:r w:rsidR="00E7353B">
        <w:rPr>
          <w:rFonts w:ascii="Times New Roman" w:hAnsi="Times New Roman"/>
          <w:sz w:val="24"/>
          <w:szCs w:val="24"/>
        </w:rPr>
        <w:t>hoz</w:t>
      </w:r>
      <w:r w:rsidRPr="00E06873">
        <w:rPr>
          <w:rFonts w:ascii="Times New Roman" w:hAnsi="Times New Roman"/>
          <w:sz w:val="24"/>
          <w:szCs w:val="24"/>
        </w:rPr>
        <w:t xml:space="preserve"> </w:t>
      </w:r>
      <w:r w:rsidR="00E7353B" w:rsidRPr="00E06442">
        <w:rPr>
          <w:rFonts w:ascii="Times New Roman" w:hAnsi="Times New Roman"/>
          <w:sz w:val="24"/>
          <w:szCs w:val="24"/>
          <w:u w:val="single"/>
        </w:rPr>
        <w:t>nem járul hozzá</w:t>
      </w:r>
      <w:r w:rsidRPr="00E06873">
        <w:rPr>
          <w:rFonts w:ascii="Times New Roman" w:hAnsi="Times New Roman"/>
          <w:sz w:val="24"/>
          <w:szCs w:val="24"/>
        </w:rPr>
        <w:t xml:space="preserve"> az alábbi ügyben:</w:t>
      </w:r>
    </w:p>
    <w:p w:rsidR="00E06873" w:rsidRPr="00E06873" w:rsidRDefault="00E06873" w:rsidP="00E06873">
      <w:pPr>
        <w:jc w:val="both"/>
        <w:rPr>
          <w:rFonts w:ascii="Times New Roman" w:hAnsi="Times New Roman"/>
          <w:sz w:val="24"/>
          <w:szCs w:val="24"/>
          <w:u w:val="single"/>
          <w:lang w:eastAsia="x-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E06873" w:rsidRPr="00E06873" w:rsidTr="0066106F">
        <w:trPr>
          <w:trHeight w:val="497"/>
        </w:trPr>
        <w:tc>
          <w:tcPr>
            <w:tcW w:w="4219" w:type="dxa"/>
          </w:tcPr>
          <w:p w:rsidR="00E06873" w:rsidRPr="00E06873" w:rsidRDefault="00E06873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E06873" w:rsidRPr="00E06873" w:rsidRDefault="00E06873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6873" w:rsidRPr="00E06873" w:rsidRDefault="00E06873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E06873" w:rsidRPr="00E06873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E06873" w:rsidRPr="00E06873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E06873" w:rsidRPr="00E06873" w:rsidRDefault="00E06873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E06873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E06873" w:rsidRPr="00E06873" w:rsidRDefault="00E06873" w:rsidP="00E06873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E06873" w:rsidRPr="00E06873" w:rsidRDefault="00D435DA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…………………..</w:t>
            </w:r>
          </w:p>
          <w:p w:rsidR="00E06873" w:rsidRPr="00E06873" w:rsidRDefault="00E06873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(</w:t>
            </w:r>
            <w:r w:rsidR="00D435DA">
              <w:rPr>
                <w:rFonts w:ascii="Times New Roman" w:hAnsi="Times New Roman"/>
                <w:sz w:val="24"/>
                <w:szCs w:val="24"/>
              </w:rPr>
              <w:t>………………………….</w:t>
            </w:r>
            <w:r w:rsidRPr="00E0687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06873" w:rsidRPr="00E06873" w:rsidRDefault="00E06873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2015. április 01. – 2016. április 01.</w:t>
            </w:r>
          </w:p>
          <w:p w:rsidR="00E06873" w:rsidRPr="00E06873" w:rsidRDefault="00E06873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E06873" w:rsidRPr="00E06873" w:rsidRDefault="00E06873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Teleki László tér 5.</w:t>
            </w:r>
          </w:p>
          <w:p w:rsidR="00E06873" w:rsidRPr="00E06873" w:rsidRDefault="00E06873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873">
              <w:rPr>
                <w:rFonts w:ascii="Times New Roman" w:hAnsi="Times New Roman"/>
                <w:sz w:val="24"/>
                <w:szCs w:val="24"/>
              </w:rPr>
              <w:t>16 m</w:t>
            </w:r>
            <w:r w:rsidRPr="00E0687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A84416" w:rsidRPr="00C576E6" w:rsidRDefault="00A84416" w:rsidP="00A8441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A84416" w:rsidRPr="00C576E6" w:rsidRDefault="00A84416" w:rsidP="00A8441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A84416" w:rsidRPr="00C576E6" w:rsidRDefault="00A84416" w:rsidP="00A84416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A84416" w:rsidRPr="00C576E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A8441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A8441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A84416" w:rsidRPr="00FD5B32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  <w:r w:rsidRPr="00FD5B32">
        <w:rPr>
          <w:rFonts w:ascii="Times New Roman" w:hAnsi="Times New Roman"/>
          <w:b/>
          <w:sz w:val="24"/>
          <w:szCs w:val="24"/>
        </w:rPr>
        <w:t>2</w:t>
      </w:r>
      <w:r w:rsidR="00BE42E7" w:rsidRPr="00FD5B32">
        <w:rPr>
          <w:rFonts w:ascii="Times New Roman" w:hAnsi="Times New Roman"/>
          <w:b/>
          <w:sz w:val="24"/>
          <w:szCs w:val="24"/>
        </w:rPr>
        <w:t>87</w:t>
      </w:r>
      <w:r w:rsidRPr="00FD5B32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A84416" w:rsidRPr="00FD5B32" w:rsidRDefault="00A84416" w:rsidP="00A84416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FD5B32">
        <w:rPr>
          <w:rFonts w:ascii="Times New Roman" w:hAnsi="Times New Roman"/>
          <w:b/>
          <w:sz w:val="24"/>
          <w:szCs w:val="24"/>
        </w:rPr>
        <w:t>(1</w:t>
      </w:r>
      <w:r w:rsidR="00BE42E7" w:rsidRPr="00FD5B32">
        <w:rPr>
          <w:rFonts w:ascii="Times New Roman" w:hAnsi="Times New Roman"/>
          <w:b/>
          <w:sz w:val="24"/>
          <w:szCs w:val="24"/>
        </w:rPr>
        <w:t>2</w:t>
      </w:r>
      <w:r w:rsidRPr="00FD5B32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A84416" w:rsidRPr="00A84416" w:rsidRDefault="00A84416" w:rsidP="00A84416">
      <w:pPr>
        <w:jc w:val="both"/>
        <w:rPr>
          <w:rFonts w:ascii="Times New Roman" w:hAnsi="Times New Roman"/>
          <w:sz w:val="24"/>
          <w:szCs w:val="24"/>
        </w:rPr>
      </w:pPr>
    </w:p>
    <w:p w:rsidR="00A84416" w:rsidRPr="00A84416" w:rsidRDefault="00A84416" w:rsidP="00A84416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A84416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egyösszegben történő díjfizetéssel – az alábbi ügyben:</w:t>
      </w:r>
    </w:p>
    <w:p w:rsidR="00A84416" w:rsidRPr="00A84416" w:rsidRDefault="00A84416" w:rsidP="00A84416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9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5056"/>
      </w:tblGrid>
      <w:tr w:rsidR="00A84416" w:rsidRPr="00A84416" w:rsidTr="0066106F">
        <w:trPr>
          <w:trHeight w:val="518"/>
        </w:trPr>
        <w:tc>
          <w:tcPr>
            <w:tcW w:w="4274" w:type="dxa"/>
          </w:tcPr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A84416" w:rsidRPr="00A84416" w:rsidRDefault="00A84416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A84416" w:rsidRPr="00A84416" w:rsidRDefault="00A84416" w:rsidP="00A84416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56" w:type="dxa"/>
          </w:tcPr>
          <w:p w:rsidR="00A84416" w:rsidRPr="00A84416" w:rsidRDefault="00A84416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4416">
              <w:rPr>
                <w:rFonts w:ascii="Times New Roman" w:hAnsi="Times New Roman"/>
                <w:b/>
                <w:sz w:val="24"/>
                <w:szCs w:val="24"/>
              </w:rPr>
              <w:t>Bonum TV KH.NP. Kft.</w:t>
            </w:r>
          </w:p>
          <w:p w:rsidR="00A84416" w:rsidRPr="00A84416" w:rsidRDefault="00A8441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(1086 Budapest, Baross utca 127. 5/1.)</w:t>
            </w:r>
          </w:p>
          <w:p w:rsidR="00A84416" w:rsidRPr="00A84416" w:rsidRDefault="00A8441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2015. április 01. – 2015. október 01.</w:t>
            </w:r>
          </w:p>
          <w:p w:rsidR="00A84416" w:rsidRPr="00A84416" w:rsidRDefault="00A8441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A84416" w:rsidRPr="00A84416" w:rsidRDefault="00A84416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Horánszky u. 20.</w:t>
            </w:r>
          </w:p>
          <w:p w:rsidR="00A84416" w:rsidRPr="00A84416" w:rsidRDefault="00A84416" w:rsidP="0066106F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84416">
              <w:rPr>
                <w:rFonts w:ascii="Times New Roman" w:hAnsi="Times New Roman"/>
                <w:sz w:val="24"/>
                <w:szCs w:val="24"/>
              </w:rPr>
              <w:t>27 m</w:t>
            </w:r>
            <w:r w:rsidRPr="00A8441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A84416" w:rsidRPr="00A84416" w:rsidRDefault="00A84416" w:rsidP="00A844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4416" w:rsidRPr="00C576E6" w:rsidRDefault="00A84416" w:rsidP="00A8441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A84416" w:rsidRPr="00C576E6" w:rsidRDefault="00A84416" w:rsidP="00A8441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A84416" w:rsidRPr="00C576E6" w:rsidRDefault="00A84416" w:rsidP="00A84416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A84416" w:rsidRPr="00C576E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A8441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A84416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</w:p>
    <w:p w:rsidR="00A84416" w:rsidRPr="00FD5B32" w:rsidRDefault="00A84416" w:rsidP="00A84416">
      <w:pPr>
        <w:jc w:val="both"/>
        <w:rPr>
          <w:rFonts w:ascii="Times New Roman" w:hAnsi="Times New Roman"/>
          <w:b/>
          <w:sz w:val="24"/>
          <w:szCs w:val="24"/>
        </w:rPr>
      </w:pPr>
      <w:r w:rsidRPr="00FD5B32">
        <w:rPr>
          <w:rFonts w:ascii="Times New Roman" w:hAnsi="Times New Roman"/>
          <w:b/>
          <w:sz w:val="24"/>
          <w:szCs w:val="24"/>
        </w:rPr>
        <w:t>2</w:t>
      </w:r>
      <w:r w:rsidR="00FD5B32" w:rsidRPr="00FD5B32">
        <w:rPr>
          <w:rFonts w:ascii="Times New Roman" w:hAnsi="Times New Roman"/>
          <w:b/>
          <w:sz w:val="24"/>
          <w:szCs w:val="24"/>
        </w:rPr>
        <w:t>88</w:t>
      </w:r>
      <w:r w:rsidRPr="00FD5B32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A84416" w:rsidRPr="00FD5B32" w:rsidRDefault="00A84416" w:rsidP="00A84416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FD5B32">
        <w:rPr>
          <w:rFonts w:ascii="Times New Roman" w:hAnsi="Times New Roman"/>
          <w:b/>
          <w:sz w:val="24"/>
          <w:szCs w:val="24"/>
        </w:rPr>
        <w:t>(1</w:t>
      </w:r>
      <w:r w:rsidR="00FD5B32" w:rsidRPr="00FD5B32">
        <w:rPr>
          <w:rFonts w:ascii="Times New Roman" w:hAnsi="Times New Roman"/>
          <w:b/>
          <w:sz w:val="24"/>
          <w:szCs w:val="24"/>
        </w:rPr>
        <w:t>2</w:t>
      </w:r>
      <w:r w:rsidRPr="00FD5B32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A84416" w:rsidRPr="00185717" w:rsidRDefault="00A84416" w:rsidP="00185717">
      <w:pPr>
        <w:jc w:val="both"/>
        <w:rPr>
          <w:rFonts w:ascii="Times New Roman" w:hAnsi="Times New Roman"/>
          <w:sz w:val="24"/>
          <w:szCs w:val="24"/>
        </w:rPr>
      </w:pPr>
    </w:p>
    <w:p w:rsidR="00185717" w:rsidRPr="00185717" w:rsidRDefault="00185717" w:rsidP="00185717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185717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egyösszegben történő díjfizetéssel – az alábbi ügyben:</w:t>
      </w:r>
    </w:p>
    <w:p w:rsidR="00185717" w:rsidRPr="00185717" w:rsidRDefault="00185717" w:rsidP="00185717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185717" w:rsidRPr="00185717" w:rsidTr="0066106F">
        <w:trPr>
          <w:trHeight w:val="497"/>
        </w:trPr>
        <w:tc>
          <w:tcPr>
            <w:tcW w:w="4219" w:type="dxa"/>
          </w:tcPr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Közterü</w:t>
            </w:r>
            <w:r w:rsidR="00FD5B32">
              <w:rPr>
                <w:rFonts w:ascii="Times New Roman" w:hAnsi="Times New Roman"/>
                <w:sz w:val="24"/>
                <w:szCs w:val="24"/>
              </w:rPr>
              <w:t>let-használat célja:</w:t>
            </w:r>
          </w:p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185717" w:rsidRPr="00185717" w:rsidRDefault="00185717" w:rsidP="00185717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185717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185717" w:rsidRPr="00185717" w:rsidRDefault="00185717" w:rsidP="00185717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185717" w:rsidRPr="00185717" w:rsidRDefault="00185717" w:rsidP="0018571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5717">
              <w:rPr>
                <w:rFonts w:ascii="Times New Roman" w:hAnsi="Times New Roman"/>
                <w:b/>
                <w:sz w:val="24"/>
                <w:szCs w:val="24"/>
              </w:rPr>
              <w:t>Fecske Presszó. Kft.</w:t>
            </w:r>
          </w:p>
          <w:p w:rsidR="00185717" w:rsidRPr="00185717" w:rsidRDefault="00185717" w:rsidP="001857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(1086 Budapest, Baross utca 127. 5/1.)</w:t>
            </w:r>
          </w:p>
          <w:p w:rsidR="00185717" w:rsidRPr="00185717" w:rsidRDefault="00185717" w:rsidP="001857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2015. május 01. – 2018. április 30.</w:t>
            </w:r>
          </w:p>
          <w:p w:rsidR="00185717" w:rsidRPr="00185717" w:rsidRDefault="00185717" w:rsidP="001857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vendéglátó terasz</w:t>
            </w:r>
          </w:p>
          <w:p w:rsidR="00185717" w:rsidRPr="00185717" w:rsidRDefault="00185717" w:rsidP="001857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Baross u. 10.</w:t>
            </w:r>
          </w:p>
          <w:p w:rsidR="00185717" w:rsidRPr="00185717" w:rsidRDefault="00185717" w:rsidP="001857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717">
              <w:rPr>
                <w:rFonts w:ascii="Times New Roman" w:hAnsi="Times New Roman"/>
                <w:sz w:val="24"/>
                <w:szCs w:val="24"/>
              </w:rPr>
              <w:t>70 m</w:t>
            </w:r>
            <w:r w:rsidRPr="0018571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185717" w:rsidRPr="00C576E6" w:rsidRDefault="00185717" w:rsidP="001857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185717" w:rsidRPr="00C576E6" w:rsidRDefault="00185717" w:rsidP="001857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185717" w:rsidRPr="00C576E6" w:rsidRDefault="00185717" w:rsidP="00185717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185717" w:rsidRPr="00C576E6" w:rsidRDefault="00185717" w:rsidP="00185717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185717" w:rsidRDefault="00185717" w:rsidP="00185717">
      <w:pPr>
        <w:jc w:val="both"/>
        <w:rPr>
          <w:rFonts w:ascii="Times New Roman" w:hAnsi="Times New Roman"/>
          <w:b/>
          <w:sz w:val="24"/>
          <w:szCs w:val="24"/>
        </w:rPr>
      </w:pPr>
    </w:p>
    <w:p w:rsidR="00185717" w:rsidRDefault="00185717" w:rsidP="00185717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185717">
      <w:pPr>
        <w:jc w:val="both"/>
        <w:rPr>
          <w:rFonts w:ascii="Times New Roman" w:hAnsi="Times New Roman"/>
          <w:b/>
          <w:sz w:val="24"/>
          <w:szCs w:val="24"/>
        </w:rPr>
      </w:pPr>
    </w:p>
    <w:p w:rsidR="00185717" w:rsidRPr="00C576E6" w:rsidRDefault="00185717" w:rsidP="00185717">
      <w:pPr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FD5B32">
        <w:rPr>
          <w:rFonts w:ascii="Times New Roman" w:hAnsi="Times New Roman"/>
          <w:b/>
          <w:sz w:val="24"/>
          <w:szCs w:val="24"/>
        </w:rPr>
        <w:t>2</w:t>
      </w:r>
      <w:r w:rsidR="00FD5B32" w:rsidRPr="00FD5B32">
        <w:rPr>
          <w:rFonts w:ascii="Times New Roman" w:hAnsi="Times New Roman"/>
          <w:b/>
          <w:sz w:val="24"/>
          <w:szCs w:val="24"/>
        </w:rPr>
        <w:t>89</w:t>
      </w:r>
      <w:r w:rsidRPr="00FD5B32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185717" w:rsidRPr="007005AF" w:rsidRDefault="00185717" w:rsidP="00185717">
      <w:pPr>
        <w:pStyle w:val="Listaszerbekezds"/>
        <w:ind w:left="2268"/>
        <w:jc w:val="both"/>
        <w:rPr>
          <w:rFonts w:ascii="Times New Roman" w:hAnsi="Times New Roman"/>
          <w:b/>
          <w:sz w:val="24"/>
          <w:szCs w:val="24"/>
        </w:rPr>
      </w:pPr>
      <w:r w:rsidRPr="007005AF">
        <w:rPr>
          <w:rFonts w:ascii="Times New Roman" w:hAnsi="Times New Roman"/>
          <w:b/>
          <w:sz w:val="24"/>
          <w:szCs w:val="24"/>
        </w:rPr>
        <w:t>(1</w:t>
      </w:r>
      <w:r w:rsidR="00FD5B32" w:rsidRPr="007005AF">
        <w:rPr>
          <w:rFonts w:ascii="Times New Roman" w:hAnsi="Times New Roman"/>
          <w:b/>
          <w:sz w:val="24"/>
          <w:szCs w:val="24"/>
        </w:rPr>
        <w:t>2</w:t>
      </w:r>
      <w:r w:rsidRPr="007005AF">
        <w:rPr>
          <w:rFonts w:ascii="Times New Roman" w:hAnsi="Times New Roman"/>
          <w:b/>
          <w:sz w:val="24"/>
          <w:szCs w:val="24"/>
        </w:rPr>
        <w:t xml:space="preserve"> igen, 0 nem, 0 tartózkodás szavazattal)</w:t>
      </w:r>
    </w:p>
    <w:p w:rsidR="00185717" w:rsidRPr="00185717" w:rsidRDefault="00185717" w:rsidP="00185717">
      <w:pPr>
        <w:jc w:val="both"/>
        <w:rPr>
          <w:rFonts w:ascii="Times New Roman" w:hAnsi="Times New Roman"/>
          <w:sz w:val="24"/>
          <w:szCs w:val="24"/>
        </w:rPr>
      </w:pPr>
    </w:p>
    <w:p w:rsidR="002A5397" w:rsidRPr="002A5397" w:rsidRDefault="002A5397" w:rsidP="002A5397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 w:rsidRPr="002A5397">
        <w:rPr>
          <w:rFonts w:ascii="Times New Roman" w:hAnsi="Times New Roman"/>
          <w:sz w:val="24"/>
          <w:szCs w:val="24"/>
        </w:rPr>
        <w:t>A Városgazdálkodási és Pénzügyi Bizottság úgy dönt, hogy a 183/2015. (III.02.) számú határozatot az alábbiak szerint módosítja: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1"/>
      </w:tblGrid>
      <w:tr w:rsidR="002A5397" w:rsidRPr="002A5397" w:rsidTr="0066106F">
        <w:trPr>
          <w:trHeight w:val="497"/>
        </w:trPr>
        <w:tc>
          <w:tcPr>
            <w:tcW w:w="4219" w:type="dxa"/>
          </w:tcPr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Közterület-használó, kérelmező:</w:t>
            </w: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Közterület-használat ideje:</w:t>
            </w: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Közterület-használat célja:</w:t>
            </w: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Közterület-használat helye:</w:t>
            </w:r>
          </w:p>
          <w:p w:rsidR="002A5397" w:rsidRPr="002A5397" w:rsidRDefault="002A5397" w:rsidP="0066106F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x-none"/>
              </w:rPr>
            </w:pPr>
            <w:r w:rsidRPr="002A5397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Közterület-használat nagysága:</w:t>
            </w:r>
          </w:p>
          <w:p w:rsidR="002A5397" w:rsidRPr="002A5397" w:rsidRDefault="002A5397" w:rsidP="002A5397">
            <w:pPr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1" w:type="dxa"/>
          </w:tcPr>
          <w:p w:rsidR="002A5397" w:rsidRPr="002A5397" w:rsidRDefault="002A5397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5397">
              <w:rPr>
                <w:rFonts w:ascii="Times New Roman" w:hAnsi="Times New Roman"/>
                <w:b/>
                <w:sz w:val="24"/>
                <w:szCs w:val="24"/>
              </w:rPr>
              <w:t>Nyolcpipa Bt.</w:t>
            </w: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(1061 Budapest, Jókai tér 8.)</w:t>
            </w: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2015. március 02. – 2016. március 01.</w:t>
            </w: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 xml:space="preserve">Virágládák, Szemetes </w:t>
            </w: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Leonardo Da Vinci u. 23.</w:t>
            </w:r>
          </w:p>
          <w:p w:rsidR="002A5397" w:rsidRPr="002A5397" w:rsidRDefault="002A5397" w:rsidP="006610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397">
              <w:rPr>
                <w:rFonts w:ascii="Times New Roman" w:hAnsi="Times New Roman"/>
                <w:sz w:val="24"/>
                <w:szCs w:val="24"/>
              </w:rPr>
              <w:t>5 m</w:t>
            </w:r>
            <w:r w:rsidRPr="002A539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2A5397" w:rsidRPr="00C576E6" w:rsidRDefault="002A5397" w:rsidP="002A53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C576E6">
        <w:rPr>
          <w:rFonts w:ascii="Times New Roman" w:hAnsi="Times New Roman"/>
          <w:sz w:val="24"/>
          <w:szCs w:val="24"/>
        </w:rPr>
        <w:t>polgármester</w:t>
      </w:r>
    </w:p>
    <w:p w:rsidR="002A5397" w:rsidRPr="00C576E6" w:rsidRDefault="002A5397" w:rsidP="002A53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C576E6">
        <w:rPr>
          <w:rFonts w:ascii="Times New Roman" w:hAnsi="Times New Roman"/>
          <w:sz w:val="24"/>
          <w:szCs w:val="24"/>
        </w:rPr>
        <w:t>2015. március 30.</w:t>
      </w:r>
    </w:p>
    <w:p w:rsidR="002A5397" w:rsidRPr="00C576E6" w:rsidRDefault="002A5397" w:rsidP="002A5397">
      <w:pPr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2A5397" w:rsidRPr="00C576E6" w:rsidRDefault="002A5397" w:rsidP="002A5397">
      <w:pPr>
        <w:jc w:val="both"/>
        <w:rPr>
          <w:rFonts w:ascii="Times New Roman" w:hAnsi="Times New Roman"/>
          <w:b/>
          <w:sz w:val="24"/>
          <w:szCs w:val="24"/>
        </w:rPr>
      </w:pPr>
      <w:r w:rsidRPr="00C576E6">
        <w:rPr>
          <w:rFonts w:ascii="Times New Roman" w:hAnsi="Times New Roman"/>
          <w:b/>
          <w:sz w:val="24"/>
          <w:szCs w:val="24"/>
        </w:rPr>
        <w:t xml:space="preserve">A döntés végrehajtását végző szervezeti egység: Gazdálkodási Ügyosztály </w:t>
      </w:r>
    </w:p>
    <w:p w:rsidR="002A5397" w:rsidRDefault="002A5397" w:rsidP="002A5397">
      <w:pPr>
        <w:jc w:val="both"/>
        <w:rPr>
          <w:rFonts w:ascii="Times New Roman" w:hAnsi="Times New Roman"/>
          <w:b/>
          <w:sz w:val="24"/>
          <w:szCs w:val="24"/>
        </w:rPr>
      </w:pPr>
    </w:p>
    <w:p w:rsidR="002A5397" w:rsidRDefault="002A5397" w:rsidP="002A5397">
      <w:pPr>
        <w:jc w:val="both"/>
        <w:rPr>
          <w:rFonts w:ascii="Times New Roman" w:hAnsi="Times New Roman"/>
          <w:b/>
          <w:sz w:val="24"/>
          <w:szCs w:val="24"/>
        </w:rPr>
      </w:pPr>
    </w:p>
    <w:p w:rsidR="00871F97" w:rsidRDefault="00871F97" w:rsidP="002A5397">
      <w:pPr>
        <w:jc w:val="both"/>
        <w:rPr>
          <w:rFonts w:ascii="Times New Roman" w:hAnsi="Times New Roman"/>
          <w:b/>
          <w:sz w:val="24"/>
          <w:szCs w:val="24"/>
        </w:rPr>
      </w:pPr>
    </w:p>
    <w:p w:rsidR="00EF7CC0" w:rsidRPr="0066106F" w:rsidRDefault="00EF7CC0" w:rsidP="00EF7CC0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3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Kisfalu Kft.</w:t>
      </w:r>
    </w:p>
    <w:p w:rsidR="00EF7CC0" w:rsidRPr="0066106F" w:rsidRDefault="00EF7CC0" w:rsidP="00EF7CC0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Kovács Ottó –vagyongazdálkodási igazgató</w:t>
      </w:r>
    </w:p>
    <w:p w:rsidR="00EF7CC0" w:rsidRPr="0066106F" w:rsidRDefault="00EF7CC0" w:rsidP="00EF7CC0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EF7CC0" w:rsidRPr="0066106F" w:rsidRDefault="00EF7CC0" w:rsidP="00EF7CC0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F7CC0" w:rsidRPr="00EF7CC0" w:rsidRDefault="00EF7CC0" w:rsidP="00EF7CC0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Napirend 3.1. pontja: </w:t>
      </w:r>
      <w:r w:rsidRPr="00EF7C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Lakás elidegenítésével kapcsolatos vételár és eladási ajánlat jóváhagyása 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(5 db)</w:t>
      </w:r>
    </w:p>
    <w:p w:rsidR="002370C2" w:rsidRPr="00EF7CC0" w:rsidRDefault="002370C2" w:rsidP="00185717">
      <w:pPr>
        <w:jc w:val="both"/>
        <w:rPr>
          <w:rFonts w:ascii="Times New Roman" w:hAnsi="Times New Roman"/>
          <w:sz w:val="24"/>
          <w:szCs w:val="24"/>
        </w:rPr>
      </w:pPr>
    </w:p>
    <w:p w:rsidR="00EF7CC0" w:rsidRPr="00986200" w:rsidRDefault="00EF7CC0" w:rsidP="00EF7CC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90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EF7CC0" w:rsidRPr="00986200" w:rsidRDefault="00EF7CC0" w:rsidP="00EF7CC0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EF7CC0" w:rsidRPr="00986200" w:rsidRDefault="00EF7CC0" w:rsidP="00EF7CC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EF7CC0" w:rsidRPr="00986200" w:rsidRDefault="00EF7CC0" w:rsidP="00B23B65">
      <w:pPr>
        <w:jc w:val="both"/>
        <w:rPr>
          <w:rFonts w:ascii="Times New Roman" w:hAnsi="Times New Roman"/>
          <w:sz w:val="24"/>
          <w:szCs w:val="24"/>
        </w:rPr>
      </w:pPr>
    </w:p>
    <w:p w:rsidR="00B23B65" w:rsidRDefault="00B23B65" w:rsidP="00B23B65">
      <w:pPr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val="x-none" w:eastAsia="x-none"/>
        </w:rPr>
        <w:t>A Városgazdálkodási és Pénzügyi Bizottság úgy dönt, hogy</w:t>
      </w:r>
    </w:p>
    <w:p w:rsidR="00B23B65" w:rsidRPr="00B23B65" w:rsidRDefault="00B23B65" w:rsidP="00B23B65">
      <w:pPr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eastAsia="x-none"/>
        </w:rPr>
        <w:t>hozzájárul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az ingatlan-nyilvántartásban a </w:t>
      </w:r>
      <w:r w:rsidR="00D435DA">
        <w:rPr>
          <w:rFonts w:ascii="Times New Roman" w:hAnsi="Times New Roman"/>
          <w:color w:val="000000"/>
          <w:sz w:val="24"/>
          <w:szCs w:val="24"/>
          <w:lang w:eastAsia="x-none"/>
        </w:rPr>
        <w:t>…………………</w:t>
      </w:r>
      <w:r w:rsidRPr="00B23B65">
        <w:rPr>
          <w:rFonts w:ascii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 xml:space="preserve">Baross u. </w:t>
      </w:r>
      <w:r w:rsidR="00D435DA">
        <w:rPr>
          <w:rFonts w:ascii="Times New Roman" w:hAnsi="Times New Roman"/>
          <w:b/>
          <w:sz w:val="24"/>
          <w:szCs w:val="24"/>
          <w:lang w:eastAsia="x-none"/>
        </w:rPr>
        <w:t>………………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szám alatti,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>42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> m</w:t>
      </w:r>
      <w:r w:rsidRPr="00B23B65">
        <w:rPr>
          <w:rFonts w:ascii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alapterületű</w:t>
      </w:r>
      <w:r w:rsidRPr="00B23B65">
        <w:rPr>
          <w:rFonts w:ascii="Times New Roman" w:hAnsi="Times New Roman"/>
          <w:sz w:val="24"/>
          <w:szCs w:val="24"/>
          <w:lang w:eastAsia="x-none"/>
        </w:rPr>
        <w:t>, komfortos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lakás</w:t>
      </w:r>
      <w:r w:rsidRPr="00B23B65">
        <w:rPr>
          <w:rFonts w:ascii="Times New Roman" w:hAnsi="Times New Roman"/>
          <w:sz w:val="24"/>
          <w:szCs w:val="24"/>
          <w:lang w:eastAsia="x-none"/>
        </w:rPr>
        <w:t>ra határozatlan idejű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 33/2013. (VII. 15.) számú önkormányzati rendelet 20. § </w:t>
      </w:r>
      <w:r w:rsidRPr="00B23B65">
        <w:rPr>
          <w:rFonts w:ascii="Times New Roman" w:hAnsi="Times New Roman"/>
          <w:sz w:val="24"/>
          <w:szCs w:val="24"/>
          <w:lang w:eastAsia="x-none"/>
        </w:rPr>
        <w:t>és 21. §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alapján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az elkészült forgalmi értékbecslésben megállapított forgalmi érték </w:t>
      </w:r>
      <w:r w:rsidRPr="00B23B65">
        <w:rPr>
          <w:rFonts w:ascii="Times New Roman" w:hAnsi="Times New Roman"/>
          <w:sz w:val="24"/>
          <w:szCs w:val="24"/>
          <w:lang w:eastAsia="x-none"/>
        </w:rPr>
        <w:t>100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B23B65">
        <w:rPr>
          <w:rFonts w:ascii="Times New Roman" w:hAnsi="Times New Roman"/>
          <w:sz w:val="24"/>
          <w:szCs w:val="24"/>
          <w:lang w:eastAsia="x-none"/>
        </w:rPr>
        <w:t>8.060.000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,- Ft vételár közlése mellett</w:t>
      </w:r>
      <w:r w:rsidRPr="00B23B65">
        <w:rPr>
          <w:rFonts w:ascii="Times New Roman" w:hAnsi="Times New Roman"/>
          <w:sz w:val="24"/>
          <w:szCs w:val="24"/>
          <w:lang w:eastAsia="x-none"/>
        </w:rPr>
        <w:t>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Felelős: </w:t>
      </w:r>
      <w:r w:rsidRPr="00B23B65">
        <w:rPr>
          <w:rFonts w:ascii="Times New Roman" w:hAnsi="Times New Roman"/>
          <w:sz w:val="24"/>
          <w:szCs w:val="24"/>
          <w:lang w:eastAsia="x-none"/>
        </w:rPr>
        <w:t>Kisfalu Kft. ügyvezető igazgatója</w:t>
      </w:r>
    </w:p>
    <w:p w:rsid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Határidő: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április 6.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eastAsia="x-none"/>
        </w:rPr>
        <w:t>hozzájárul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az ingatlan-nyilvántartásban a </w:t>
      </w:r>
      <w:r w:rsidR="00D435DA">
        <w:rPr>
          <w:rFonts w:ascii="Times New Roman" w:hAnsi="Times New Roman"/>
          <w:color w:val="000000"/>
          <w:sz w:val="24"/>
          <w:szCs w:val="24"/>
          <w:lang w:eastAsia="x-none"/>
        </w:rPr>
        <w:t>………………</w:t>
      </w:r>
      <w:r w:rsidRPr="00B23B65">
        <w:rPr>
          <w:rFonts w:ascii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 xml:space="preserve">József krt. </w:t>
      </w:r>
      <w:r w:rsidR="00D435DA">
        <w:rPr>
          <w:rFonts w:ascii="Times New Roman" w:hAnsi="Times New Roman"/>
          <w:b/>
          <w:sz w:val="24"/>
          <w:szCs w:val="24"/>
          <w:lang w:eastAsia="x-none"/>
        </w:rPr>
        <w:t>…………………..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szám alatti,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>62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> m</w:t>
      </w:r>
      <w:r w:rsidRPr="00B23B65">
        <w:rPr>
          <w:rFonts w:ascii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alapterületű</w:t>
      </w:r>
      <w:r w:rsidRPr="00B23B65">
        <w:rPr>
          <w:rFonts w:ascii="Times New Roman" w:hAnsi="Times New Roman"/>
          <w:sz w:val="24"/>
          <w:szCs w:val="24"/>
          <w:lang w:eastAsia="x-none"/>
        </w:rPr>
        <w:t>, komfortos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lakás</w:t>
      </w:r>
      <w:r w:rsidRPr="00B23B65">
        <w:rPr>
          <w:rFonts w:ascii="Times New Roman" w:hAnsi="Times New Roman"/>
          <w:sz w:val="24"/>
          <w:szCs w:val="24"/>
          <w:lang w:eastAsia="x-none"/>
        </w:rPr>
        <w:t>ra határozatlan idejű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 33/2013. (VII. 15.) számú önkormányzati rendelet 19. § (1) bekezdésében, a komfortos lakás értékesítésére meghatározottak szerint, az elkészült forgalmi értékbecslésben megállapított forgalmi érték </w:t>
      </w:r>
      <w:r w:rsidRPr="00B23B65">
        <w:rPr>
          <w:rFonts w:ascii="Times New Roman" w:hAnsi="Times New Roman"/>
          <w:sz w:val="24"/>
          <w:szCs w:val="24"/>
          <w:lang w:eastAsia="x-none"/>
        </w:rPr>
        <w:t>50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B23B65">
        <w:rPr>
          <w:rFonts w:ascii="Times New Roman" w:hAnsi="Times New Roman"/>
          <w:sz w:val="24"/>
          <w:szCs w:val="24"/>
          <w:lang w:eastAsia="x-none"/>
        </w:rPr>
        <w:t>6.995.000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,- Ft vételár közlése mellett</w:t>
      </w:r>
      <w:r w:rsidRPr="00B23B65">
        <w:rPr>
          <w:rFonts w:ascii="Times New Roman" w:hAnsi="Times New Roman"/>
          <w:sz w:val="24"/>
          <w:szCs w:val="24"/>
          <w:lang w:eastAsia="x-none"/>
        </w:rPr>
        <w:t>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Felelős: </w:t>
      </w:r>
      <w:r w:rsidRPr="00B23B65">
        <w:rPr>
          <w:rFonts w:ascii="Times New Roman" w:hAnsi="Times New Roman"/>
          <w:sz w:val="24"/>
          <w:szCs w:val="24"/>
          <w:lang w:eastAsia="x-none"/>
        </w:rPr>
        <w:t>Kisfalu Kft. ügyvezető igazgatója</w:t>
      </w:r>
    </w:p>
    <w:p w:rsid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Határidő: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április 6.</w:t>
      </w:r>
    </w:p>
    <w:p w:rsidR="00B23B65" w:rsidRPr="00B23B65" w:rsidRDefault="00B23B65" w:rsidP="00B23B65">
      <w:pPr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eastAsia="x-none"/>
        </w:rPr>
        <w:t>hozzájárul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az ingatlan-nyilvántartásban a </w:t>
      </w:r>
      <w:r w:rsidR="00D435DA">
        <w:rPr>
          <w:rFonts w:ascii="Times New Roman" w:hAnsi="Times New Roman"/>
          <w:color w:val="000000"/>
          <w:sz w:val="24"/>
          <w:szCs w:val="24"/>
          <w:lang w:eastAsia="x-none"/>
        </w:rPr>
        <w:t>………………..</w:t>
      </w:r>
      <w:r w:rsidRPr="00B23B65">
        <w:rPr>
          <w:rFonts w:ascii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 xml:space="preserve">Karácsony Sándor u. </w:t>
      </w:r>
      <w:r w:rsidR="00D435DA">
        <w:rPr>
          <w:rFonts w:ascii="Times New Roman" w:hAnsi="Times New Roman"/>
          <w:b/>
          <w:sz w:val="24"/>
          <w:szCs w:val="24"/>
          <w:lang w:eastAsia="x-none"/>
        </w:rPr>
        <w:t>…………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szám alatti,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>32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> m</w:t>
      </w:r>
      <w:r w:rsidRPr="00B23B65">
        <w:rPr>
          <w:rFonts w:ascii="Times New Roman" w:hAnsi="Times New Roman"/>
          <w:b/>
          <w:sz w:val="24"/>
          <w:szCs w:val="24"/>
          <w:vertAlign w:val="superscript"/>
          <w:lang w:val="x-none" w:eastAsia="x-none"/>
        </w:rPr>
        <w:t>2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alapterületű</w:t>
      </w:r>
      <w:r w:rsidRPr="00B23B65">
        <w:rPr>
          <w:rFonts w:ascii="Times New Roman" w:hAnsi="Times New Roman"/>
          <w:sz w:val="24"/>
          <w:szCs w:val="24"/>
          <w:lang w:eastAsia="x-none"/>
        </w:rPr>
        <w:t>, félkomfortos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lakás</w:t>
      </w:r>
      <w:r w:rsidRPr="00B23B65">
        <w:rPr>
          <w:rFonts w:ascii="Times New Roman" w:hAnsi="Times New Roman"/>
          <w:sz w:val="24"/>
          <w:szCs w:val="24"/>
          <w:lang w:eastAsia="x-none"/>
        </w:rPr>
        <w:t>ra határozatlan idejű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 33/2013. (VII. 15.) számú önkormányzati rendelet 19. § (1) bekezdésében, a </w:t>
      </w:r>
      <w:r w:rsidRPr="00B23B65">
        <w:rPr>
          <w:rFonts w:ascii="Times New Roman" w:hAnsi="Times New Roman"/>
          <w:sz w:val="24"/>
          <w:szCs w:val="24"/>
          <w:lang w:eastAsia="x-none"/>
        </w:rPr>
        <w:t>fél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komfortos lakás értékesítésére meghatározottak szerint, az elkészült forgalmi értékbecslésben megállapított forgalmi érték </w:t>
      </w:r>
      <w:r w:rsidRPr="00B23B65">
        <w:rPr>
          <w:rFonts w:ascii="Times New Roman" w:hAnsi="Times New Roman"/>
          <w:sz w:val="24"/>
          <w:szCs w:val="24"/>
          <w:lang w:eastAsia="x-none"/>
        </w:rPr>
        <w:t>25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B23B65">
        <w:rPr>
          <w:rFonts w:ascii="Times New Roman" w:hAnsi="Times New Roman"/>
          <w:sz w:val="24"/>
          <w:szCs w:val="24"/>
          <w:lang w:eastAsia="x-none"/>
        </w:rPr>
        <w:t>1.152.500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,- Ft vételár közlése mellett</w:t>
      </w:r>
      <w:r w:rsidRPr="00B23B65">
        <w:rPr>
          <w:rFonts w:ascii="Times New Roman" w:hAnsi="Times New Roman"/>
          <w:sz w:val="24"/>
          <w:szCs w:val="24"/>
          <w:lang w:eastAsia="x-none"/>
        </w:rPr>
        <w:t>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Felelős: </w:t>
      </w:r>
      <w:r w:rsidRPr="00B23B65">
        <w:rPr>
          <w:rFonts w:ascii="Times New Roman" w:hAnsi="Times New Roman"/>
          <w:sz w:val="24"/>
          <w:szCs w:val="24"/>
          <w:lang w:eastAsia="x-none"/>
        </w:rPr>
        <w:t>Kisfalu Kft. ügyvezető igazgatója</w:t>
      </w:r>
    </w:p>
    <w:p w:rsid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Határidő: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április 6.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hozzájárul az ingatlan-nyilvántartásban a </w:t>
      </w:r>
      <w:r w:rsidR="00D435DA">
        <w:rPr>
          <w:rFonts w:ascii="Times New Roman" w:hAnsi="Times New Roman"/>
          <w:color w:val="000000"/>
          <w:sz w:val="24"/>
          <w:szCs w:val="24"/>
          <w:lang w:eastAsia="x-none"/>
        </w:rPr>
        <w:t>……………….</w:t>
      </w:r>
      <w:r w:rsidRPr="00B23B65">
        <w:rPr>
          <w:rFonts w:ascii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Budapest VIII., Salgótarjáni utca </w:t>
      </w:r>
      <w:r w:rsidR="00D435DA">
        <w:rPr>
          <w:rFonts w:ascii="Times New Roman" w:hAnsi="Times New Roman"/>
          <w:b/>
          <w:sz w:val="24"/>
          <w:szCs w:val="24"/>
          <w:lang w:eastAsia="x-none"/>
        </w:rPr>
        <w:t>…………………..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szám alatti, 55 m</w:t>
      </w:r>
      <w:r w:rsidRPr="00B23B65">
        <w:rPr>
          <w:rFonts w:ascii="Times New Roman" w:hAnsi="Times New Roman"/>
          <w:sz w:val="24"/>
          <w:szCs w:val="24"/>
          <w:vertAlign w:val="superscript"/>
          <w:lang w:val="x-none" w:eastAsia="x-none"/>
        </w:rPr>
        <w:t>2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alapterületű</w:t>
      </w:r>
      <w:r w:rsidRPr="00B23B65">
        <w:rPr>
          <w:rFonts w:ascii="Times New Roman" w:hAnsi="Times New Roman"/>
          <w:sz w:val="24"/>
          <w:szCs w:val="24"/>
          <w:lang w:eastAsia="x-none"/>
        </w:rPr>
        <w:t>, komfortos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lakásra határozatlan idejű bérleti jogviszonnyal rendelkező bérlők részére történő eladási ajánlat kiküldéséhez, a 33/2013. (VII. 15.) számú önkormányzati rendelet 27. § </w:t>
      </w:r>
      <w:r w:rsidR="00C87A64">
        <w:rPr>
          <w:rFonts w:ascii="Times New Roman" w:hAnsi="Times New Roman"/>
          <w:sz w:val="24"/>
          <w:szCs w:val="24"/>
          <w:lang w:eastAsia="x-none"/>
        </w:rPr>
        <w:t>alapján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, a Képviselő-testület 217/2014. (XI.05.) számú döntésében meghatározottak szerint, a vízmű-, csatornamű közműrendszer felújítás költségeivel megegyező, a lakásra alapterület arányában eső 3.088.863,- Ft összegű érték 100 %-ával megegyező összegű, 3.088.863,- Ft vételár közlése mellett</w:t>
      </w:r>
      <w:r w:rsidRPr="00B23B65">
        <w:rPr>
          <w:rFonts w:ascii="Times New Roman" w:hAnsi="Times New Roman"/>
          <w:sz w:val="24"/>
          <w:szCs w:val="24"/>
          <w:lang w:eastAsia="x-none"/>
        </w:rPr>
        <w:t>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Felelős: </w:t>
      </w:r>
      <w:r w:rsidRPr="00B23B65">
        <w:rPr>
          <w:rFonts w:ascii="Times New Roman" w:hAnsi="Times New Roman"/>
          <w:sz w:val="24"/>
          <w:szCs w:val="24"/>
          <w:lang w:eastAsia="x-none"/>
        </w:rPr>
        <w:t>Kisfalu Kft. ügyvezető igazgatója</w:t>
      </w:r>
    </w:p>
    <w:p w:rsid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Határidő: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április 6.</w:t>
      </w:r>
    </w:p>
    <w:p w:rsidR="00B23B65" w:rsidRPr="00B23B65" w:rsidRDefault="00B23B65" w:rsidP="00B23B65">
      <w:pPr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eastAsia="x-none"/>
        </w:rPr>
        <w:t>hozzájárul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az ingatlan-nyilvántartásban a </w:t>
      </w:r>
      <w:r w:rsidR="00D435DA">
        <w:rPr>
          <w:rFonts w:ascii="Times New Roman" w:hAnsi="Times New Roman"/>
          <w:color w:val="000000"/>
          <w:sz w:val="24"/>
          <w:szCs w:val="24"/>
          <w:lang w:eastAsia="x-none"/>
        </w:rPr>
        <w:t>………………….</w:t>
      </w:r>
      <w:r w:rsidRPr="00B23B65">
        <w:rPr>
          <w:rFonts w:ascii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B23B65">
        <w:rPr>
          <w:rFonts w:ascii="Times New Roman" w:hAnsi="Times New Roman"/>
          <w:b/>
          <w:sz w:val="24"/>
          <w:szCs w:val="24"/>
          <w:lang w:val="x-none" w:eastAsia="x-none"/>
        </w:rPr>
        <w:t xml:space="preserve">Budapest VIII., </w:t>
      </w:r>
      <w:r w:rsidRPr="00B23B65">
        <w:rPr>
          <w:rFonts w:ascii="Times New Roman" w:hAnsi="Times New Roman"/>
          <w:b/>
          <w:sz w:val="24"/>
          <w:szCs w:val="24"/>
          <w:lang w:eastAsia="x-none"/>
        </w:rPr>
        <w:t xml:space="preserve">József utca </w:t>
      </w:r>
      <w:r w:rsidR="00D435DA">
        <w:rPr>
          <w:rFonts w:ascii="Times New Roman" w:hAnsi="Times New Roman"/>
          <w:b/>
          <w:sz w:val="24"/>
          <w:szCs w:val="24"/>
          <w:lang w:eastAsia="x-none"/>
        </w:rPr>
        <w:t>………………..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szám alatti, </w:t>
      </w:r>
      <w:r w:rsidRPr="00B23B65">
        <w:rPr>
          <w:rFonts w:ascii="Times New Roman" w:hAnsi="Times New Roman"/>
          <w:sz w:val="24"/>
          <w:szCs w:val="24"/>
          <w:lang w:eastAsia="x-none"/>
        </w:rPr>
        <w:t>48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 m</w:t>
      </w:r>
      <w:r w:rsidRPr="00B23B65">
        <w:rPr>
          <w:rFonts w:ascii="Times New Roman" w:hAnsi="Times New Roman"/>
          <w:sz w:val="24"/>
          <w:szCs w:val="24"/>
          <w:vertAlign w:val="superscript"/>
          <w:lang w:val="x-none" w:eastAsia="x-none"/>
        </w:rPr>
        <w:t>2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alapterületű</w:t>
      </w:r>
      <w:r w:rsidRPr="00B23B65">
        <w:rPr>
          <w:rFonts w:ascii="Times New Roman" w:hAnsi="Times New Roman"/>
          <w:sz w:val="24"/>
          <w:szCs w:val="24"/>
          <w:lang w:eastAsia="x-none"/>
        </w:rPr>
        <w:t>, komfortos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lakás</w:t>
      </w:r>
      <w:r w:rsidRPr="00B23B65">
        <w:rPr>
          <w:rFonts w:ascii="Times New Roman" w:hAnsi="Times New Roman"/>
          <w:sz w:val="24"/>
          <w:szCs w:val="24"/>
          <w:lang w:eastAsia="x-none"/>
        </w:rPr>
        <w:t>ra határozatlan idejű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bérleti jogviszonnyal rendelkező bérlők részére történő eladási ajánlat kiküldéséhez,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 a 33/2013. (VII. 15.) számú önkormányzati rendelet 19. § (1) bekezdésében, a komfortos lakás értékesítésére meghatározottak szerint, az elkészült forgalmi értékbecslésben megállapított forgalmi érték </w:t>
      </w:r>
      <w:r w:rsidRPr="00B23B65">
        <w:rPr>
          <w:rFonts w:ascii="Times New Roman" w:hAnsi="Times New Roman"/>
          <w:sz w:val="24"/>
          <w:szCs w:val="24"/>
          <w:lang w:eastAsia="x-none"/>
        </w:rPr>
        <w:t>50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 xml:space="preserve"> %-ával megegyező összegű, </w:t>
      </w:r>
      <w:r w:rsidRPr="00B23B65">
        <w:rPr>
          <w:rFonts w:ascii="Times New Roman" w:hAnsi="Times New Roman"/>
          <w:sz w:val="24"/>
          <w:szCs w:val="24"/>
          <w:lang w:eastAsia="x-none"/>
        </w:rPr>
        <w:t>4.450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.000,- Ft vételár közlése mellett</w:t>
      </w:r>
      <w:r w:rsidRPr="00B23B65">
        <w:rPr>
          <w:rFonts w:ascii="Times New Roman" w:hAnsi="Times New Roman"/>
          <w:sz w:val="24"/>
          <w:szCs w:val="24"/>
          <w:lang w:eastAsia="x-none"/>
        </w:rPr>
        <w:t>.</w:t>
      </w:r>
    </w:p>
    <w:p w:rsidR="00B23B65" w:rsidRPr="00B23B65" w:rsidRDefault="00B23B65" w:rsidP="00B23B65">
      <w:pPr>
        <w:ind w:left="357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Felelős: </w:t>
      </w:r>
      <w:r w:rsidRPr="00B23B65">
        <w:rPr>
          <w:rFonts w:ascii="Times New Roman" w:hAnsi="Times New Roman"/>
          <w:sz w:val="24"/>
          <w:szCs w:val="24"/>
          <w:lang w:eastAsia="x-none"/>
        </w:rPr>
        <w:t>Kisfalu Kft. ügyvezető igazgatója</w:t>
      </w:r>
    </w:p>
    <w:p w:rsid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Határidő: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április 6.</w:t>
      </w:r>
    </w:p>
    <w:p w:rsidR="00871F97" w:rsidRDefault="00871F97">
      <w:pPr>
        <w:spacing w:after="200" w:line="276" w:lineRule="auto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br w:type="page"/>
      </w:r>
    </w:p>
    <w:p w:rsidR="00B23B65" w:rsidRPr="00B23B65" w:rsidRDefault="00B23B65" w:rsidP="00B23B65">
      <w:pPr>
        <w:numPr>
          <w:ilvl w:val="0"/>
          <w:numId w:val="24"/>
        </w:numPr>
        <w:ind w:left="426" w:hanging="426"/>
        <w:jc w:val="both"/>
        <w:rPr>
          <w:rFonts w:ascii="Times New Roman" w:hAnsi="Times New Roman"/>
          <w:sz w:val="24"/>
          <w:szCs w:val="24"/>
          <w:lang w:eastAsia="x-none"/>
        </w:rPr>
      </w:pPr>
      <w:r w:rsidRPr="00B23B65">
        <w:rPr>
          <w:rFonts w:ascii="Times New Roman" w:hAnsi="Times New Roman"/>
          <w:sz w:val="24"/>
          <w:szCs w:val="24"/>
          <w:lang w:eastAsia="x-none"/>
        </w:rPr>
        <w:t>felkéri a Kisfalu Kft-t a határozat szerinti eladási ajánlatok kiküldésére és az adásvételi szerződések megkötésére.</w:t>
      </w:r>
    </w:p>
    <w:p w:rsidR="00B23B65" w:rsidRPr="00B23B65" w:rsidRDefault="00B23B65" w:rsidP="00B23B65">
      <w:pPr>
        <w:jc w:val="both"/>
        <w:rPr>
          <w:rFonts w:ascii="Times New Roman" w:hAnsi="Times New Roman"/>
          <w:sz w:val="24"/>
          <w:szCs w:val="24"/>
          <w:lang w:val="x-none" w:eastAsia="x-none"/>
        </w:rPr>
      </w:pPr>
    </w:p>
    <w:p w:rsidR="00B23B65" w:rsidRPr="00B23B65" w:rsidRDefault="00B23B65" w:rsidP="003404D8">
      <w:pPr>
        <w:tabs>
          <w:tab w:val="left" w:pos="1418"/>
        </w:tabs>
        <w:jc w:val="both"/>
        <w:rPr>
          <w:rFonts w:ascii="Times New Roman" w:hAnsi="Times New Roman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  <w:lang w:val="x-none" w:eastAsia="x-none"/>
        </w:rPr>
        <w:t>Felelős:</w:t>
      </w:r>
      <w:r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val="x-none" w:eastAsia="x-none"/>
        </w:rPr>
        <w:t>Kisfalu Kft. ügyvezető igazgatója</w:t>
      </w:r>
    </w:p>
    <w:p w:rsidR="00B23B65" w:rsidRPr="00B23B65" w:rsidRDefault="00B23B65" w:rsidP="003404D8">
      <w:pPr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val="x-none" w:eastAsia="x-none"/>
        </w:rPr>
        <w:t>Határidő:</w:t>
      </w:r>
      <w:r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B23B65">
        <w:rPr>
          <w:rFonts w:ascii="Times New Roman" w:hAnsi="Times New Roman"/>
          <w:sz w:val="24"/>
          <w:szCs w:val="24"/>
          <w:lang w:eastAsia="x-none"/>
        </w:rPr>
        <w:t>2015. május 1.</w:t>
      </w:r>
    </w:p>
    <w:p w:rsidR="00B23B65" w:rsidRDefault="00B23B65" w:rsidP="00B23B65">
      <w:pPr>
        <w:jc w:val="both"/>
        <w:rPr>
          <w:rFonts w:ascii="Times New Roman" w:hAnsi="Times New Roman"/>
          <w:iCs/>
          <w:sz w:val="24"/>
          <w:szCs w:val="24"/>
          <w:lang w:eastAsia="x-none"/>
        </w:rPr>
      </w:pPr>
    </w:p>
    <w:p w:rsidR="00B23B65" w:rsidRPr="00B23B65" w:rsidRDefault="00B23B65" w:rsidP="00B23B65">
      <w:pPr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B23B65">
        <w:rPr>
          <w:rFonts w:ascii="Times New Roman" w:hAnsi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EF7CC0" w:rsidRDefault="00EF7CC0" w:rsidP="00B23B65">
      <w:pPr>
        <w:jc w:val="both"/>
        <w:rPr>
          <w:rFonts w:ascii="Times New Roman" w:hAnsi="Times New Roman"/>
          <w:sz w:val="24"/>
          <w:szCs w:val="24"/>
        </w:rPr>
      </w:pPr>
    </w:p>
    <w:p w:rsidR="003404D8" w:rsidRDefault="003404D8" w:rsidP="00B23B65">
      <w:pPr>
        <w:jc w:val="both"/>
        <w:rPr>
          <w:rFonts w:ascii="Times New Roman" w:hAnsi="Times New Roman"/>
          <w:sz w:val="24"/>
          <w:szCs w:val="24"/>
        </w:rPr>
      </w:pPr>
    </w:p>
    <w:p w:rsidR="00871F97" w:rsidRDefault="00871F97" w:rsidP="00B23B65">
      <w:pPr>
        <w:jc w:val="both"/>
        <w:rPr>
          <w:rFonts w:ascii="Times New Roman" w:hAnsi="Times New Roman"/>
          <w:sz w:val="24"/>
          <w:szCs w:val="24"/>
        </w:rPr>
      </w:pPr>
    </w:p>
    <w:p w:rsidR="00DE6FEA" w:rsidRPr="00DE6FEA" w:rsidRDefault="00DE6FEA" w:rsidP="00DE6FEA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2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DE6FEA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A Budapest VIII., József körút 47. szám alatti, 36697/0/A/13 helyrajzi számú, határozott időre szóló bérleti joggal terhelt iroda helyiség elidegenítése</w:t>
      </w:r>
    </w:p>
    <w:p w:rsidR="003404D8" w:rsidRDefault="003404D8" w:rsidP="00B23B65">
      <w:pPr>
        <w:jc w:val="both"/>
        <w:rPr>
          <w:rFonts w:ascii="Times New Roman" w:hAnsi="Times New Roman"/>
          <w:sz w:val="24"/>
          <w:szCs w:val="24"/>
        </w:rPr>
      </w:pPr>
    </w:p>
    <w:p w:rsidR="00DE6FEA" w:rsidRPr="00986200" w:rsidRDefault="00DE6FEA" w:rsidP="00DE6FEA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91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DE6FEA" w:rsidRPr="00986200" w:rsidRDefault="00DE6FEA" w:rsidP="00DE6FEA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DE6FEA" w:rsidRPr="00986200" w:rsidRDefault="00DE6FEA" w:rsidP="00DE6FEA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DE6FEA" w:rsidRPr="00986200" w:rsidRDefault="00DE6FEA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numPr>
          <w:ilvl w:val="0"/>
          <w:numId w:val="2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az ingatlan-nyilvántartásban a 36697/0/A/13 helyrajzi számon nyilvántartott, természetben a Budapest VIII., József körút 47. I. emelet 11. szám alatti, 33 m</w:t>
      </w:r>
      <w:r w:rsidRPr="009E28BB">
        <w:rPr>
          <w:rFonts w:ascii="Times New Roman" w:hAnsi="Times New Roman"/>
          <w:sz w:val="24"/>
          <w:szCs w:val="24"/>
          <w:vertAlign w:val="superscript"/>
        </w:rPr>
        <w:t>2</w:t>
      </w:r>
      <w:r w:rsidRPr="009E28BB">
        <w:rPr>
          <w:rFonts w:ascii="Times New Roman" w:hAnsi="Times New Roman"/>
          <w:sz w:val="24"/>
          <w:szCs w:val="24"/>
        </w:rPr>
        <w:t xml:space="preserve"> alapterületű, határozott idejű bérleti joggal terhelt nem lakás célú helyiségre fennálló elidegenítést kizáró feltétel alól felmentést ad,</w:t>
      </w:r>
    </w:p>
    <w:p w:rsid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Felelős: Ki</w:t>
      </w:r>
      <w:r>
        <w:rPr>
          <w:rFonts w:ascii="Times New Roman" w:hAnsi="Times New Roman"/>
          <w:sz w:val="24"/>
          <w:szCs w:val="24"/>
        </w:rPr>
        <w:t>sfalu Kft. ügyvezető igazgatója</w:t>
      </w:r>
    </w:p>
    <w:p w:rsid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Határidő: 2015. április 6.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numPr>
          <w:ilvl w:val="0"/>
          <w:numId w:val="2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hozzájárul az ingatlan-nyilvántartásban a 36697/0/A/13 helyrajzi számon nyilvántartott, természetben a Budapest VIII., József körút 47. I. emelet 11. szám alatti, 33 m</w:t>
      </w:r>
      <w:r w:rsidRPr="009E28BB">
        <w:rPr>
          <w:rFonts w:ascii="Times New Roman" w:hAnsi="Times New Roman"/>
          <w:sz w:val="24"/>
          <w:szCs w:val="24"/>
          <w:vertAlign w:val="superscript"/>
        </w:rPr>
        <w:t>2</w:t>
      </w:r>
      <w:r w:rsidRPr="009E28BB">
        <w:rPr>
          <w:rFonts w:ascii="Times New Roman" w:hAnsi="Times New Roman"/>
          <w:sz w:val="24"/>
          <w:szCs w:val="24"/>
        </w:rPr>
        <w:t xml:space="preserve"> alapterületű, iroda helyiségre vonatkozó eladási ajánlat bérlő részére történő megküldéséhez, a vételárnak, az elkészült forgalmi értékbecslés, valamint a 32/2013.(VII.15.) számú önkormányzati rendelet alapján a forgalmi érték 100 %-ában, azaz 8.560.000,- Ft összegben történő közlése mellett.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Felelős: Kisfalu Kft. ügyveze</w:t>
      </w:r>
      <w:r>
        <w:rPr>
          <w:rFonts w:ascii="Times New Roman" w:hAnsi="Times New Roman"/>
          <w:sz w:val="24"/>
          <w:szCs w:val="24"/>
        </w:rPr>
        <w:t>tő igazgatója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Határidő: 2015. április 6.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numPr>
          <w:ilvl w:val="0"/>
          <w:numId w:val="2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felkéri a Kisfalu Kft-t a határozat szerinti eladási ajánlat kiküldésére és az adásvételi szerződés megkötésére.</w:t>
      </w:r>
    </w:p>
    <w:p w:rsidR="009E28BB" w:rsidRPr="009E28BB" w:rsidRDefault="009E28BB" w:rsidP="009E28BB">
      <w:pPr>
        <w:ind w:left="426"/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Felelős: Ki</w:t>
      </w:r>
      <w:r>
        <w:rPr>
          <w:rFonts w:ascii="Times New Roman" w:hAnsi="Times New Roman"/>
          <w:sz w:val="24"/>
          <w:szCs w:val="24"/>
        </w:rPr>
        <w:t>sfalu Kft. ügyvezető igazgatója</w:t>
      </w:r>
    </w:p>
    <w:p w:rsidR="009E28BB" w:rsidRP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  <w:r w:rsidRPr="009E28BB">
        <w:rPr>
          <w:rFonts w:ascii="Times New Roman" w:hAnsi="Times New Roman"/>
          <w:sz w:val="24"/>
          <w:szCs w:val="24"/>
        </w:rPr>
        <w:t>Határidő: 2015. május 1.</w:t>
      </w:r>
    </w:p>
    <w:p w:rsidR="009E28BB" w:rsidRPr="009E28BB" w:rsidRDefault="009E28BB" w:rsidP="009E28BB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9E28BB" w:rsidRPr="009E28BB" w:rsidRDefault="009E28BB" w:rsidP="009E28BB">
      <w:pPr>
        <w:jc w:val="both"/>
        <w:rPr>
          <w:rFonts w:ascii="Times New Roman" w:hAnsi="Times New Roman"/>
          <w:b/>
          <w:sz w:val="24"/>
          <w:szCs w:val="24"/>
        </w:rPr>
      </w:pPr>
      <w:r w:rsidRPr="009E28BB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DE6FEA" w:rsidRDefault="00DE6FEA" w:rsidP="009E28BB">
      <w:pPr>
        <w:jc w:val="both"/>
        <w:rPr>
          <w:rFonts w:ascii="Times New Roman" w:hAnsi="Times New Roman"/>
          <w:sz w:val="24"/>
          <w:szCs w:val="24"/>
        </w:rPr>
      </w:pPr>
    </w:p>
    <w:p w:rsidR="00871F97" w:rsidRDefault="00871F9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71F97" w:rsidRDefault="00871F97" w:rsidP="001A1040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</w:p>
    <w:p w:rsidR="00871F97" w:rsidRDefault="00871F97" w:rsidP="001A1040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</w:p>
    <w:p w:rsidR="001A1040" w:rsidRPr="001A1040" w:rsidRDefault="001A1040" w:rsidP="001A1040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3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1A104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Javaslat gépkocsi-beálló bérbeadására (3 db)</w:t>
      </w:r>
    </w:p>
    <w:p w:rsidR="009E28BB" w:rsidRDefault="009E28BB" w:rsidP="009E28BB">
      <w:pPr>
        <w:jc w:val="both"/>
        <w:rPr>
          <w:rFonts w:ascii="Times New Roman" w:hAnsi="Times New Roman"/>
          <w:sz w:val="24"/>
          <w:szCs w:val="24"/>
        </w:rPr>
      </w:pPr>
    </w:p>
    <w:p w:rsidR="001A1040" w:rsidRPr="00986200" w:rsidRDefault="001A1040" w:rsidP="001A104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92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1A1040" w:rsidRPr="00986200" w:rsidRDefault="001A1040" w:rsidP="001A1040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1A1040" w:rsidRPr="00986200" w:rsidRDefault="001A1040" w:rsidP="001A104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1A1040" w:rsidRPr="00986200" w:rsidRDefault="001A1040" w:rsidP="000F672C">
      <w:pPr>
        <w:jc w:val="both"/>
        <w:rPr>
          <w:rFonts w:ascii="Times New Roman" w:hAnsi="Times New Roman"/>
          <w:sz w:val="24"/>
          <w:szCs w:val="24"/>
        </w:rPr>
      </w:pPr>
    </w:p>
    <w:p w:rsidR="000F672C" w:rsidRDefault="000F672C" w:rsidP="000F672C">
      <w:pPr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0F672C" w:rsidRPr="000F672C" w:rsidRDefault="000F672C" w:rsidP="000F672C">
      <w:pPr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numPr>
          <w:ilvl w:val="0"/>
          <w:numId w:val="28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  <w:u w:val="single"/>
        </w:rPr>
        <w:t>engedélyezi</w:t>
      </w:r>
      <w:r w:rsidRPr="000F672C">
        <w:rPr>
          <w:rFonts w:ascii="Times New Roman" w:hAnsi="Times New Roman"/>
          <w:sz w:val="24"/>
          <w:szCs w:val="24"/>
        </w:rPr>
        <w:t xml:space="preserve"> </w:t>
      </w:r>
      <w:r w:rsidR="00D435DA">
        <w:rPr>
          <w:rFonts w:ascii="Times New Roman" w:hAnsi="Times New Roman"/>
          <w:b/>
          <w:sz w:val="24"/>
          <w:szCs w:val="24"/>
        </w:rPr>
        <w:t>………………..</w:t>
      </w:r>
      <w:r w:rsidRPr="000F672C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VIII., József u. 47. szám alatti, 35159 hrsz-ú lakóépület udvarán kialakított gépkocsi-beállóra, 30 napos felmondási idővel 6.476,- Ft/hó + Áfa bérleti díj mellett. 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Határidő: 2015. március 30.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numPr>
          <w:ilvl w:val="0"/>
          <w:numId w:val="28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13. § (2) bekezdése alapján a bérleti szerződés hatályba lépésének feltétele 3 havi bruttó bérleti díjnak megfelelő összegű óvadék megfizetése.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Határidő: 2015. április 7.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numPr>
          <w:ilvl w:val="0"/>
          <w:numId w:val="28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0F672C" w:rsidRPr="000F672C" w:rsidRDefault="000F672C" w:rsidP="000F672C">
      <w:pPr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0F672C">
        <w:rPr>
          <w:rFonts w:ascii="Times New Roman" w:hAnsi="Times New Roman"/>
          <w:sz w:val="24"/>
          <w:szCs w:val="24"/>
        </w:rPr>
        <w:t>Határidő: 2015. március 30.</w:t>
      </w:r>
    </w:p>
    <w:p w:rsidR="000F672C" w:rsidRPr="000F672C" w:rsidRDefault="000F672C" w:rsidP="000F672C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0F672C" w:rsidRPr="000F672C" w:rsidRDefault="000F672C" w:rsidP="000F672C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0F672C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1A1040" w:rsidRDefault="001A1040" w:rsidP="000F672C">
      <w:pPr>
        <w:jc w:val="both"/>
        <w:rPr>
          <w:rFonts w:ascii="Times New Roman" w:hAnsi="Times New Roman"/>
          <w:sz w:val="24"/>
          <w:szCs w:val="24"/>
        </w:rPr>
      </w:pPr>
    </w:p>
    <w:p w:rsidR="000F672C" w:rsidRDefault="000F672C" w:rsidP="000F672C">
      <w:pPr>
        <w:jc w:val="both"/>
        <w:rPr>
          <w:rFonts w:ascii="Times New Roman" w:hAnsi="Times New Roman"/>
          <w:sz w:val="24"/>
          <w:szCs w:val="24"/>
        </w:rPr>
      </w:pPr>
    </w:p>
    <w:p w:rsidR="00871F97" w:rsidRDefault="00871F97" w:rsidP="000F672C">
      <w:pPr>
        <w:jc w:val="both"/>
        <w:rPr>
          <w:rFonts w:ascii="Times New Roman" w:hAnsi="Times New Roman"/>
          <w:sz w:val="24"/>
          <w:szCs w:val="24"/>
        </w:rPr>
      </w:pPr>
    </w:p>
    <w:p w:rsidR="000F672C" w:rsidRPr="00986200" w:rsidRDefault="000F672C" w:rsidP="000F672C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93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0F672C" w:rsidRPr="00986200" w:rsidRDefault="000F672C" w:rsidP="000F672C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0F672C" w:rsidRPr="00986200" w:rsidRDefault="000F672C" w:rsidP="000F672C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0F672C" w:rsidRPr="00986200" w:rsidRDefault="000F672C" w:rsidP="00B57BC7">
      <w:pPr>
        <w:jc w:val="both"/>
        <w:rPr>
          <w:rFonts w:ascii="Times New Roman" w:hAnsi="Times New Roman"/>
          <w:sz w:val="24"/>
          <w:szCs w:val="24"/>
        </w:rPr>
      </w:pPr>
    </w:p>
    <w:p w:rsid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B57BC7" w:rsidRP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</w:p>
    <w:p w:rsidR="00B57BC7" w:rsidRPr="00B57BC7" w:rsidRDefault="00B57BC7" w:rsidP="00B57BC7">
      <w:pPr>
        <w:pStyle w:val="Csakszveg"/>
        <w:numPr>
          <w:ilvl w:val="0"/>
          <w:numId w:val="29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  <w:u w:val="single"/>
        </w:rPr>
        <w:t>engedélyezi</w:t>
      </w:r>
      <w:r w:rsidRPr="00B57BC7">
        <w:rPr>
          <w:rFonts w:ascii="Times New Roman" w:hAnsi="Times New Roman"/>
          <w:sz w:val="24"/>
          <w:szCs w:val="24"/>
        </w:rPr>
        <w:t xml:space="preserve"> </w:t>
      </w:r>
      <w:r w:rsidR="00D435DA">
        <w:rPr>
          <w:rFonts w:ascii="Times New Roman" w:hAnsi="Times New Roman"/>
          <w:b/>
          <w:sz w:val="24"/>
          <w:szCs w:val="24"/>
        </w:rPr>
        <w:t>………………..</w:t>
      </w:r>
      <w:r w:rsidRPr="00B57BC7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VIII., Bródy Sándor u. 15. szám alatti, 36623 hrsz-ú lakóépület udvarán kialakított gépkocsi-beállóra, 30 napos felmondási idővel 6.476,- Ft/hó + Áfa bérleti díj mellett. </w:t>
      </w:r>
    </w:p>
    <w:p w:rsidR="00871F97" w:rsidRDefault="00871F9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Határidő: 2015. március 30.</w:t>
      </w: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B57BC7" w:rsidRPr="00B57BC7" w:rsidRDefault="00B57BC7" w:rsidP="00B57BC7">
      <w:pPr>
        <w:pStyle w:val="Csakszveg"/>
        <w:numPr>
          <w:ilvl w:val="0"/>
          <w:numId w:val="29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13. § (2) bekezdése alapján a bérleti szerződés hatályba lépésének feltétele 3 havi bruttó bérleti díjnak megfelelő összegű óvadék megfizetése.</w:t>
      </w: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Határidő: 2015. április 7.</w:t>
      </w: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B57BC7" w:rsidRPr="00B57BC7" w:rsidRDefault="00B57BC7" w:rsidP="00B57BC7">
      <w:pPr>
        <w:numPr>
          <w:ilvl w:val="0"/>
          <w:numId w:val="29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B57BC7" w:rsidRP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B57BC7" w:rsidRPr="00B57BC7" w:rsidRDefault="00B57BC7" w:rsidP="00B57BC7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B57BC7">
        <w:rPr>
          <w:rFonts w:ascii="Times New Roman" w:hAnsi="Times New Roman"/>
          <w:sz w:val="24"/>
          <w:szCs w:val="24"/>
        </w:rPr>
        <w:t>Határidő: 2015. március 30.</w:t>
      </w:r>
    </w:p>
    <w:p w:rsidR="00B57BC7" w:rsidRP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</w:p>
    <w:p w:rsidR="00B57BC7" w:rsidRPr="000F672C" w:rsidRDefault="00B57BC7" w:rsidP="00B57BC7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0F672C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</w:p>
    <w:p w:rsidR="00B57BC7" w:rsidRDefault="00B57BC7" w:rsidP="00B57BC7">
      <w:pPr>
        <w:jc w:val="both"/>
        <w:rPr>
          <w:rFonts w:ascii="Times New Roman" w:hAnsi="Times New Roman"/>
          <w:sz w:val="24"/>
          <w:szCs w:val="24"/>
        </w:rPr>
      </w:pPr>
    </w:p>
    <w:p w:rsidR="00871F97" w:rsidRDefault="00871F97" w:rsidP="00B57BC7">
      <w:pPr>
        <w:jc w:val="both"/>
        <w:rPr>
          <w:rFonts w:ascii="Times New Roman" w:hAnsi="Times New Roman"/>
          <w:sz w:val="24"/>
          <w:szCs w:val="24"/>
        </w:rPr>
      </w:pPr>
    </w:p>
    <w:p w:rsidR="00772D6B" w:rsidRPr="00986200" w:rsidRDefault="00772D6B" w:rsidP="00772D6B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94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772D6B" w:rsidRPr="00986200" w:rsidRDefault="00772D6B" w:rsidP="00772D6B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772D6B" w:rsidRPr="00986200" w:rsidRDefault="00772D6B" w:rsidP="00AD19A4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772D6B" w:rsidRPr="00986200" w:rsidRDefault="00772D6B" w:rsidP="00AD19A4">
      <w:pPr>
        <w:jc w:val="both"/>
        <w:rPr>
          <w:rFonts w:ascii="Times New Roman" w:hAnsi="Times New Roman"/>
          <w:sz w:val="24"/>
          <w:szCs w:val="24"/>
        </w:rPr>
      </w:pPr>
    </w:p>
    <w:p w:rsidR="00AD19A4" w:rsidRDefault="00AD19A4" w:rsidP="00AD19A4">
      <w:pPr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AD19A4" w:rsidRPr="00AD19A4" w:rsidRDefault="00AD19A4" w:rsidP="00AD19A4">
      <w:pPr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  <w:u w:val="single"/>
        </w:rPr>
        <w:t>engedélyezi</w:t>
      </w:r>
      <w:r w:rsidRPr="00AD19A4">
        <w:rPr>
          <w:rFonts w:ascii="Times New Roman" w:hAnsi="Times New Roman"/>
          <w:sz w:val="24"/>
          <w:szCs w:val="24"/>
        </w:rPr>
        <w:t xml:space="preserve"> </w:t>
      </w:r>
      <w:r w:rsidR="00D435DA">
        <w:rPr>
          <w:rFonts w:ascii="Times New Roman" w:hAnsi="Times New Roman"/>
          <w:b/>
          <w:sz w:val="24"/>
          <w:szCs w:val="24"/>
        </w:rPr>
        <w:t>……………….</w:t>
      </w:r>
      <w:r w:rsidRPr="00AD19A4">
        <w:rPr>
          <w:rFonts w:ascii="Times New Roman" w:hAnsi="Times New Roman"/>
          <w:sz w:val="24"/>
          <w:szCs w:val="24"/>
        </w:rPr>
        <w:t xml:space="preserve"> részére határozatlan idejű bérleti szerződés megkötését a Budapest VIII., Bródy Sándor u. 15. szám alatti, 36623 hrsz-ú lakóépület udvarán kialakított gépkocsi-beállóra, 30 napos felmondási idővel 6.476,- Ft/hó + Áfa bérleti díj mellett. </w:t>
      </w: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 xml:space="preserve">Határidő: 2015. március 30. </w:t>
      </w: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13. § (2) bekezdése alapján a bérleti szerződés hatályba lépésének feltétele 3 havi bruttó bérleti díjnak megfelelő összegű óvadék megfizetése.</w:t>
      </w: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Határidő: 2015. április 7.</w:t>
      </w: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az Önkormányzat tulajdonában álló üres telkek, felépítményes ingatlanok, gépkocsi-beállók és dologbérletek bérbeadásának feltételeiről szóló 59/2011. (XI.07.) számú Önkormányzati rendelet 15. § (4) bekezdés a) pontja alapján eltekint az egyoldalú kötelezettség vállaló nyilatkozat közjegyzői okiratba foglalásától, a bérleti díj mértékére tekintettel.</w:t>
      </w:r>
    </w:p>
    <w:p w:rsidR="00AD19A4" w:rsidRPr="00AD19A4" w:rsidRDefault="00AD19A4" w:rsidP="00AD19A4">
      <w:pPr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AD19A4" w:rsidRPr="00AD19A4" w:rsidRDefault="00AD19A4" w:rsidP="00AD19A4">
      <w:pPr>
        <w:pStyle w:val="Csakszveg"/>
        <w:ind w:firstLine="12"/>
        <w:jc w:val="both"/>
        <w:rPr>
          <w:rFonts w:ascii="Times New Roman" w:hAnsi="Times New Roman"/>
          <w:sz w:val="24"/>
          <w:szCs w:val="24"/>
        </w:rPr>
      </w:pPr>
      <w:r w:rsidRPr="00AD19A4">
        <w:rPr>
          <w:rFonts w:ascii="Times New Roman" w:hAnsi="Times New Roman"/>
          <w:sz w:val="24"/>
          <w:szCs w:val="24"/>
        </w:rPr>
        <w:t>Határidő: 2015. március 30.</w:t>
      </w:r>
    </w:p>
    <w:p w:rsidR="00AD19A4" w:rsidRPr="00AD19A4" w:rsidRDefault="00AD19A4" w:rsidP="00AD19A4">
      <w:pPr>
        <w:jc w:val="both"/>
        <w:rPr>
          <w:rFonts w:ascii="Times New Roman" w:hAnsi="Times New Roman"/>
          <w:sz w:val="24"/>
          <w:szCs w:val="24"/>
        </w:rPr>
      </w:pPr>
    </w:p>
    <w:p w:rsidR="00AD19A4" w:rsidRPr="00AD19A4" w:rsidRDefault="00AD19A4" w:rsidP="00AD19A4">
      <w:pPr>
        <w:pStyle w:val="Csakszveg"/>
        <w:jc w:val="both"/>
        <w:rPr>
          <w:rFonts w:ascii="Times New Roman" w:hAnsi="Times New Roman"/>
          <w:b/>
          <w:iCs/>
          <w:sz w:val="24"/>
          <w:szCs w:val="24"/>
        </w:rPr>
      </w:pPr>
      <w:r w:rsidRPr="00AD19A4">
        <w:rPr>
          <w:rFonts w:ascii="Times New Roman" w:hAnsi="Times New Roman"/>
          <w:b/>
          <w:iCs/>
          <w:sz w:val="24"/>
          <w:szCs w:val="24"/>
        </w:rPr>
        <w:t>A döntés végrehajtását végző szervezeti egység: Kisfalu Kft.</w:t>
      </w:r>
    </w:p>
    <w:p w:rsidR="000F672C" w:rsidRDefault="000F672C" w:rsidP="00AD19A4">
      <w:pPr>
        <w:jc w:val="both"/>
        <w:rPr>
          <w:rFonts w:ascii="Times New Roman" w:hAnsi="Times New Roman"/>
          <w:sz w:val="24"/>
          <w:szCs w:val="24"/>
        </w:rPr>
      </w:pPr>
    </w:p>
    <w:p w:rsidR="00AD19A4" w:rsidRDefault="00AD19A4" w:rsidP="00AD19A4">
      <w:pPr>
        <w:jc w:val="both"/>
        <w:rPr>
          <w:rFonts w:ascii="Times New Roman" w:hAnsi="Times New Roman"/>
          <w:sz w:val="24"/>
          <w:szCs w:val="24"/>
        </w:rPr>
      </w:pPr>
    </w:p>
    <w:p w:rsidR="00667017" w:rsidRPr="00667017" w:rsidRDefault="00667017" w:rsidP="00667017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4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667017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A PATRONUS Rendezvényszervező Kft. bérbevételi és bérbeszámítási kérelme a Budapest VIII. kerület, Baross u. 122. szám alatti üres, önkormányzati tulajdonú nem lakás célú helyiségre</w:t>
      </w:r>
    </w:p>
    <w:p w:rsidR="00AD19A4" w:rsidRDefault="00AD19A4" w:rsidP="00AD19A4">
      <w:pPr>
        <w:jc w:val="both"/>
        <w:rPr>
          <w:rFonts w:ascii="Times New Roman" w:hAnsi="Times New Roman"/>
          <w:b/>
          <w:sz w:val="24"/>
          <w:szCs w:val="24"/>
        </w:rPr>
      </w:pPr>
    </w:p>
    <w:p w:rsidR="00667017" w:rsidRDefault="00667017" w:rsidP="0066701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3.4. pontját külön tárgyalásra kikérték.</w:t>
      </w:r>
    </w:p>
    <w:p w:rsidR="00667017" w:rsidRDefault="00667017" w:rsidP="0066701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67017" w:rsidRDefault="00667017" w:rsidP="0066701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67017" w:rsidRPr="00667017" w:rsidRDefault="00667017" w:rsidP="00667017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5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667017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Kaszanitzky Anna egyéni vállalkozó bérbevételi kérelme a Budapest VIII. kerület, Német u. 10. szám alatti üres, önkormányzati tulajdonú nem lakás célú helyiségre</w:t>
      </w:r>
    </w:p>
    <w:p w:rsidR="00667017" w:rsidRDefault="00667017" w:rsidP="00AD19A4">
      <w:pPr>
        <w:jc w:val="both"/>
        <w:rPr>
          <w:rFonts w:ascii="Times New Roman" w:hAnsi="Times New Roman"/>
          <w:b/>
          <w:sz w:val="24"/>
          <w:szCs w:val="24"/>
        </w:rPr>
      </w:pPr>
    </w:p>
    <w:p w:rsidR="00BE2E02" w:rsidRPr="00986200" w:rsidRDefault="00BE2E02" w:rsidP="00BE2E02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95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BE2E02" w:rsidRPr="00986200" w:rsidRDefault="00BE2E02" w:rsidP="00BE2E02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BE2E02" w:rsidRPr="00986200" w:rsidRDefault="00BE2E02" w:rsidP="00BE2E02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BE2E02" w:rsidRPr="00986200" w:rsidRDefault="00BE2E02" w:rsidP="001D51C0">
      <w:pPr>
        <w:jc w:val="both"/>
        <w:rPr>
          <w:rFonts w:ascii="Times New Roman" w:hAnsi="Times New Roman"/>
          <w:sz w:val="24"/>
          <w:szCs w:val="24"/>
        </w:rPr>
      </w:pPr>
    </w:p>
    <w:p w:rsid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  <w:r w:rsidRPr="001D51C0">
        <w:rPr>
          <w:rFonts w:ascii="Times New Roman" w:hAnsi="Times New Roman"/>
          <w:sz w:val="24"/>
          <w:szCs w:val="24"/>
        </w:rPr>
        <w:t xml:space="preserve">A </w:t>
      </w:r>
      <w:r w:rsidRPr="001D51C0">
        <w:rPr>
          <w:rFonts w:ascii="Times New Roman" w:hAnsi="Times New Roman" w:cs="Courier New"/>
          <w:sz w:val="24"/>
          <w:szCs w:val="24"/>
        </w:rPr>
        <w:t>Városgazdálkodási és Pénzügyi</w:t>
      </w:r>
      <w:r w:rsidRPr="001D51C0">
        <w:rPr>
          <w:rFonts w:ascii="Times New Roman" w:hAnsi="Times New Roman"/>
          <w:sz w:val="24"/>
          <w:szCs w:val="24"/>
        </w:rPr>
        <w:t xml:space="preserve"> Bizottság úgy dönt, hogy </w:t>
      </w:r>
    </w:p>
    <w:p w:rsidR="001D51C0" w:rsidRP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</w:p>
    <w:p w:rsidR="001D51C0" w:rsidRDefault="001D51C0" w:rsidP="001D51C0">
      <w:pPr>
        <w:numPr>
          <w:ilvl w:val="0"/>
          <w:numId w:val="33"/>
        </w:numPr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D51C0">
        <w:rPr>
          <w:rFonts w:ascii="Times New Roman" w:hAnsi="Times New Roman"/>
          <w:sz w:val="24"/>
          <w:szCs w:val="24"/>
        </w:rPr>
        <w:t xml:space="preserve">hozzájárul a </w:t>
      </w:r>
      <w:r w:rsidRPr="001D51C0">
        <w:rPr>
          <w:rFonts w:ascii="Times New Roman" w:hAnsi="Times New Roman"/>
          <w:b/>
          <w:sz w:val="24"/>
          <w:szCs w:val="24"/>
        </w:rPr>
        <w:t>Budapest VIII. kerület, 34913/0/A/19</w:t>
      </w:r>
      <w:r w:rsidRPr="001D51C0">
        <w:rPr>
          <w:rFonts w:ascii="Times New Roman" w:hAnsi="Times New Roman"/>
          <w:sz w:val="24"/>
          <w:szCs w:val="24"/>
        </w:rPr>
        <w:t xml:space="preserve"> helyrajzi számon nyilvántartott, </w:t>
      </w:r>
      <w:r w:rsidRPr="001D51C0">
        <w:rPr>
          <w:rFonts w:ascii="Times New Roman" w:hAnsi="Times New Roman"/>
          <w:b/>
          <w:sz w:val="24"/>
          <w:szCs w:val="24"/>
        </w:rPr>
        <w:t>Budapest VIII. kerület, Német u. 10.</w:t>
      </w:r>
      <w:r w:rsidRPr="001D51C0">
        <w:rPr>
          <w:rFonts w:ascii="Times New Roman" w:hAnsi="Times New Roman"/>
          <w:sz w:val="24"/>
          <w:szCs w:val="24"/>
        </w:rPr>
        <w:t xml:space="preserve"> szám alatt elhelyezkedő, </w:t>
      </w:r>
      <w:r w:rsidRPr="001D51C0">
        <w:rPr>
          <w:rFonts w:ascii="Times New Roman" w:hAnsi="Times New Roman"/>
          <w:b/>
          <w:sz w:val="24"/>
          <w:szCs w:val="24"/>
        </w:rPr>
        <w:t>64</w:t>
      </w:r>
      <w:r w:rsidRPr="001D51C0">
        <w:rPr>
          <w:rFonts w:ascii="Times New Roman" w:hAnsi="Times New Roman"/>
          <w:sz w:val="24"/>
          <w:szCs w:val="24"/>
        </w:rPr>
        <w:t xml:space="preserve"> </w:t>
      </w:r>
      <w:r w:rsidRPr="001D51C0">
        <w:rPr>
          <w:rFonts w:ascii="Times New Roman" w:hAnsi="Times New Roman"/>
          <w:b/>
          <w:sz w:val="24"/>
          <w:szCs w:val="24"/>
        </w:rPr>
        <w:t>m</w:t>
      </w:r>
      <w:r w:rsidRPr="001D51C0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1D51C0">
        <w:rPr>
          <w:rFonts w:ascii="Times New Roman" w:hAnsi="Times New Roman"/>
          <w:sz w:val="24"/>
          <w:szCs w:val="24"/>
        </w:rPr>
        <w:t xml:space="preserve"> alapterületű, üres, önkormányzati tulajdonú, utcai bejáratú, földszinti helyiség bérbeadásához határozatlan időre 30 napos felmondási idővel </w:t>
      </w:r>
      <w:r w:rsidRPr="001D51C0">
        <w:rPr>
          <w:rFonts w:ascii="Times New Roman" w:hAnsi="Times New Roman"/>
          <w:b/>
          <w:sz w:val="24"/>
          <w:szCs w:val="24"/>
        </w:rPr>
        <w:t>Kaszanitzky Anna egyéni vállalkozó</w:t>
      </w:r>
      <w:r w:rsidRPr="001D51C0">
        <w:rPr>
          <w:rFonts w:ascii="Times New Roman" w:hAnsi="Times New Roman"/>
          <w:sz w:val="24"/>
          <w:szCs w:val="24"/>
        </w:rPr>
        <w:t xml:space="preserve"> részére, műhely tevékenység céljára, </w:t>
      </w:r>
      <w:r w:rsidRPr="001D51C0">
        <w:rPr>
          <w:rFonts w:ascii="Times New Roman" w:hAnsi="Times New Roman"/>
          <w:b/>
          <w:sz w:val="24"/>
          <w:szCs w:val="24"/>
        </w:rPr>
        <w:t>36.866,- Ft/hó + Áfa bérleti</w:t>
      </w:r>
      <w:r w:rsidRPr="001D51C0">
        <w:rPr>
          <w:rFonts w:ascii="Times New Roman" w:hAnsi="Times New Roman"/>
          <w:sz w:val="24"/>
          <w:szCs w:val="24"/>
        </w:rPr>
        <w:t xml:space="preserve"> + közüzemi és külön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51C0">
        <w:rPr>
          <w:rFonts w:ascii="Times New Roman" w:hAnsi="Times New Roman"/>
          <w:sz w:val="24"/>
          <w:szCs w:val="24"/>
        </w:rPr>
        <w:t>szolgáltatási díjak összegen.</w:t>
      </w:r>
    </w:p>
    <w:p w:rsidR="001D51C0" w:rsidRPr="001D51C0" w:rsidRDefault="001D51C0" w:rsidP="001D51C0">
      <w:pPr>
        <w:ind w:left="425"/>
        <w:jc w:val="both"/>
        <w:rPr>
          <w:rFonts w:ascii="Times New Roman" w:hAnsi="Times New Roman"/>
          <w:sz w:val="24"/>
          <w:szCs w:val="24"/>
        </w:rPr>
      </w:pPr>
    </w:p>
    <w:p w:rsidR="001D51C0" w:rsidRP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1D51C0">
        <w:rPr>
          <w:rFonts w:ascii="Times New Roman" w:hAnsi="Times New Roman"/>
          <w:sz w:val="24"/>
          <w:szCs w:val="24"/>
        </w:rPr>
        <w:t>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1D51C0">
        <w:rPr>
          <w:rFonts w:ascii="Times New Roman" w:hAnsi="Times New Roman"/>
          <w:sz w:val="24"/>
          <w:szCs w:val="24"/>
        </w:rPr>
        <w:t>2015. március 30.</w:t>
      </w:r>
    </w:p>
    <w:p w:rsidR="001D51C0" w:rsidRP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</w:p>
    <w:p w:rsidR="001D51C0" w:rsidRPr="001D51C0" w:rsidRDefault="001D51C0" w:rsidP="001D51C0">
      <w:pPr>
        <w:numPr>
          <w:ilvl w:val="0"/>
          <w:numId w:val="3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1C0">
        <w:rPr>
          <w:rFonts w:ascii="Times New Roman" w:hAnsi="Times New Roman"/>
          <w:sz w:val="24"/>
          <w:szCs w:val="24"/>
        </w:rPr>
        <w:t>felkéri a Kisfalu Kft-t a határozat szerinti bérleti szerződés megkötésére, amelynek feltétele, hogy az Önkormányzat tulajdonában álló nem lakás céljára szolgáló helyiségek bérbeadásának feltételeiről szóló 35/2013. (VI.20.)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1D51C0" w:rsidRPr="001D51C0" w:rsidRDefault="001D51C0" w:rsidP="001D51C0">
      <w:p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</w:p>
    <w:p w:rsidR="001D51C0" w:rsidRPr="001D51C0" w:rsidRDefault="001D51C0" w:rsidP="001D51C0">
      <w:pPr>
        <w:tabs>
          <w:tab w:val="left" w:pos="1418"/>
        </w:tabs>
        <w:jc w:val="both"/>
        <w:rPr>
          <w:rFonts w:ascii="Times New Roman" w:hAnsi="Times New Roman"/>
          <w:b/>
          <w:sz w:val="24"/>
          <w:szCs w:val="24"/>
        </w:rPr>
      </w:pPr>
      <w:r w:rsidRPr="001D51C0">
        <w:rPr>
          <w:rFonts w:ascii="Times New Roman" w:hAnsi="Times New Roman"/>
          <w:sz w:val="24"/>
          <w:szCs w:val="24"/>
        </w:rPr>
        <w:t>Felelős: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51C0">
        <w:rPr>
          <w:rFonts w:ascii="Times New Roman" w:hAnsi="Times New Roman"/>
          <w:sz w:val="24"/>
          <w:szCs w:val="24"/>
        </w:rPr>
        <w:t>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1D51C0" w:rsidRP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  <w:r w:rsidRPr="001D51C0">
        <w:rPr>
          <w:rFonts w:ascii="Times New Roman" w:hAnsi="Times New Roman"/>
          <w:sz w:val="24"/>
          <w:szCs w:val="24"/>
        </w:rPr>
        <w:t>Határidő: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51C0">
        <w:rPr>
          <w:rFonts w:ascii="Times New Roman" w:hAnsi="Times New Roman"/>
          <w:sz w:val="24"/>
          <w:szCs w:val="24"/>
        </w:rPr>
        <w:t>2015. május 31.</w:t>
      </w:r>
    </w:p>
    <w:p w:rsidR="001D51C0" w:rsidRPr="001D51C0" w:rsidRDefault="001D51C0" w:rsidP="001D51C0">
      <w:pPr>
        <w:jc w:val="both"/>
        <w:rPr>
          <w:rFonts w:ascii="Times New Roman" w:hAnsi="Times New Roman"/>
          <w:b/>
          <w:sz w:val="24"/>
          <w:szCs w:val="24"/>
        </w:rPr>
      </w:pPr>
    </w:p>
    <w:p w:rsidR="001D51C0" w:rsidRPr="001D51C0" w:rsidRDefault="001D51C0" w:rsidP="001D51C0">
      <w:pPr>
        <w:jc w:val="both"/>
        <w:rPr>
          <w:rFonts w:ascii="Times New Roman" w:hAnsi="Times New Roman"/>
          <w:b/>
          <w:sz w:val="24"/>
          <w:szCs w:val="24"/>
        </w:rPr>
      </w:pPr>
      <w:r w:rsidRPr="001D51C0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667017" w:rsidRDefault="00667017" w:rsidP="001D51C0">
      <w:pPr>
        <w:jc w:val="both"/>
        <w:rPr>
          <w:rFonts w:ascii="Times New Roman" w:hAnsi="Times New Roman"/>
          <w:b/>
          <w:sz w:val="24"/>
          <w:szCs w:val="24"/>
        </w:rPr>
      </w:pPr>
    </w:p>
    <w:p w:rsidR="001D51C0" w:rsidRDefault="001D51C0" w:rsidP="001D51C0">
      <w:pPr>
        <w:jc w:val="both"/>
        <w:rPr>
          <w:rFonts w:ascii="Times New Roman" w:hAnsi="Times New Roman"/>
          <w:b/>
          <w:sz w:val="24"/>
          <w:szCs w:val="24"/>
        </w:rPr>
      </w:pPr>
    </w:p>
    <w:p w:rsidR="001D51C0" w:rsidRPr="001D51C0" w:rsidRDefault="001D51C0" w:rsidP="001D51C0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6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1D51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LALIBEN Kft. bérbevételi kérelme a Budapest VIII. kerület, Üllői út 54-56. szám alatti üres, önkormányzati tulajdonú nem lakás célú helyiségekre</w:t>
      </w:r>
    </w:p>
    <w:p w:rsidR="001D51C0" w:rsidRDefault="001D51C0" w:rsidP="001D51C0">
      <w:pPr>
        <w:jc w:val="both"/>
        <w:rPr>
          <w:rFonts w:ascii="Times New Roman" w:hAnsi="Times New Roman"/>
          <w:b/>
          <w:sz w:val="24"/>
          <w:szCs w:val="24"/>
        </w:rPr>
      </w:pPr>
    </w:p>
    <w:p w:rsidR="001D51C0" w:rsidRDefault="001D51C0" w:rsidP="001D51C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napirend 3.6. pontját külön tárgyalásra kikérték.</w:t>
      </w:r>
    </w:p>
    <w:p w:rsidR="001D51C0" w:rsidRDefault="001D51C0" w:rsidP="001D51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1D51C0" w:rsidRDefault="001D51C0" w:rsidP="001D51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1D51C0" w:rsidRPr="001D51C0" w:rsidRDefault="001D51C0" w:rsidP="001D51C0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7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="00D435DA">
        <w:rPr>
          <w:rFonts w:ascii="Times New Roman" w:eastAsiaTheme="minorHAnsi" w:hAnsi="Times New Roman"/>
          <w:b/>
          <w:sz w:val="24"/>
          <w:szCs w:val="24"/>
          <w:lang w:eastAsia="x-none"/>
        </w:rPr>
        <w:t>……………………</w:t>
      </w:r>
      <w:r w:rsidRPr="001D51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 magánszemély, valamint </w:t>
      </w:r>
      <w:r w:rsidR="00D435DA">
        <w:rPr>
          <w:rFonts w:ascii="Times New Roman" w:eastAsiaTheme="minorHAnsi" w:hAnsi="Times New Roman"/>
          <w:b/>
          <w:sz w:val="24"/>
          <w:szCs w:val="24"/>
          <w:lang w:eastAsia="x-none"/>
        </w:rPr>
        <w:t>……………..</w:t>
      </w:r>
      <w:r w:rsidRPr="001D51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 magánszemély bérbevételi kérelme a Budapest VIII.</w:t>
      </w:r>
      <w:r w:rsidRPr="001D51C0">
        <w:rPr>
          <w:rFonts w:ascii="Times New Roman" w:eastAsiaTheme="minorHAnsi" w:hAnsi="Times New Roman"/>
          <w:b/>
          <w:sz w:val="24"/>
          <w:szCs w:val="24"/>
          <w:lang w:eastAsia="x-none"/>
        </w:rPr>
        <w:t>,</w:t>
      </w:r>
      <w:r w:rsidRPr="001D51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 II. János Pál pápa tér 17. szám alatti üres önkormányzati tulajdonú helyiség vonatkozásában</w:t>
      </w:r>
    </w:p>
    <w:p w:rsidR="001D51C0" w:rsidRPr="001D51C0" w:rsidRDefault="001D51C0" w:rsidP="001D51C0">
      <w:pPr>
        <w:jc w:val="both"/>
        <w:rPr>
          <w:rFonts w:ascii="Times New Roman" w:hAnsi="Times New Roman"/>
          <w:sz w:val="24"/>
          <w:szCs w:val="24"/>
        </w:rPr>
      </w:pPr>
    </w:p>
    <w:p w:rsidR="001D51C0" w:rsidRPr="00986200" w:rsidRDefault="001D51C0" w:rsidP="001D51C0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96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1D51C0" w:rsidRPr="00986200" w:rsidRDefault="001D51C0" w:rsidP="001D51C0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1D51C0" w:rsidRPr="00986200" w:rsidRDefault="001D51C0" w:rsidP="001D51C0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1D51C0" w:rsidRPr="00986200" w:rsidRDefault="001D51C0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 xml:space="preserve">A </w:t>
      </w:r>
      <w:r w:rsidRPr="0035579E">
        <w:rPr>
          <w:rFonts w:ascii="Times New Roman" w:hAnsi="Times New Roman" w:cs="Courier New"/>
          <w:sz w:val="24"/>
          <w:szCs w:val="24"/>
        </w:rPr>
        <w:t>Városgazdálkodási és Pénzügyi</w:t>
      </w:r>
      <w:r w:rsidRPr="0035579E">
        <w:rPr>
          <w:rFonts w:ascii="Times New Roman" w:hAnsi="Times New Roman"/>
          <w:sz w:val="24"/>
          <w:szCs w:val="24"/>
        </w:rPr>
        <w:t xml:space="preserve"> Bizottság úgy dönt, hogy 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b/>
          <w:i/>
          <w:sz w:val="24"/>
          <w:szCs w:val="24"/>
        </w:rPr>
        <w:t>nem járul hozzá</w:t>
      </w:r>
      <w:r w:rsidRPr="0035579E">
        <w:rPr>
          <w:rFonts w:ascii="Times New Roman" w:hAnsi="Times New Roman"/>
          <w:sz w:val="24"/>
          <w:szCs w:val="24"/>
        </w:rPr>
        <w:t xml:space="preserve"> a </w:t>
      </w:r>
      <w:r w:rsidRPr="0035579E">
        <w:rPr>
          <w:rFonts w:ascii="Times New Roman" w:hAnsi="Times New Roman"/>
          <w:b/>
          <w:sz w:val="24"/>
          <w:szCs w:val="24"/>
        </w:rPr>
        <w:t>Budapest VIII., 34757/0/A/48</w:t>
      </w:r>
      <w:r w:rsidRPr="0035579E">
        <w:rPr>
          <w:rFonts w:ascii="Times New Roman" w:hAnsi="Times New Roman"/>
          <w:sz w:val="24"/>
          <w:szCs w:val="24"/>
        </w:rPr>
        <w:t xml:space="preserve"> helyrajzi számon nyilvántartott, </w:t>
      </w:r>
      <w:r w:rsidRPr="0035579E">
        <w:rPr>
          <w:rFonts w:ascii="Times New Roman" w:hAnsi="Times New Roman"/>
          <w:b/>
          <w:sz w:val="24"/>
          <w:szCs w:val="24"/>
        </w:rPr>
        <w:t xml:space="preserve">Budapest VIII., II. János Pál pápa tér 17. szám </w:t>
      </w:r>
      <w:r w:rsidRPr="0035579E">
        <w:rPr>
          <w:rFonts w:ascii="Times New Roman" w:hAnsi="Times New Roman"/>
          <w:sz w:val="24"/>
          <w:szCs w:val="24"/>
        </w:rPr>
        <w:t xml:space="preserve">alatt elhelyezkedő, </w:t>
      </w:r>
      <w:r w:rsidRPr="0035579E">
        <w:rPr>
          <w:rFonts w:ascii="Times New Roman" w:hAnsi="Times New Roman"/>
          <w:b/>
          <w:sz w:val="24"/>
          <w:szCs w:val="24"/>
        </w:rPr>
        <w:t>33 m</w:t>
      </w:r>
      <w:r w:rsidRPr="0035579E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35579E">
        <w:rPr>
          <w:rFonts w:ascii="Times New Roman" w:hAnsi="Times New Roman"/>
          <w:sz w:val="24"/>
          <w:szCs w:val="24"/>
        </w:rPr>
        <w:t xml:space="preserve"> alapterületű, üres, önkormányzati tulajdonú, utcai földszinti nem lakás célú helyiség, </w:t>
      </w:r>
      <w:r w:rsidR="00D435DA">
        <w:rPr>
          <w:rFonts w:ascii="Times New Roman" w:hAnsi="Times New Roman"/>
          <w:b/>
          <w:sz w:val="24"/>
          <w:szCs w:val="24"/>
        </w:rPr>
        <w:t>……………..</w:t>
      </w:r>
      <w:r w:rsidRPr="0035579E">
        <w:rPr>
          <w:rFonts w:ascii="Times New Roman" w:hAnsi="Times New Roman"/>
          <w:b/>
          <w:sz w:val="24"/>
          <w:szCs w:val="24"/>
        </w:rPr>
        <w:t xml:space="preserve"> magánszemély </w:t>
      </w:r>
      <w:r w:rsidRPr="0035579E">
        <w:rPr>
          <w:rFonts w:ascii="Times New Roman" w:hAnsi="Times New Roman"/>
          <w:sz w:val="24"/>
          <w:szCs w:val="24"/>
        </w:rPr>
        <w:t>részére történő bérbeadásához.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Határidő: 2015. március 30.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b/>
          <w:i/>
          <w:sz w:val="24"/>
          <w:szCs w:val="24"/>
        </w:rPr>
        <w:t>nem járul hozzá</w:t>
      </w:r>
      <w:r w:rsidRPr="0035579E">
        <w:rPr>
          <w:rFonts w:ascii="Times New Roman" w:hAnsi="Times New Roman"/>
          <w:b/>
          <w:sz w:val="24"/>
          <w:szCs w:val="24"/>
        </w:rPr>
        <w:t xml:space="preserve"> </w:t>
      </w:r>
      <w:r w:rsidRPr="0035579E">
        <w:rPr>
          <w:rFonts w:ascii="Times New Roman" w:hAnsi="Times New Roman"/>
          <w:sz w:val="24"/>
          <w:szCs w:val="24"/>
        </w:rPr>
        <w:t xml:space="preserve">a </w:t>
      </w:r>
      <w:r w:rsidRPr="0035579E">
        <w:rPr>
          <w:rFonts w:ascii="Times New Roman" w:hAnsi="Times New Roman"/>
          <w:b/>
          <w:sz w:val="24"/>
          <w:szCs w:val="24"/>
        </w:rPr>
        <w:t>Budapest VIII.,</w:t>
      </w:r>
      <w:r w:rsidRPr="0035579E">
        <w:rPr>
          <w:rFonts w:ascii="Times New Roman" w:hAnsi="Times New Roman"/>
          <w:sz w:val="24"/>
          <w:szCs w:val="24"/>
        </w:rPr>
        <w:t xml:space="preserve"> </w:t>
      </w:r>
      <w:r w:rsidRPr="0035579E">
        <w:rPr>
          <w:rFonts w:ascii="Times New Roman" w:hAnsi="Times New Roman"/>
          <w:b/>
          <w:sz w:val="24"/>
          <w:szCs w:val="24"/>
        </w:rPr>
        <w:t xml:space="preserve">34757/0/A/48 </w:t>
      </w:r>
      <w:r w:rsidRPr="0035579E">
        <w:rPr>
          <w:rFonts w:ascii="Times New Roman" w:hAnsi="Times New Roman"/>
          <w:sz w:val="24"/>
          <w:szCs w:val="24"/>
        </w:rPr>
        <w:t xml:space="preserve">helyrajzi számon nyilvántartott, </w:t>
      </w:r>
      <w:r w:rsidRPr="0035579E">
        <w:rPr>
          <w:rFonts w:ascii="Times New Roman" w:hAnsi="Times New Roman"/>
          <w:b/>
          <w:sz w:val="24"/>
          <w:szCs w:val="24"/>
        </w:rPr>
        <w:t>Budapest VIII.,</w:t>
      </w:r>
      <w:r w:rsidRPr="0035579E">
        <w:rPr>
          <w:rFonts w:ascii="Times New Roman" w:hAnsi="Times New Roman"/>
          <w:sz w:val="24"/>
          <w:szCs w:val="24"/>
        </w:rPr>
        <w:t xml:space="preserve"> </w:t>
      </w:r>
      <w:r w:rsidRPr="0035579E">
        <w:rPr>
          <w:rFonts w:ascii="Times New Roman" w:hAnsi="Times New Roman"/>
          <w:b/>
          <w:sz w:val="24"/>
          <w:szCs w:val="24"/>
        </w:rPr>
        <w:t xml:space="preserve">II. János Pál pápa tér 17. </w:t>
      </w:r>
      <w:r w:rsidRPr="0035579E">
        <w:rPr>
          <w:rFonts w:ascii="Times New Roman" w:hAnsi="Times New Roman"/>
          <w:sz w:val="24"/>
          <w:szCs w:val="24"/>
        </w:rPr>
        <w:t xml:space="preserve">szám alatt elhelyezkedő, </w:t>
      </w:r>
      <w:r w:rsidRPr="0035579E">
        <w:rPr>
          <w:rFonts w:ascii="Times New Roman" w:hAnsi="Times New Roman"/>
          <w:b/>
          <w:sz w:val="24"/>
          <w:szCs w:val="24"/>
        </w:rPr>
        <w:t>33 m</w:t>
      </w:r>
      <w:r w:rsidRPr="0035579E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35579E">
        <w:rPr>
          <w:rFonts w:ascii="Times New Roman" w:hAnsi="Times New Roman"/>
          <w:sz w:val="24"/>
          <w:szCs w:val="24"/>
        </w:rPr>
        <w:t xml:space="preserve"> alapterületű, üres, önkormányzati tulajdonú, utcai földszinti nem lakás célú helyiség tekintetében a bérbeszámítás engedélyezéséhez </w:t>
      </w:r>
      <w:r w:rsidR="00D435DA">
        <w:rPr>
          <w:rFonts w:ascii="Times New Roman" w:hAnsi="Times New Roman"/>
          <w:b/>
          <w:sz w:val="24"/>
          <w:szCs w:val="24"/>
        </w:rPr>
        <w:t>……………………………</w:t>
      </w:r>
      <w:r w:rsidRPr="0035579E">
        <w:rPr>
          <w:rFonts w:ascii="Times New Roman" w:hAnsi="Times New Roman"/>
          <w:sz w:val="24"/>
          <w:szCs w:val="24"/>
        </w:rPr>
        <w:t xml:space="preserve"> magánszemély részére.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 xml:space="preserve">Határidő: 2015. március 30. </w:t>
      </w:r>
    </w:p>
    <w:p w:rsidR="0035579E" w:rsidRPr="0035579E" w:rsidRDefault="0035579E" w:rsidP="0035579E">
      <w:pPr>
        <w:jc w:val="both"/>
        <w:rPr>
          <w:rFonts w:ascii="Times New Roman" w:hAnsi="Times New Roman" w:cs="Courier New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Courier New"/>
          <w:sz w:val="24"/>
          <w:szCs w:val="24"/>
        </w:rPr>
      </w:pPr>
      <w:r w:rsidRPr="0035579E">
        <w:rPr>
          <w:rFonts w:ascii="Times New Roman" w:hAnsi="Times New Roman" w:cs="Courier New"/>
          <w:b/>
          <w:i/>
          <w:sz w:val="24"/>
          <w:szCs w:val="24"/>
        </w:rPr>
        <w:t>hozzájárul</w:t>
      </w:r>
      <w:r w:rsidRPr="0035579E">
        <w:rPr>
          <w:rFonts w:ascii="Times New Roman" w:hAnsi="Times New Roman" w:cs="Courier New"/>
          <w:sz w:val="24"/>
          <w:szCs w:val="24"/>
        </w:rPr>
        <w:t xml:space="preserve"> a </w:t>
      </w:r>
      <w:r w:rsidRPr="0035579E">
        <w:rPr>
          <w:rFonts w:ascii="Times New Roman" w:hAnsi="Times New Roman" w:cs="Courier New"/>
          <w:b/>
          <w:sz w:val="24"/>
          <w:szCs w:val="24"/>
        </w:rPr>
        <w:t>Budapest VIII.,</w:t>
      </w:r>
      <w:r w:rsidRPr="0035579E">
        <w:rPr>
          <w:rFonts w:ascii="Times New Roman" w:hAnsi="Times New Roman" w:cs="Courier New"/>
          <w:sz w:val="24"/>
          <w:szCs w:val="24"/>
        </w:rPr>
        <w:t xml:space="preserve"> </w:t>
      </w:r>
      <w:r w:rsidRPr="0035579E">
        <w:rPr>
          <w:rFonts w:ascii="Times New Roman" w:hAnsi="Times New Roman" w:cs="Courier New"/>
          <w:b/>
          <w:sz w:val="24"/>
          <w:szCs w:val="24"/>
        </w:rPr>
        <w:t xml:space="preserve">34757/0/A/48 </w:t>
      </w:r>
      <w:r w:rsidRPr="0035579E">
        <w:rPr>
          <w:rFonts w:ascii="Times New Roman" w:hAnsi="Times New Roman" w:cs="Courier New"/>
          <w:sz w:val="24"/>
          <w:szCs w:val="24"/>
        </w:rPr>
        <w:t xml:space="preserve">helyrajzi számon nyilvántartott, </w:t>
      </w:r>
      <w:r w:rsidRPr="0035579E">
        <w:rPr>
          <w:rFonts w:ascii="Times New Roman" w:hAnsi="Times New Roman" w:cs="Courier New"/>
          <w:b/>
          <w:sz w:val="24"/>
          <w:szCs w:val="24"/>
        </w:rPr>
        <w:t>Budapest VIII.,</w:t>
      </w:r>
      <w:r w:rsidRPr="0035579E">
        <w:rPr>
          <w:rFonts w:ascii="Times New Roman" w:hAnsi="Times New Roman" w:cs="Courier New"/>
          <w:sz w:val="24"/>
          <w:szCs w:val="24"/>
        </w:rPr>
        <w:t xml:space="preserve"> </w:t>
      </w:r>
      <w:r w:rsidRPr="0035579E">
        <w:rPr>
          <w:rFonts w:ascii="Times New Roman" w:hAnsi="Times New Roman" w:cs="Courier New"/>
          <w:b/>
          <w:sz w:val="24"/>
          <w:szCs w:val="24"/>
        </w:rPr>
        <w:t xml:space="preserve">II. János Pál pápa tér 17. </w:t>
      </w:r>
      <w:r w:rsidRPr="0035579E">
        <w:rPr>
          <w:rFonts w:ascii="Times New Roman" w:hAnsi="Times New Roman" w:cs="Courier New"/>
          <w:sz w:val="24"/>
          <w:szCs w:val="24"/>
        </w:rPr>
        <w:t xml:space="preserve">szám alatt elhelyezkedő, </w:t>
      </w:r>
      <w:r w:rsidRPr="0035579E">
        <w:rPr>
          <w:rFonts w:ascii="Times New Roman" w:hAnsi="Times New Roman" w:cs="Courier New"/>
          <w:b/>
          <w:sz w:val="24"/>
          <w:szCs w:val="24"/>
        </w:rPr>
        <w:t>33 m</w:t>
      </w:r>
      <w:r w:rsidRPr="0035579E">
        <w:rPr>
          <w:rFonts w:ascii="Times New Roman" w:hAnsi="Times New Roman" w:cs="Courier New"/>
          <w:b/>
          <w:sz w:val="24"/>
          <w:szCs w:val="24"/>
          <w:vertAlign w:val="superscript"/>
        </w:rPr>
        <w:t>2</w:t>
      </w:r>
      <w:r w:rsidRPr="0035579E">
        <w:rPr>
          <w:rFonts w:ascii="Times New Roman" w:hAnsi="Times New Roman" w:cs="Courier New"/>
          <w:sz w:val="24"/>
          <w:szCs w:val="24"/>
        </w:rPr>
        <w:t xml:space="preserve"> alapterületű, üres, önkormányzati tulajdonú, utcai földszinti nem lakás célú helyiség bérbeadásához határozott időre, 2019. december 31. napjáig, </w:t>
      </w:r>
      <w:r w:rsidR="00D435DA">
        <w:rPr>
          <w:rFonts w:ascii="Times New Roman" w:hAnsi="Times New Roman" w:cs="Courier New"/>
          <w:b/>
          <w:sz w:val="24"/>
          <w:szCs w:val="24"/>
        </w:rPr>
        <w:t>…………………………......</w:t>
      </w:r>
      <w:r w:rsidRPr="0035579E">
        <w:rPr>
          <w:rFonts w:ascii="Times New Roman" w:hAnsi="Times New Roman" w:cs="Courier New"/>
          <w:sz w:val="24"/>
          <w:szCs w:val="24"/>
        </w:rPr>
        <w:t xml:space="preserve"> magánszemély részére, ügyvédi iroda céljára</w:t>
      </w:r>
      <w:r>
        <w:rPr>
          <w:rFonts w:ascii="Times New Roman" w:hAnsi="Times New Roman" w:cs="Courier New"/>
          <w:sz w:val="24"/>
          <w:szCs w:val="24"/>
        </w:rPr>
        <w:t>,</w:t>
      </w:r>
      <w:r w:rsidRPr="0035579E">
        <w:rPr>
          <w:rFonts w:ascii="Times New Roman" w:hAnsi="Times New Roman" w:cs="Courier New"/>
          <w:sz w:val="24"/>
          <w:szCs w:val="24"/>
        </w:rPr>
        <w:t xml:space="preserve"> </w:t>
      </w:r>
      <w:r w:rsidRPr="0035579E">
        <w:rPr>
          <w:rFonts w:ascii="Times New Roman" w:hAnsi="Times New Roman"/>
          <w:sz w:val="24"/>
          <w:szCs w:val="24"/>
        </w:rPr>
        <w:t>30.933,- Ft/hó + Áfa bérleti + közüzemi és külön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579E">
        <w:rPr>
          <w:rFonts w:ascii="Times New Roman" w:hAnsi="Times New Roman"/>
          <w:sz w:val="24"/>
          <w:szCs w:val="24"/>
        </w:rPr>
        <w:t>szolgáltatási díjak összegen.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Határidő: 2015. március 30.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b/>
          <w:i/>
          <w:sz w:val="24"/>
          <w:szCs w:val="24"/>
        </w:rPr>
        <w:t xml:space="preserve">hozzájárul </w:t>
      </w:r>
      <w:r w:rsidRPr="0035579E">
        <w:rPr>
          <w:rFonts w:ascii="Times New Roman" w:hAnsi="Times New Roman"/>
          <w:sz w:val="24"/>
          <w:szCs w:val="24"/>
        </w:rPr>
        <w:t xml:space="preserve">a </w:t>
      </w:r>
      <w:r w:rsidRPr="0035579E">
        <w:rPr>
          <w:rFonts w:ascii="Times New Roman" w:hAnsi="Times New Roman"/>
          <w:b/>
          <w:sz w:val="24"/>
          <w:szCs w:val="24"/>
        </w:rPr>
        <w:t>Budapest VIII.,</w:t>
      </w:r>
      <w:r w:rsidRPr="0035579E">
        <w:rPr>
          <w:rFonts w:ascii="Times New Roman" w:hAnsi="Times New Roman"/>
          <w:sz w:val="24"/>
          <w:szCs w:val="24"/>
        </w:rPr>
        <w:t xml:space="preserve"> </w:t>
      </w:r>
      <w:r w:rsidRPr="0035579E">
        <w:rPr>
          <w:rFonts w:ascii="Times New Roman" w:hAnsi="Times New Roman"/>
          <w:b/>
          <w:sz w:val="24"/>
          <w:szCs w:val="24"/>
        </w:rPr>
        <w:t xml:space="preserve">34757/0/A/48 </w:t>
      </w:r>
      <w:r w:rsidRPr="0035579E">
        <w:rPr>
          <w:rFonts w:ascii="Times New Roman" w:hAnsi="Times New Roman"/>
          <w:sz w:val="24"/>
          <w:szCs w:val="24"/>
        </w:rPr>
        <w:t xml:space="preserve">helyrajzi számon nyilvántartott, </w:t>
      </w:r>
      <w:r w:rsidRPr="0035579E">
        <w:rPr>
          <w:rFonts w:ascii="Times New Roman" w:hAnsi="Times New Roman"/>
          <w:b/>
          <w:sz w:val="24"/>
          <w:szCs w:val="24"/>
        </w:rPr>
        <w:t>Budapest VIII.,</w:t>
      </w:r>
      <w:r w:rsidRPr="0035579E">
        <w:rPr>
          <w:rFonts w:ascii="Times New Roman" w:hAnsi="Times New Roman"/>
          <w:sz w:val="24"/>
          <w:szCs w:val="24"/>
        </w:rPr>
        <w:t xml:space="preserve"> </w:t>
      </w:r>
      <w:r w:rsidRPr="0035579E">
        <w:rPr>
          <w:rFonts w:ascii="Times New Roman" w:hAnsi="Times New Roman"/>
          <w:b/>
          <w:sz w:val="24"/>
          <w:szCs w:val="24"/>
        </w:rPr>
        <w:t xml:space="preserve">II. János Pál pápa tér 17. </w:t>
      </w:r>
      <w:r w:rsidRPr="0035579E">
        <w:rPr>
          <w:rFonts w:ascii="Times New Roman" w:hAnsi="Times New Roman"/>
          <w:sz w:val="24"/>
          <w:szCs w:val="24"/>
        </w:rPr>
        <w:t xml:space="preserve">szám alatt elhelyezkedő, </w:t>
      </w:r>
      <w:r w:rsidRPr="0035579E">
        <w:rPr>
          <w:rFonts w:ascii="Times New Roman" w:hAnsi="Times New Roman"/>
          <w:b/>
          <w:sz w:val="24"/>
          <w:szCs w:val="24"/>
        </w:rPr>
        <w:t>33 m</w:t>
      </w:r>
      <w:r w:rsidRPr="0035579E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35579E">
        <w:rPr>
          <w:rFonts w:ascii="Times New Roman" w:hAnsi="Times New Roman"/>
          <w:sz w:val="24"/>
          <w:szCs w:val="24"/>
        </w:rPr>
        <w:t xml:space="preserve"> alapterületű, üres, önkormányzati tulajdonú, utcai földszinti nem lakás célú helyiség felújításához.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Határidő: 2015. március 30.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a bérlő a bérleti jogviszony időtartam</w:t>
      </w:r>
      <w:r>
        <w:rPr>
          <w:rFonts w:ascii="Times New Roman" w:hAnsi="Times New Roman"/>
          <w:sz w:val="24"/>
          <w:szCs w:val="24"/>
        </w:rPr>
        <w:t>a</w:t>
      </w:r>
      <w:r w:rsidRPr="0035579E">
        <w:rPr>
          <w:rFonts w:ascii="Times New Roman" w:hAnsi="Times New Roman"/>
          <w:sz w:val="24"/>
          <w:szCs w:val="24"/>
        </w:rPr>
        <w:t xml:space="preserve"> alatt bérbeszámítással nem élhet a megállapodásban vállalt felújítások tekintetében, továbbá az általa eszközölt beruházások ellenértékét az Önkormányzattól semmilyen jogcímen nem követelheti a bérleti jogviszony alatt és azt követően sem.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Határidő: 2015. március 30.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numPr>
          <w:ilvl w:val="0"/>
          <w:numId w:val="3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felkéri a Kisfalu Kft-t a határozat szerinti bérleti szerződés megkötésére, amelynek feltétele, hogy az Önkormányzat tulajdonában álló nem lakás céljára szolgáló helyiségek bérbeadásának feltételeiről szóló 35/2013. (VI.20.) számú Budapest Józsefvárosi Önkormányzati rendelet 14. § (2) bekezdése alapján 3 havi bruttó bérleti díjnak megfelelő óvadék megfizetését, valamint a 17. § (4) bekezdése alapján közjegyző előtt egyoldalú kötelezettségvállalási nyilatkozat aláírását vállalja a leendő bérlő.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Felelős: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  <w:r w:rsidRPr="0035579E">
        <w:rPr>
          <w:rFonts w:ascii="Times New Roman" w:hAnsi="Times New Roman"/>
          <w:sz w:val="24"/>
          <w:szCs w:val="24"/>
        </w:rPr>
        <w:t>Határidő: 2015. május 31.</w:t>
      </w:r>
    </w:p>
    <w:p w:rsidR="0035579E" w:rsidRP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Pr="0035579E" w:rsidRDefault="0035579E" w:rsidP="0035579E">
      <w:pPr>
        <w:jc w:val="both"/>
        <w:rPr>
          <w:rFonts w:ascii="Times New Roman" w:hAnsi="Times New Roman"/>
          <w:b/>
          <w:sz w:val="24"/>
          <w:szCs w:val="24"/>
        </w:rPr>
      </w:pPr>
      <w:r w:rsidRPr="0035579E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0940C8" w:rsidRPr="000940C8" w:rsidRDefault="000940C8" w:rsidP="000940C8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8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="00D435DA">
        <w:rPr>
          <w:rFonts w:ascii="Times New Roman" w:eastAsiaTheme="minorHAnsi" w:hAnsi="Times New Roman"/>
          <w:b/>
          <w:sz w:val="24"/>
          <w:szCs w:val="24"/>
          <w:lang w:eastAsia="x-none"/>
        </w:rPr>
        <w:t>……………</w:t>
      </w:r>
      <w:r w:rsidRPr="000940C8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, valamint </w:t>
      </w:r>
      <w:r w:rsidR="00D435DA">
        <w:rPr>
          <w:rFonts w:ascii="Times New Roman" w:eastAsiaTheme="minorHAnsi" w:hAnsi="Times New Roman"/>
          <w:b/>
          <w:sz w:val="24"/>
          <w:szCs w:val="24"/>
          <w:lang w:eastAsia="x-none"/>
        </w:rPr>
        <w:t>…………………</w:t>
      </w:r>
      <w:r w:rsidRPr="000940C8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 xml:space="preserve"> bérbevételi kérelme a Budapest VIII. kerület, Karácsony Sándor u. 14. szám alatti üres önkormányzati tulajdonú helyiségre</w:t>
      </w:r>
    </w:p>
    <w:p w:rsidR="0035579E" w:rsidRDefault="0035579E" w:rsidP="0035579E">
      <w:pPr>
        <w:jc w:val="both"/>
        <w:rPr>
          <w:rFonts w:ascii="Times New Roman" w:hAnsi="Times New Roman"/>
          <w:sz w:val="24"/>
          <w:szCs w:val="24"/>
        </w:rPr>
      </w:pPr>
    </w:p>
    <w:p w:rsidR="00E64223" w:rsidRPr="00986200" w:rsidRDefault="00E64223" w:rsidP="00E64223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97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E64223" w:rsidRPr="00986200" w:rsidRDefault="00E64223" w:rsidP="00E64223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E64223" w:rsidRPr="00986200" w:rsidRDefault="00E64223" w:rsidP="00E64223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0A6F3E" w:rsidRPr="008A77CB" w:rsidRDefault="000A6F3E" w:rsidP="000A6F3E">
      <w:pPr>
        <w:jc w:val="both"/>
        <w:rPr>
          <w:rFonts w:ascii="Times New Roman" w:hAnsi="Times New Roman"/>
          <w:sz w:val="24"/>
          <w:szCs w:val="24"/>
        </w:rPr>
      </w:pPr>
    </w:p>
    <w:p w:rsidR="000A6F3E" w:rsidRDefault="000A6F3E" w:rsidP="000A6F3E">
      <w:pPr>
        <w:jc w:val="both"/>
        <w:rPr>
          <w:rFonts w:ascii="Times New Roman" w:hAnsi="Times New Roman"/>
          <w:sz w:val="24"/>
          <w:szCs w:val="24"/>
        </w:rPr>
      </w:pPr>
      <w:r w:rsidRPr="008A77CB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0A6F3E" w:rsidRPr="008A77CB" w:rsidRDefault="000A6F3E" w:rsidP="000A6F3E">
      <w:pPr>
        <w:jc w:val="both"/>
        <w:rPr>
          <w:rFonts w:ascii="Times New Roman" w:hAnsi="Times New Roman"/>
          <w:sz w:val="24"/>
          <w:szCs w:val="24"/>
        </w:rPr>
      </w:pPr>
    </w:p>
    <w:p w:rsidR="000A6F3E" w:rsidRDefault="000A6F3E" w:rsidP="000A6F3E">
      <w:pPr>
        <w:numPr>
          <w:ilvl w:val="0"/>
          <w:numId w:val="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A77CB">
        <w:rPr>
          <w:rFonts w:ascii="Times New Roman" w:hAnsi="Times New Roman"/>
          <w:b/>
          <w:sz w:val="24"/>
          <w:szCs w:val="24"/>
        </w:rPr>
        <w:t xml:space="preserve">nem járul hozzá </w:t>
      </w:r>
      <w:r w:rsidRPr="008A77CB">
        <w:rPr>
          <w:rFonts w:ascii="Times New Roman" w:hAnsi="Times New Roman"/>
          <w:sz w:val="24"/>
          <w:szCs w:val="24"/>
        </w:rPr>
        <w:t>a Budapest VIII. kerület, 35446/0/A/16  helyrajzi számon nyilvántartott, Budapest VIII. kerület, Karácsony Sándor u. 14. szám alatt elhelyezkedő, 15 m</w:t>
      </w:r>
      <w:r w:rsidRPr="008A77CB">
        <w:rPr>
          <w:rFonts w:ascii="Times New Roman" w:hAnsi="Times New Roman"/>
          <w:sz w:val="24"/>
          <w:szCs w:val="24"/>
          <w:vertAlign w:val="superscript"/>
        </w:rPr>
        <w:t>2</w:t>
      </w:r>
      <w:r w:rsidRPr="008A77CB">
        <w:rPr>
          <w:rFonts w:ascii="Times New Roman" w:hAnsi="Times New Roman"/>
          <w:sz w:val="24"/>
          <w:szCs w:val="24"/>
        </w:rPr>
        <w:t xml:space="preserve"> alapterületű, üres, önkormányzati tulajdonú, udvari bejáratú, földszinti helyiség bérbeadásához </w:t>
      </w:r>
      <w:r w:rsidR="00D435DA">
        <w:rPr>
          <w:rFonts w:ascii="Times New Roman" w:hAnsi="Times New Roman"/>
          <w:sz w:val="24"/>
          <w:szCs w:val="24"/>
        </w:rPr>
        <w:t>………………</w:t>
      </w:r>
      <w:r w:rsidRPr="008A77CB">
        <w:rPr>
          <w:rFonts w:ascii="Times New Roman" w:hAnsi="Times New Roman"/>
          <w:sz w:val="24"/>
          <w:szCs w:val="24"/>
        </w:rPr>
        <w:t xml:space="preserve"> magánszemély részére.</w:t>
      </w:r>
    </w:p>
    <w:p w:rsidR="000A6F3E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</w:p>
    <w:p w:rsidR="000A6F3E" w:rsidRPr="008A77CB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8A77CB">
        <w:rPr>
          <w:rFonts w:ascii="Times New Roman" w:hAnsi="Times New Roman"/>
          <w:sz w:val="24"/>
          <w:szCs w:val="24"/>
        </w:rPr>
        <w:t>Kisfalu Kft</w:t>
      </w:r>
      <w:r>
        <w:rPr>
          <w:rFonts w:ascii="Times New Roman" w:hAnsi="Times New Roman"/>
          <w:sz w:val="24"/>
          <w:szCs w:val="24"/>
        </w:rPr>
        <w:t>.</w:t>
      </w:r>
      <w:r w:rsidRPr="008A77CB">
        <w:rPr>
          <w:rFonts w:ascii="Times New Roman" w:hAnsi="Times New Roman"/>
          <w:sz w:val="24"/>
          <w:szCs w:val="24"/>
        </w:rPr>
        <w:t xml:space="preserve">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0A6F3E" w:rsidRDefault="000A6F3E" w:rsidP="000A6F3E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8A77CB">
        <w:rPr>
          <w:rFonts w:ascii="Times New Roman" w:hAnsi="Times New Roman"/>
          <w:sz w:val="24"/>
          <w:szCs w:val="24"/>
        </w:rPr>
        <w:t xml:space="preserve">2015. </w:t>
      </w:r>
      <w:r>
        <w:rPr>
          <w:rFonts w:ascii="Times New Roman" w:hAnsi="Times New Roman"/>
          <w:sz w:val="24"/>
          <w:szCs w:val="24"/>
        </w:rPr>
        <w:t>március 30.</w:t>
      </w:r>
    </w:p>
    <w:p w:rsidR="000A6F3E" w:rsidRPr="008A77CB" w:rsidRDefault="000A6F3E" w:rsidP="000A6F3E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</w:p>
    <w:p w:rsidR="000A6F3E" w:rsidRDefault="000A6F3E" w:rsidP="000A6F3E">
      <w:pPr>
        <w:numPr>
          <w:ilvl w:val="0"/>
          <w:numId w:val="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A77CB">
        <w:rPr>
          <w:rFonts w:ascii="Times New Roman" w:hAnsi="Times New Roman"/>
          <w:b/>
          <w:sz w:val="24"/>
          <w:szCs w:val="24"/>
        </w:rPr>
        <w:t>hozzájárul</w:t>
      </w:r>
      <w:r w:rsidRPr="008A77CB">
        <w:rPr>
          <w:rFonts w:ascii="Times New Roman" w:hAnsi="Times New Roman"/>
          <w:sz w:val="24"/>
          <w:szCs w:val="24"/>
        </w:rPr>
        <w:t xml:space="preserve"> a </w:t>
      </w:r>
      <w:r w:rsidRPr="008A77CB">
        <w:rPr>
          <w:rFonts w:ascii="Times New Roman" w:hAnsi="Times New Roman"/>
          <w:b/>
          <w:sz w:val="24"/>
          <w:szCs w:val="24"/>
        </w:rPr>
        <w:t>Budapest VIII. kerület,</w:t>
      </w:r>
      <w:r w:rsidRPr="008A77CB">
        <w:rPr>
          <w:rFonts w:ascii="Times New Roman" w:hAnsi="Times New Roman"/>
          <w:sz w:val="24"/>
          <w:szCs w:val="24"/>
        </w:rPr>
        <w:t xml:space="preserve"> </w:t>
      </w:r>
      <w:r w:rsidRPr="008A77CB">
        <w:rPr>
          <w:rFonts w:ascii="Times New Roman" w:hAnsi="Times New Roman"/>
          <w:b/>
          <w:sz w:val="24"/>
          <w:szCs w:val="24"/>
        </w:rPr>
        <w:t xml:space="preserve">35446/0/A/16 </w:t>
      </w:r>
      <w:r w:rsidRPr="008A77CB">
        <w:rPr>
          <w:rFonts w:ascii="Times New Roman" w:hAnsi="Times New Roman"/>
          <w:sz w:val="24"/>
          <w:szCs w:val="24"/>
        </w:rPr>
        <w:t xml:space="preserve">helyrajzi számon nyilvántartott, </w:t>
      </w:r>
      <w:r w:rsidRPr="008A77CB">
        <w:rPr>
          <w:rFonts w:ascii="Times New Roman" w:hAnsi="Times New Roman"/>
          <w:b/>
          <w:sz w:val="24"/>
          <w:szCs w:val="24"/>
        </w:rPr>
        <w:t>Budapest VIII. kerület,</w:t>
      </w:r>
      <w:r w:rsidRPr="008A77CB">
        <w:rPr>
          <w:rFonts w:ascii="Times New Roman" w:hAnsi="Times New Roman"/>
          <w:sz w:val="24"/>
          <w:szCs w:val="24"/>
        </w:rPr>
        <w:t xml:space="preserve"> </w:t>
      </w:r>
      <w:r w:rsidRPr="008A77CB">
        <w:rPr>
          <w:rFonts w:ascii="Times New Roman" w:hAnsi="Times New Roman"/>
          <w:b/>
          <w:sz w:val="24"/>
          <w:szCs w:val="24"/>
        </w:rPr>
        <w:t xml:space="preserve">Karácsony Sándor u. 14. </w:t>
      </w:r>
      <w:r w:rsidRPr="008A77CB">
        <w:rPr>
          <w:rFonts w:ascii="Times New Roman" w:hAnsi="Times New Roman"/>
          <w:sz w:val="24"/>
          <w:szCs w:val="24"/>
        </w:rPr>
        <w:t xml:space="preserve">szám alatt elhelyezkedő, </w:t>
      </w:r>
      <w:r w:rsidRPr="008A77CB">
        <w:rPr>
          <w:rFonts w:ascii="Times New Roman" w:hAnsi="Times New Roman"/>
          <w:b/>
          <w:sz w:val="24"/>
          <w:szCs w:val="24"/>
        </w:rPr>
        <w:t>15 m</w:t>
      </w:r>
      <w:r w:rsidRPr="008A77CB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8A77CB">
        <w:rPr>
          <w:rFonts w:ascii="Times New Roman" w:hAnsi="Times New Roman"/>
          <w:sz w:val="24"/>
          <w:szCs w:val="24"/>
        </w:rPr>
        <w:t xml:space="preserve"> alapterületű, üres, önkormányzati tulajdonú, udvari bejáratú, földszinti helyiség bérbeadásához határozatlan időre, 30 napos felmondási idővel </w:t>
      </w:r>
      <w:r w:rsidR="00D435DA">
        <w:rPr>
          <w:rFonts w:ascii="Times New Roman" w:hAnsi="Times New Roman"/>
          <w:b/>
          <w:sz w:val="24"/>
          <w:szCs w:val="24"/>
        </w:rPr>
        <w:t>……………..</w:t>
      </w:r>
      <w:bookmarkStart w:id="0" w:name="_GoBack"/>
      <w:bookmarkEnd w:id="0"/>
      <w:r w:rsidRPr="008A77CB">
        <w:rPr>
          <w:rFonts w:ascii="Times New Roman" w:hAnsi="Times New Roman"/>
          <w:b/>
          <w:sz w:val="24"/>
          <w:szCs w:val="24"/>
        </w:rPr>
        <w:t xml:space="preserve"> magánszemély</w:t>
      </w:r>
      <w:r w:rsidRPr="008A77CB">
        <w:rPr>
          <w:rFonts w:ascii="Times New Roman" w:hAnsi="Times New Roman"/>
          <w:sz w:val="24"/>
          <w:szCs w:val="24"/>
        </w:rPr>
        <w:t xml:space="preserve"> részére, gépkocsi tárolás tevékenység céljára, </w:t>
      </w:r>
      <w:r w:rsidRPr="008A77CB">
        <w:rPr>
          <w:rFonts w:ascii="Times New Roman" w:hAnsi="Times New Roman"/>
          <w:b/>
          <w:sz w:val="24"/>
          <w:szCs w:val="24"/>
        </w:rPr>
        <w:t>10.315,- Ft/hó + Áfa bérleti</w:t>
      </w:r>
      <w:r w:rsidRPr="008A77CB">
        <w:rPr>
          <w:rFonts w:ascii="Times New Roman" w:hAnsi="Times New Roman"/>
          <w:sz w:val="24"/>
          <w:szCs w:val="24"/>
        </w:rPr>
        <w:t xml:space="preserve"> + közüzemi és külön szolgáltatási díjak összegen.</w:t>
      </w:r>
    </w:p>
    <w:p w:rsidR="000A6F3E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</w:p>
    <w:p w:rsidR="000A6F3E" w:rsidRPr="008A77CB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8A77CB">
        <w:rPr>
          <w:rFonts w:ascii="Times New Roman" w:hAnsi="Times New Roman"/>
          <w:sz w:val="24"/>
          <w:szCs w:val="24"/>
        </w:rPr>
        <w:t>Kisfalu Kft</w:t>
      </w:r>
      <w:r>
        <w:rPr>
          <w:rFonts w:ascii="Times New Roman" w:hAnsi="Times New Roman"/>
          <w:sz w:val="24"/>
          <w:szCs w:val="24"/>
        </w:rPr>
        <w:t>.</w:t>
      </w:r>
      <w:r w:rsidRPr="008A77CB">
        <w:rPr>
          <w:rFonts w:ascii="Times New Roman" w:hAnsi="Times New Roman"/>
          <w:sz w:val="24"/>
          <w:szCs w:val="24"/>
        </w:rPr>
        <w:t xml:space="preserve">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0A6F3E" w:rsidRPr="008A77CB" w:rsidRDefault="000A6F3E" w:rsidP="000A6F3E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8A77CB">
        <w:rPr>
          <w:rFonts w:ascii="Times New Roman" w:hAnsi="Times New Roman"/>
          <w:sz w:val="24"/>
          <w:szCs w:val="24"/>
        </w:rPr>
        <w:t xml:space="preserve">2015. </w:t>
      </w:r>
      <w:r>
        <w:rPr>
          <w:rFonts w:ascii="Times New Roman" w:hAnsi="Times New Roman"/>
          <w:sz w:val="24"/>
          <w:szCs w:val="24"/>
        </w:rPr>
        <w:t>március 30.</w:t>
      </w:r>
    </w:p>
    <w:p w:rsidR="000A6F3E" w:rsidRPr="008A77CB" w:rsidRDefault="000A6F3E" w:rsidP="000A6F3E">
      <w:pPr>
        <w:jc w:val="both"/>
        <w:rPr>
          <w:rFonts w:ascii="Times New Roman" w:hAnsi="Times New Roman"/>
          <w:sz w:val="24"/>
          <w:szCs w:val="24"/>
        </w:rPr>
      </w:pPr>
    </w:p>
    <w:p w:rsidR="000A6F3E" w:rsidRPr="008A77CB" w:rsidRDefault="000A6F3E" w:rsidP="000A6F3E">
      <w:pPr>
        <w:numPr>
          <w:ilvl w:val="0"/>
          <w:numId w:val="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felkéri </w:t>
      </w:r>
      <w:r w:rsidRPr="008A77CB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Kisfalu Kft-t </w:t>
      </w:r>
      <w:r w:rsidR="00B975BB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határozat szerinti </w:t>
      </w:r>
      <w:r w:rsidRPr="008A77CB">
        <w:rPr>
          <w:rFonts w:ascii="Times New Roman" w:hAnsi="Times New Roman"/>
          <w:sz w:val="24"/>
          <w:szCs w:val="24"/>
        </w:rPr>
        <w:t>bérleti szerződés megkötésé</w:t>
      </w:r>
      <w:r>
        <w:rPr>
          <w:rFonts w:ascii="Times New Roman" w:hAnsi="Times New Roman"/>
          <w:sz w:val="24"/>
          <w:szCs w:val="24"/>
        </w:rPr>
        <w:t>re, amelynek feltétele</w:t>
      </w:r>
      <w:r w:rsidRPr="008A77CB">
        <w:rPr>
          <w:rFonts w:ascii="Times New Roman" w:hAnsi="Times New Roman"/>
          <w:sz w:val="24"/>
          <w:szCs w:val="24"/>
        </w:rPr>
        <w:t>, hogy az Önkormányzat tulajdonában álló nem lakás céljára szolgáló helyiségek bérbeadásának feltételeiről szóló 35/2013. (VI.20.)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0A6F3E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</w:p>
    <w:p w:rsidR="000A6F3E" w:rsidRPr="008A77CB" w:rsidRDefault="000A6F3E" w:rsidP="000A6F3E">
      <w:pPr>
        <w:pStyle w:val="Csakszveg"/>
        <w:tabs>
          <w:tab w:val="left" w:pos="1418"/>
        </w:tabs>
        <w:jc w:val="both"/>
        <w:rPr>
          <w:rFonts w:ascii="Times New Roman" w:hAnsi="Times New Roman"/>
          <w:b/>
          <w:sz w:val="24"/>
          <w:szCs w:val="24"/>
        </w:rPr>
      </w:pPr>
      <w:r w:rsidRPr="008A77CB">
        <w:rPr>
          <w:rFonts w:ascii="Times New Roman" w:hAnsi="Times New Roman"/>
          <w:sz w:val="24"/>
          <w:szCs w:val="24"/>
        </w:rPr>
        <w:t>Felelős: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77CB">
        <w:rPr>
          <w:rFonts w:ascii="Times New Roman" w:hAnsi="Times New Roman"/>
          <w:sz w:val="24"/>
          <w:szCs w:val="24"/>
        </w:rPr>
        <w:t>Kisfalu Kft</w:t>
      </w:r>
      <w:r>
        <w:rPr>
          <w:rFonts w:ascii="Times New Roman" w:hAnsi="Times New Roman"/>
          <w:sz w:val="24"/>
          <w:szCs w:val="24"/>
        </w:rPr>
        <w:t>.</w:t>
      </w:r>
      <w:r w:rsidRPr="008A77CB">
        <w:rPr>
          <w:rFonts w:ascii="Times New Roman" w:hAnsi="Times New Roman"/>
          <w:sz w:val="24"/>
          <w:szCs w:val="24"/>
        </w:rPr>
        <w:t xml:space="preserve">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0A6F3E" w:rsidRDefault="000A6F3E" w:rsidP="000A6F3E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8A77CB">
        <w:rPr>
          <w:rFonts w:ascii="Times New Roman" w:hAnsi="Times New Roman"/>
          <w:sz w:val="24"/>
          <w:szCs w:val="24"/>
        </w:rPr>
        <w:t>Határidő: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77CB">
        <w:rPr>
          <w:rFonts w:ascii="Times New Roman" w:hAnsi="Times New Roman"/>
          <w:sz w:val="24"/>
          <w:szCs w:val="24"/>
        </w:rPr>
        <w:t xml:space="preserve">2015. </w:t>
      </w:r>
      <w:r>
        <w:rPr>
          <w:rFonts w:ascii="Times New Roman" w:hAnsi="Times New Roman"/>
          <w:sz w:val="24"/>
          <w:szCs w:val="24"/>
        </w:rPr>
        <w:t>május 31.</w:t>
      </w:r>
    </w:p>
    <w:p w:rsidR="000A6F3E" w:rsidRPr="008A77CB" w:rsidRDefault="000A6F3E" w:rsidP="000A6F3E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</w:p>
    <w:p w:rsidR="000A6F3E" w:rsidRPr="000A6F3E" w:rsidRDefault="000A6F3E" w:rsidP="000A6F3E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0A6F3E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0940C8" w:rsidRDefault="000940C8" w:rsidP="000A6F3E">
      <w:pPr>
        <w:jc w:val="both"/>
        <w:rPr>
          <w:rFonts w:ascii="Times New Roman" w:hAnsi="Times New Roman"/>
          <w:sz w:val="24"/>
          <w:szCs w:val="24"/>
        </w:rPr>
      </w:pPr>
    </w:p>
    <w:p w:rsidR="00674C20" w:rsidRDefault="00674C20" w:rsidP="000A6F3E">
      <w:pPr>
        <w:jc w:val="both"/>
        <w:rPr>
          <w:rFonts w:ascii="Times New Roman" w:hAnsi="Times New Roman"/>
          <w:sz w:val="24"/>
          <w:szCs w:val="24"/>
        </w:rPr>
      </w:pPr>
    </w:p>
    <w:p w:rsidR="00C0420C" w:rsidRDefault="00C0420C" w:rsidP="000A6F3E">
      <w:pPr>
        <w:jc w:val="both"/>
        <w:rPr>
          <w:rFonts w:ascii="Times New Roman" w:hAnsi="Times New Roman"/>
          <w:sz w:val="24"/>
          <w:szCs w:val="24"/>
        </w:rPr>
      </w:pPr>
    </w:p>
    <w:p w:rsidR="00C0420C" w:rsidRDefault="0000451A" w:rsidP="000A6F3E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9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00451A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AGAOGLU Kft. bérbevételi kérelme a Budapest VIII. Baross u. 107. szám alatti üres önkormányzati tulajdonú helyiség vonatkozásában</w:t>
      </w:r>
    </w:p>
    <w:p w:rsidR="0000451A" w:rsidRDefault="0000451A" w:rsidP="000A6F3E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</w:p>
    <w:p w:rsidR="0000451A" w:rsidRPr="00986200" w:rsidRDefault="0000451A" w:rsidP="0000451A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98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00451A" w:rsidRPr="00986200" w:rsidRDefault="0000451A" w:rsidP="0000451A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1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00451A" w:rsidRPr="00986200" w:rsidRDefault="0000451A" w:rsidP="0000451A">
      <w:pPr>
        <w:ind w:left="226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86200">
        <w:rPr>
          <w:rFonts w:ascii="Times New Roman" w:hAnsi="Times New Roman"/>
          <w:i/>
          <w:sz w:val="24"/>
          <w:szCs w:val="24"/>
        </w:rPr>
        <w:t>(Tematikai blokkban történt a szavazás)</w:t>
      </w:r>
    </w:p>
    <w:p w:rsidR="0000451A" w:rsidRPr="00C809D2" w:rsidRDefault="0000451A" w:rsidP="00C809D2">
      <w:pPr>
        <w:jc w:val="both"/>
        <w:rPr>
          <w:rFonts w:ascii="Times New Roman" w:hAnsi="Times New Roman"/>
          <w:sz w:val="24"/>
          <w:szCs w:val="24"/>
        </w:rPr>
      </w:pPr>
    </w:p>
    <w:p w:rsid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A Városgazdálkodási és Pénzügyi Bizottság úgy dönt, hogy:</w:t>
      </w:r>
    </w:p>
    <w:p w:rsidR="00C809D2" w:rsidRP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</w:p>
    <w:p w:rsidR="00C809D2" w:rsidRPr="00C809D2" w:rsidRDefault="00C809D2" w:rsidP="00C809D2">
      <w:pPr>
        <w:numPr>
          <w:ilvl w:val="0"/>
          <w:numId w:val="39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b/>
          <w:i/>
          <w:sz w:val="24"/>
          <w:szCs w:val="24"/>
        </w:rPr>
        <w:t>hozzájárul</w:t>
      </w:r>
      <w:r w:rsidRPr="00C809D2">
        <w:rPr>
          <w:rFonts w:ascii="Times New Roman" w:hAnsi="Times New Roman"/>
          <w:b/>
          <w:sz w:val="24"/>
          <w:szCs w:val="24"/>
        </w:rPr>
        <w:t xml:space="preserve"> </w:t>
      </w:r>
      <w:r w:rsidRPr="00C809D2">
        <w:rPr>
          <w:rFonts w:ascii="Times New Roman" w:hAnsi="Times New Roman"/>
          <w:sz w:val="24"/>
          <w:szCs w:val="24"/>
        </w:rPr>
        <w:t xml:space="preserve">a </w:t>
      </w:r>
      <w:r w:rsidRPr="00C809D2">
        <w:rPr>
          <w:rFonts w:ascii="Times New Roman" w:hAnsi="Times New Roman"/>
          <w:b/>
          <w:sz w:val="24"/>
          <w:szCs w:val="24"/>
        </w:rPr>
        <w:t>Budapest VIII.,</w:t>
      </w:r>
      <w:r w:rsidRPr="00C809D2">
        <w:rPr>
          <w:rFonts w:ascii="Times New Roman" w:hAnsi="Times New Roman"/>
          <w:sz w:val="24"/>
          <w:szCs w:val="24"/>
        </w:rPr>
        <w:t xml:space="preserve"> </w:t>
      </w:r>
      <w:r w:rsidRPr="00C809D2">
        <w:rPr>
          <w:rFonts w:ascii="Times New Roman" w:hAnsi="Times New Roman"/>
          <w:b/>
          <w:sz w:val="24"/>
          <w:szCs w:val="24"/>
        </w:rPr>
        <w:t xml:space="preserve">35811 </w:t>
      </w:r>
      <w:r w:rsidRPr="00C809D2">
        <w:rPr>
          <w:rFonts w:ascii="Times New Roman" w:hAnsi="Times New Roman"/>
          <w:sz w:val="24"/>
          <w:szCs w:val="24"/>
        </w:rPr>
        <w:t xml:space="preserve">helyrajzi számon nyilvántartott, a </w:t>
      </w:r>
      <w:r w:rsidRPr="00C809D2">
        <w:rPr>
          <w:rFonts w:ascii="Times New Roman" w:hAnsi="Times New Roman"/>
          <w:b/>
          <w:sz w:val="24"/>
          <w:szCs w:val="24"/>
        </w:rPr>
        <w:t>Budapest VIII.,</w:t>
      </w:r>
      <w:r w:rsidRPr="00C809D2">
        <w:rPr>
          <w:rFonts w:ascii="Times New Roman" w:hAnsi="Times New Roman"/>
          <w:sz w:val="24"/>
          <w:szCs w:val="24"/>
        </w:rPr>
        <w:t xml:space="preserve"> </w:t>
      </w:r>
      <w:r w:rsidRPr="00C809D2">
        <w:rPr>
          <w:rFonts w:ascii="Times New Roman" w:hAnsi="Times New Roman"/>
          <w:b/>
          <w:sz w:val="24"/>
          <w:szCs w:val="24"/>
        </w:rPr>
        <w:t>Baross u. 107.</w:t>
      </w:r>
      <w:r w:rsidRPr="00C809D2">
        <w:rPr>
          <w:rFonts w:ascii="Times New Roman" w:hAnsi="Times New Roman"/>
          <w:sz w:val="24"/>
          <w:szCs w:val="24"/>
        </w:rPr>
        <w:t xml:space="preserve"> szám alatti, </w:t>
      </w:r>
      <w:r w:rsidRPr="00C809D2">
        <w:rPr>
          <w:rFonts w:ascii="Times New Roman" w:hAnsi="Times New Roman"/>
          <w:b/>
          <w:sz w:val="24"/>
          <w:szCs w:val="24"/>
        </w:rPr>
        <w:t>50 m</w:t>
      </w:r>
      <w:r w:rsidRPr="00C809D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809D2">
        <w:rPr>
          <w:rFonts w:ascii="Times New Roman" w:hAnsi="Times New Roman"/>
          <w:b/>
          <w:sz w:val="24"/>
          <w:szCs w:val="24"/>
        </w:rPr>
        <w:t xml:space="preserve"> </w:t>
      </w:r>
      <w:r w:rsidRPr="00C809D2">
        <w:rPr>
          <w:rFonts w:ascii="Times New Roman" w:hAnsi="Times New Roman"/>
          <w:sz w:val="24"/>
          <w:szCs w:val="24"/>
        </w:rPr>
        <w:t>alapterületű</w:t>
      </w:r>
      <w:r w:rsidRPr="00C809D2">
        <w:rPr>
          <w:rFonts w:ascii="Times New Roman" w:hAnsi="Times New Roman"/>
          <w:b/>
          <w:sz w:val="24"/>
          <w:szCs w:val="24"/>
        </w:rPr>
        <w:t xml:space="preserve"> </w:t>
      </w:r>
      <w:r w:rsidRPr="00C809D2">
        <w:rPr>
          <w:rFonts w:ascii="Times New Roman" w:hAnsi="Times New Roman"/>
          <w:sz w:val="24"/>
          <w:szCs w:val="24"/>
        </w:rPr>
        <w:t>utcai bejáratú</w:t>
      </w:r>
      <w:r w:rsidRPr="00C809D2">
        <w:rPr>
          <w:rFonts w:ascii="Times New Roman" w:hAnsi="Times New Roman"/>
          <w:b/>
          <w:sz w:val="24"/>
          <w:szCs w:val="24"/>
        </w:rPr>
        <w:t xml:space="preserve"> </w:t>
      </w:r>
      <w:r w:rsidRPr="00C809D2">
        <w:rPr>
          <w:rFonts w:ascii="Times New Roman" w:hAnsi="Times New Roman"/>
          <w:sz w:val="24"/>
          <w:szCs w:val="24"/>
        </w:rPr>
        <w:t>földszinti és kizárólag abból megközelíthető</w:t>
      </w:r>
      <w:r w:rsidRPr="00C809D2">
        <w:rPr>
          <w:rFonts w:ascii="Times New Roman" w:hAnsi="Times New Roman"/>
          <w:b/>
          <w:sz w:val="24"/>
          <w:szCs w:val="24"/>
        </w:rPr>
        <w:t xml:space="preserve"> 41 m</w:t>
      </w:r>
      <w:r w:rsidRPr="00C809D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809D2">
        <w:rPr>
          <w:rFonts w:ascii="Times New Roman" w:hAnsi="Times New Roman"/>
          <w:sz w:val="24"/>
          <w:szCs w:val="24"/>
        </w:rPr>
        <w:t xml:space="preserve"> pinceszinti, </w:t>
      </w:r>
      <w:r w:rsidRPr="00C809D2">
        <w:rPr>
          <w:rFonts w:ascii="Times New Roman" w:hAnsi="Times New Roman"/>
          <w:b/>
          <w:sz w:val="24"/>
          <w:szCs w:val="24"/>
        </w:rPr>
        <w:t>összesen 91 m</w:t>
      </w:r>
      <w:r w:rsidRPr="00C809D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809D2">
        <w:rPr>
          <w:rFonts w:ascii="Times New Roman" w:hAnsi="Times New Roman"/>
          <w:sz w:val="24"/>
          <w:szCs w:val="24"/>
        </w:rPr>
        <w:t xml:space="preserve"> alapterületű nem lakás célú helyiség bérbeadásához  határozatlan időre, 30 napos felmondási határidővel az</w:t>
      </w:r>
      <w:r w:rsidRPr="00C809D2">
        <w:rPr>
          <w:rFonts w:ascii="Times New Roman" w:hAnsi="Times New Roman"/>
          <w:b/>
          <w:sz w:val="24"/>
          <w:szCs w:val="24"/>
        </w:rPr>
        <w:t xml:space="preserve"> AGAOGLU Kft. </w:t>
      </w:r>
      <w:r w:rsidRPr="00C809D2">
        <w:rPr>
          <w:rFonts w:ascii="Times New Roman" w:hAnsi="Times New Roman"/>
          <w:sz w:val="24"/>
          <w:szCs w:val="24"/>
        </w:rPr>
        <w:t>részére, hús</w:t>
      </w:r>
      <w:r>
        <w:rPr>
          <w:rFonts w:ascii="Times New Roman" w:hAnsi="Times New Roman"/>
          <w:sz w:val="24"/>
          <w:szCs w:val="24"/>
        </w:rPr>
        <w:t>-</w:t>
      </w:r>
      <w:r w:rsidRPr="00C809D2">
        <w:rPr>
          <w:rFonts w:ascii="Times New Roman" w:hAnsi="Times New Roman"/>
          <w:sz w:val="24"/>
          <w:szCs w:val="24"/>
        </w:rPr>
        <w:t xml:space="preserve">, hentesáru kereskedelem (szeszesital árusítás nélkül) tevékenység céljára, </w:t>
      </w:r>
      <w:r w:rsidRPr="00C809D2">
        <w:rPr>
          <w:rFonts w:ascii="Times New Roman" w:hAnsi="Times New Roman"/>
          <w:b/>
          <w:sz w:val="24"/>
          <w:szCs w:val="24"/>
        </w:rPr>
        <w:t>40.145,- Ft/hó + Áfa bérleti</w:t>
      </w:r>
      <w:r w:rsidRPr="00C809D2">
        <w:rPr>
          <w:rFonts w:ascii="Times New Roman" w:hAnsi="Times New Roman"/>
          <w:sz w:val="24"/>
          <w:szCs w:val="24"/>
        </w:rPr>
        <w:t xml:space="preserve"> + közüzemi és külön szolgáltatási díjak összegen.</w:t>
      </w:r>
    </w:p>
    <w:p w:rsidR="00C809D2" w:rsidRDefault="00C809D2" w:rsidP="00C809D2">
      <w:pPr>
        <w:ind w:left="357" w:hanging="357"/>
        <w:jc w:val="both"/>
        <w:rPr>
          <w:rFonts w:ascii="Times New Roman" w:hAnsi="Times New Roman"/>
          <w:sz w:val="24"/>
          <w:szCs w:val="24"/>
        </w:rPr>
      </w:pPr>
    </w:p>
    <w:p w:rsidR="00C809D2" w:rsidRPr="00C809D2" w:rsidRDefault="00C809D2" w:rsidP="00C809D2">
      <w:p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Határidő: 2015. március 30.</w:t>
      </w:r>
    </w:p>
    <w:p w:rsidR="00C809D2" w:rsidRP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</w:p>
    <w:p w:rsidR="00C809D2" w:rsidRPr="00C809D2" w:rsidRDefault="00C809D2" w:rsidP="00C809D2">
      <w:pPr>
        <w:numPr>
          <w:ilvl w:val="0"/>
          <w:numId w:val="39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felkéri a Kisfalu Kft-t a határozat szerinti bérleti szerződés megkötésére, amelynek feltétele, hogy az Önkormányzat tulajdonában álló nem lakás céljára szolgáló helyiségek bérbeadásának feltételeiről szóló 35/2013. (VI.20.)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bérlő.</w:t>
      </w:r>
    </w:p>
    <w:p w:rsidR="00C809D2" w:rsidRP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</w:p>
    <w:p w:rsidR="00C809D2" w:rsidRP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Felelős: Kisfalu Kft. ügyvezető igazgatója</w:t>
      </w:r>
    </w:p>
    <w:p w:rsid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  <w:r w:rsidRPr="00C809D2">
        <w:rPr>
          <w:rFonts w:ascii="Times New Roman" w:hAnsi="Times New Roman"/>
          <w:sz w:val="24"/>
          <w:szCs w:val="24"/>
        </w:rPr>
        <w:t>Határidő: 2015. május 30.</w:t>
      </w:r>
    </w:p>
    <w:p w:rsidR="00C809D2" w:rsidRPr="00C809D2" w:rsidRDefault="00C809D2" w:rsidP="00C809D2">
      <w:pPr>
        <w:jc w:val="both"/>
        <w:rPr>
          <w:rFonts w:ascii="Times New Roman" w:hAnsi="Times New Roman"/>
          <w:sz w:val="24"/>
          <w:szCs w:val="24"/>
        </w:rPr>
      </w:pPr>
    </w:p>
    <w:p w:rsidR="00C809D2" w:rsidRDefault="00C809D2" w:rsidP="00C809D2">
      <w:pPr>
        <w:jc w:val="both"/>
        <w:rPr>
          <w:rFonts w:ascii="Times New Roman" w:hAnsi="Times New Roman"/>
          <w:b/>
          <w:sz w:val="24"/>
          <w:szCs w:val="24"/>
        </w:rPr>
      </w:pPr>
      <w:r w:rsidRPr="00C809D2">
        <w:rPr>
          <w:rFonts w:ascii="Times New Roman" w:hAnsi="Times New Roman"/>
          <w:b/>
          <w:sz w:val="24"/>
          <w:szCs w:val="24"/>
        </w:rPr>
        <w:t>A döntés végrehajtását végző szervezeti egység: Kisfalu Kft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809D2" w:rsidRDefault="00C809D2" w:rsidP="00C809D2">
      <w:pPr>
        <w:jc w:val="both"/>
        <w:rPr>
          <w:rFonts w:ascii="Times New Roman" w:hAnsi="Times New Roman"/>
          <w:b/>
          <w:sz w:val="24"/>
          <w:szCs w:val="24"/>
        </w:rPr>
      </w:pPr>
    </w:p>
    <w:p w:rsidR="00674C20" w:rsidRDefault="00674C20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74C20" w:rsidRDefault="00674C20" w:rsidP="00E648AC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</w:p>
    <w:p w:rsidR="00674C20" w:rsidRDefault="00674C20" w:rsidP="00E648AC">
      <w:pPr>
        <w:jc w:val="both"/>
        <w:rPr>
          <w:rFonts w:ascii="Times New Roman" w:eastAsiaTheme="minorHAnsi" w:hAnsi="Times New Roman"/>
          <w:b/>
          <w:sz w:val="24"/>
          <w:szCs w:val="24"/>
          <w:lang w:eastAsia="x-none"/>
        </w:rPr>
      </w:pPr>
    </w:p>
    <w:p w:rsidR="00E648AC" w:rsidRPr="00667017" w:rsidRDefault="00E648AC" w:rsidP="00E648AC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4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667017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A PATRONUS Rendezvényszervező Kft. bérbevételi és bérbeszámítási kérelme a Budapest VIII. kerület, Baross u. 122. szám alatti üres, önkormányzati tulajdonú nem lakás célú helyiségre</w:t>
      </w:r>
    </w:p>
    <w:p w:rsidR="00E648AC" w:rsidRDefault="00E648AC" w:rsidP="00E648AC">
      <w:pPr>
        <w:jc w:val="both"/>
        <w:rPr>
          <w:rFonts w:ascii="Times New Roman" w:hAnsi="Times New Roman"/>
          <w:b/>
          <w:sz w:val="24"/>
          <w:szCs w:val="24"/>
        </w:rPr>
      </w:pPr>
    </w:p>
    <w:p w:rsidR="00E648AC" w:rsidRPr="00986200" w:rsidRDefault="00E648AC" w:rsidP="00E648AC">
      <w:pPr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99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E648AC" w:rsidRPr="00986200" w:rsidRDefault="00E648AC" w:rsidP="00E648AC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2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0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E648AC" w:rsidRDefault="00E648AC" w:rsidP="00C809D2">
      <w:pPr>
        <w:jc w:val="both"/>
        <w:rPr>
          <w:rFonts w:ascii="Times New Roman" w:hAnsi="Times New Roman"/>
          <w:b/>
          <w:sz w:val="24"/>
          <w:szCs w:val="24"/>
        </w:rPr>
      </w:pPr>
    </w:p>
    <w:p w:rsidR="00E648AC" w:rsidRDefault="00E648AC" w:rsidP="00E648AC">
      <w:pPr>
        <w:jc w:val="both"/>
        <w:rPr>
          <w:rFonts w:ascii="Times New Roman" w:hAnsi="Times New Roman"/>
          <w:sz w:val="24"/>
          <w:szCs w:val="24"/>
        </w:rPr>
      </w:pPr>
      <w:r w:rsidRPr="00E648AC">
        <w:rPr>
          <w:rFonts w:ascii="Times New Roman" w:hAnsi="Times New Roman"/>
          <w:sz w:val="24"/>
          <w:szCs w:val="24"/>
        </w:rPr>
        <w:t>A Városgazdálkodási és Pénzügyi Bizottság úgy dönt, hogy</w:t>
      </w:r>
    </w:p>
    <w:p w:rsidR="00E648AC" w:rsidRPr="00E648AC" w:rsidRDefault="00E648AC" w:rsidP="00E648AC">
      <w:pPr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numPr>
          <w:ilvl w:val="0"/>
          <w:numId w:val="4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648AC">
        <w:rPr>
          <w:rFonts w:ascii="Times New Roman" w:hAnsi="Times New Roman"/>
          <w:b/>
          <w:bCs/>
          <w:i/>
          <w:iCs/>
          <w:sz w:val="24"/>
          <w:szCs w:val="24"/>
        </w:rPr>
        <w:t>hozzájárul</w:t>
      </w:r>
      <w:r w:rsidRPr="00E648AC">
        <w:rPr>
          <w:rFonts w:ascii="Times New Roman" w:hAnsi="Times New Roman"/>
          <w:sz w:val="24"/>
          <w:szCs w:val="24"/>
        </w:rPr>
        <w:t xml:space="preserve"> a </w:t>
      </w:r>
      <w:r w:rsidRPr="00E648AC">
        <w:rPr>
          <w:rFonts w:ascii="Times New Roman" w:hAnsi="Times New Roman"/>
          <w:b/>
          <w:bCs/>
          <w:sz w:val="24"/>
          <w:szCs w:val="24"/>
        </w:rPr>
        <w:t>Budapest VIII.,</w:t>
      </w:r>
      <w:r w:rsidRPr="00E648AC">
        <w:rPr>
          <w:rFonts w:ascii="Times New Roman" w:hAnsi="Times New Roman"/>
          <w:sz w:val="24"/>
          <w:szCs w:val="24"/>
        </w:rPr>
        <w:t xml:space="preserve"> </w:t>
      </w:r>
      <w:r w:rsidRPr="00E648AC">
        <w:rPr>
          <w:rFonts w:ascii="Times New Roman" w:hAnsi="Times New Roman"/>
          <w:b/>
          <w:bCs/>
          <w:sz w:val="24"/>
          <w:szCs w:val="24"/>
        </w:rPr>
        <w:t>35405/0/A/68</w:t>
      </w:r>
      <w:r w:rsidRPr="00E648AC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E648AC">
        <w:rPr>
          <w:rFonts w:ascii="Times New Roman" w:hAnsi="Times New Roman"/>
          <w:sz w:val="24"/>
          <w:szCs w:val="24"/>
        </w:rPr>
        <w:t xml:space="preserve">helyrajzi számon nyilvántartott, természetben a </w:t>
      </w:r>
      <w:r w:rsidRPr="00E648AC">
        <w:rPr>
          <w:rFonts w:ascii="Times New Roman" w:hAnsi="Times New Roman"/>
          <w:b/>
          <w:bCs/>
          <w:sz w:val="24"/>
          <w:szCs w:val="24"/>
        </w:rPr>
        <w:t xml:space="preserve">Budapest VIII., Baross u. 122. </w:t>
      </w:r>
      <w:r w:rsidRPr="00E648AC">
        <w:rPr>
          <w:rFonts w:ascii="Times New Roman" w:hAnsi="Times New Roman"/>
          <w:sz w:val="24"/>
          <w:szCs w:val="24"/>
        </w:rPr>
        <w:t xml:space="preserve">szám alatt található, </w:t>
      </w:r>
      <w:r w:rsidRPr="00E648AC">
        <w:rPr>
          <w:rFonts w:ascii="Times New Roman" w:hAnsi="Times New Roman"/>
          <w:b/>
          <w:bCs/>
          <w:sz w:val="24"/>
          <w:szCs w:val="24"/>
        </w:rPr>
        <w:t>79 m</w:t>
      </w:r>
      <w:r w:rsidRPr="00E648AC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E648AC">
        <w:rPr>
          <w:rFonts w:ascii="Times New Roman" w:hAnsi="Times New Roman"/>
          <w:sz w:val="24"/>
          <w:szCs w:val="24"/>
        </w:rPr>
        <w:t xml:space="preserve"> alapterületű, üres, önkormányzati tulajdonú, utcai bejáratú földszinti helyiség bérbeadásához határozatlan időre 30 napos felmondási idővel, a</w:t>
      </w:r>
      <w:r w:rsidRPr="00E648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648AC">
        <w:rPr>
          <w:rFonts w:ascii="Times New Roman" w:hAnsi="Times New Roman"/>
          <w:b/>
          <w:bCs/>
          <w:sz w:val="24"/>
          <w:szCs w:val="24"/>
        </w:rPr>
        <w:t>PATRONUS Rendezvényszervező Kft.</w:t>
      </w:r>
      <w:r w:rsidRPr="00E648AC">
        <w:rPr>
          <w:rFonts w:ascii="Times New Roman" w:hAnsi="Times New Roman"/>
          <w:sz w:val="24"/>
          <w:szCs w:val="24"/>
        </w:rPr>
        <w:t xml:space="preserve"> részére </w:t>
      </w:r>
      <w:r w:rsidRPr="00E648AC">
        <w:rPr>
          <w:rFonts w:ascii="Times New Roman" w:hAnsi="Times New Roman"/>
          <w:b/>
          <w:bCs/>
          <w:sz w:val="24"/>
          <w:szCs w:val="24"/>
        </w:rPr>
        <w:t>tárolás, raktározás és saját forgalmazású büfétermékek előkészítése</w:t>
      </w:r>
      <w:r w:rsidRPr="00E648AC">
        <w:rPr>
          <w:rFonts w:ascii="Times New Roman" w:hAnsi="Times New Roman"/>
          <w:sz w:val="24"/>
          <w:szCs w:val="24"/>
        </w:rPr>
        <w:t xml:space="preserve"> céljára, </w:t>
      </w:r>
      <w:r w:rsidRPr="00E648AC">
        <w:rPr>
          <w:rFonts w:ascii="Times New Roman" w:hAnsi="Times New Roman"/>
          <w:b/>
          <w:bCs/>
          <w:sz w:val="24"/>
          <w:szCs w:val="24"/>
        </w:rPr>
        <w:t xml:space="preserve">74.533,- Ft/hó + Áfa </w:t>
      </w:r>
      <w:r w:rsidRPr="00E648AC">
        <w:rPr>
          <w:rFonts w:ascii="Times New Roman" w:hAnsi="Times New Roman"/>
          <w:sz w:val="24"/>
          <w:szCs w:val="24"/>
        </w:rPr>
        <w:t xml:space="preserve">bérleti + közüzemi és külön szolgáltatási díjak összegen. 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</w:t>
      </w:r>
      <w:r w:rsidRPr="00E648AC">
        <w:rPr>
          <w:rFonts w:ascii="Times New Roman" w:hAnsi="Times New Roman"/>
          <w:sz w:val="24"/>
          <w:szCs w:val="24"/>
        </w:rPr>
        <w:t xml:space="preserve">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</w:t>
      </w:r>
      <w:r w:rsidRPr="00E648AC">
        <w:rPr>
          <w:rFonts w:ascii="Times New Roman" w:hAnsi="Times New Roman"/>
          <w:sz w:val="24"/>
          <w:szCs w:val="24"/>
        </w:rPr>
        <w:t xml:space="preserve"> 2015. március 30.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48AC" w:rsidRPr="00E648AC" w:rsidRDefault="00E648AC" w:rsidP="00E648AC">
      <w:pPr>
        <w:pStyle w:val="Csakszveg"/>
        <w:numPr>
          <w:ilvl w:val="0"/>
          <w:numId w:val="4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648AC">
        <w:rPr>
          <w:rFonts w:ascii="Times New Roman" w:hAnsi="Times New Roman"/>
          <w:b/>
          <w:bCs/>
          <w:i/>
          <w:iCs/>
          <w:sz w:val="24"/>
          <w:szCs w:val="24"/>
        </w:rPr>
        <w:t xml:space="preserve">hozzájárul </w:t>
      </w:r>
      <w:r w:rsidRPr="00E648AC">
        <w:rPr>
          <w:rFonts w:ascii="Times New Roman" w:hAnsi="Times New Roman"/>
          <w:sz w:val="24"/>
          <w:szCs w:val="24"/>
        </w:rPr>
        <w:t xml:space="preserve">továbbá a </w:t>
      </w:r>
      <w:r w:rsidRPr="00E648AC">
        <w:rPr>
          <w:rFonts w:ascii="Times New Roman" w:hAnsi="Times New Roman"/>
          <w:b/>
          <w:bCs/>
          <w:sz w:val="24"/>
          <w:szCs w:val="24"/>
        </w:rPr>
        <w:t>PATRONUS Rendezvényszervező Kft</w:t>
      </w:r>
      <w:r w:rsidRPr="00E648AC">
        <w:rPr>
          <w:rFonts w:ascii="Times New Roman" w:hAnsi="Times New Roman"/>
          <w:sz w:val="24"/>
          <w:szCs w:val="24"/>
        </w:rPr>
        <w:t>-vel történő bérbeszámítási megállapodás megkötéséhez a bérbeadóra tartozó felújítási munkák (fix rács gyártása, felszerelése; nyitható rács gyártása felszerelése; zárbetét beszerelése kulcsokkal, az elektromos hálózat felújítása) költségének bérleti díjba 12 hónap alatt történő bérbeszámításhoz bruttó 391.770,- Ft (308.480,- Ft + 83.290,- Ft Áfa) összegben. Az elszámolás feltétele, hogy a bérlő a felújítási munkákat elvégezze</w:t>
      </w:r>
      <w:r w:rsidR="00B425FF">
        <w:rPr>
          <w:rFonts w:ascii="Times New Roman" w:hAnsi="Times New Roman"/>
          <w:sz w:val="24"/>
          <w:szCs w:val="24"/>
        </w:rPr>
        <w:t>,</w:t>
      </w:r>
      <w:r w:rsidRPr="00E648AC">
        <w:rPr>
          <w:rFonts w:ascii="Times New Roman" w:hAnsi="Times New Roman"/>
          <w:sz w:val="24"/>
          <w:szCs w:val="24"/>
        </w:rPr>
        <w:t xml:space="preserve"> és a benyújtott számlák alapján a Kisfalu Kft. Önkormányzati Házkezelő Irodája leigazolja a teljesítést.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</w:t>
      </w:r>
      <w:r w:rsidRPr="00E648AC">
        <w:rPr>
          <w:rFonts w:ascii="Times New Roman" w:hAnsi="Times New Roman"/>
          <w:sz w:val="24"/>
          <w:szCs w:val="24"/>
        </w:rPr>
        <w:t xml:space="preserve">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</w:t>
      </w:r>
      <w:r w:rsidRPr="00E648AC">
        <w:rPr>
          <w:rFonts w:ascii="Times New Roman" w:hAnsi="Times New Roman"/>
          <w:sz w:val="24"/>
          <w:szCs w:val="24"/>
        </w:rPr>
        <w:t xml:space="preserve"> 2015. március 30. 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numPr>
          <w:ilvl w:val="0"/>
          <w:numId w:val="40"/>
        </w:numPr>
        <w:ind w:left="426" w:hanging="426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648AC">
        <w:rPr>
          <w:rFonts w:ascii="Times New Roman" w:hAnsi="Times New Roman"/>
          <w:b/>
          <w:bCs/>
          <w:i/>
          <w:iCs/>
          <w:sz w:val="24"/>
          <w:szCs w:val="24"/>
        </w:rPr>
        <w:t>hozzájárul</w:t>
      </w:r>
      <w:r w:rsidRPr="00E648AC">
        <w:rPr>
          <w:rFonts w:ascii="Times New Roman" w:hAnsi="Times New Roman"/>
          <w:sz w:val="24"/>
          <w:szCs w:val="24"/>
        </w:rPr>
        <w:t xml:space="preserve"> továbbá a határozat 2. pontja szerinti felújítási munkálatok elvégzéséhez.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</w:t>
      </w:r>
      <w:r w:rsidRPr="00E648AC">
        <w:rPr>
          <w:rFonts w:ascii="Times New Roman" w:hAnsi="Times New Roman"/>
          <w:sz w:val="24"/>
          <w:szCs w:val="24"/>
        </w:rPr>
        <w:t xml:space="preserve">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</w:t>
      </w:r>
      <w:r w:rsidRPr="00E648AC">
        <w:rPr>
          <w:rFonts w:ascii="Times New Roman" w:hAnsi="Times New Roman"/>
          <w:sz w:val="24"/>
          <w:szCs w:val="24"/>
        </w:rPr>
        <w:t xml:space="preserve"> 2015. március 30.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pStyle w:val="Listaszerbekezds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  <w:u w:val="single"/>
        </w:rPr>
      </w:pPr>
      <w:r w:rsidRPr="00E648AC">
        <w:rPr>
          <w:rFonts w:ascii="Times New Roman" w:hAnsi="Times New Roman"/>
          <w:sz w:val="24"/>
          <w:szCs w:val="24"/>
        </w:rPr>
        <w:t>felkéri a Kisfalu Kft-t a határozat szerinti bérleti szerződés megkötésére, amelynek feltétele, hogy az Önkormányzat tulajdonában álló nem lakás céljára szolgáló helyiségek bérbeadásának feltételeiről szóló 35/2013. (VI.20.)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</w:t>
      </w:r>
      <w:r w:rsidRPr="00E648AC">
        <w:rPr>
          <w:rFonts w:ascii="Times New Roman" w:hAnsi="Times New Roman"/>
          <w:sz w:val="24"/>
          <w:szCs w:val="24"/>
        </w:rPr>
        <w:t xml:space="preserve">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</w:t>
      </w:r>
      <w:r w:rsidRPr="00E648AC">
        <w:rPr>
          <w:rFonts w:ascii="Times New Roman" w:hAnsi="Times New Roman"/>
          <w:sz w:val="24"/>
          <w:szCs w:val="24"/>
        </w:rPr>
        <w:t xml:space="preserve"> 2015. május 31. </w:t>
      </w:r>
    </w:p>
    <w:p w:rsidR="00674C20" w:rsidRDefault="00674C2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648AC" w:rsidRPr="00E648AC" w:rsidRDefault="00E648AC" w:rsidP="00E648AC">
      <w:pPr>
        <w:pStyle w:val="Csakszveg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648AC">
        <w:rPr>
          <w:rFonts w:ascii="Times New Roman" w:hAnsi="Times New Roman"/>
          <w:sz w:val="24"/>
          <w:szCs w:val="24"/>
        </w:rPr>
        <w:t>felkéri a Kisfalu Kft-t a határozat szerinti bérbeszámítási megállapodás megkötésére.</w:t>
      </w:r>
    </w:p>
    <w:p w:rsidR="00E648AC" w:rsidRPr="00E648AC" w:rsidRDefault="00E648AC" w:rsidP="00E648AC">
      <w:pPr>
        <w:pStyle w:val="Csakszveg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48AC" w:rsidRPr="00E648AC" w:rsidRDefault="00E648AC" w:rsidP="00E648A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</w:t>
      </w:r>
      <w:r w:rsidRPr="00E648AC">
        <w:rPr>
          <w:rFonts w:ascii="Times New Roman" w:hAnsi="Times New Roman"/>
          <w:sz w:val="24"/>
          <w:szCs w:val="24"/>
        </w:rPr>
        <w:t xml:space="preserve"> Kisfalu Kft. ügyvezető igazgató</w:t>
      </w:r>
      <w:r>
        <w:rPr>
          <w:rFonts w:ascii="Times New Roman" w:hAnsi="Times New Roman"/>
          <w:sz w:val="24"/>
          <w:szCs w:val="24"/>
        </w:rPr>
        <w:t>ja</w:t>
      </w:r>
    </w:p>
    <w:p w:rsidR="00E648AC" w:rsidRPr="00E648AC" w:rsidRDefault="00E648AC" w:rsidP="00E648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</w:t>
      </w:r>
      <w:r w:rsidRPr="00E648AC">
        <w:rPr>
          <w:rFonts w:ascii="Times New Roman" w:hAnsi="Times New Roman"/>
          <w:sz w:val="24"/>
          <w:szCs w:val="24"/>
        </w:rPr>
        <w:t xml:space="preserve"> 2015. április 30. </w:t>
      </w:r>
    </w:p>
    <w:p w:rsidR="00E648AC" w:rsidRPr="00E648AC" w:rsidRDefault="00E648AC" w:rsidP="00E648AC">
      <w:pPr>
        <w:jc w:val="both"/>
        <w:rPr>
          <w:rFonts w:ascii="Times New Roman" w:hAnsi="Times New Roman"/>
          <w:sz w:val="22"/>
          <w:szCs w:val="22"/>
        </w:rPr>
      </w:pPr>
    </w:p>
    <w:p w:rsidR="00E648AC" w:rsidRDefault="00E648AC" w:rsidP="00E648AC">
      <w:pPr>
        <w:jc w:val="both"/>
        <w:rPr>
          <w:rFonts w:ascii="Times New Roman" w:hAnsi="Times New Roman"/>
          <w:b/>
          <w:sz w:val="24"/>
          <w:szCs w:val="24"/>
        </w:rPr>
      </w:pPr>
      <w:r w:rsidRPr="00C809D2">
        <w:rPr>
          <w:rFonts w:ascii="Times New Roman" w:hAnsi="Times New Roman"/>
          <w:b/>
          <w:sz w:val="24"/>
          <w:szCs w:val="24"/>
        </w:rPr>
        <w:t>A döntés végrehajtását végző szervezeti egység: Kisfalu Kft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648AC" w:rsidRDefault="00E648AC" w:rsidP="00E648AC">
      <w:pPr>
        <w:jc w:val="both"/>
        <w:rPr>
          <w:rFonts w:ascii="Times New Roman" w:hAnsi="Times New Roman"/>
          <w:b/>
          <w:sz w:val="24"/>
          <w:szCs w:val="24"/>
        </w:rPr>
      </w:pPr>
    </w:p>
    <w:p w:rsidR="00E648AC" w:rsidRDefault="00E648AC" w:rsidP="00E648AC">
      <w:pPr>
        <w:jc w:val="both"/>
        <w:rPr>
          <w:rFonts w:ascii="Times New Roman" w:hAnsi="Times New Roman"/>
          <w:b/>
          <w:sz w:val="24"/>
          <w:szCs w:val="24"/>
        </w:rPr>
      </w:pPr>
    </w:p>
    <w:p w:rsidR="00674C20" w:rsidRPr="00C809D2" w:rsidRDefault="00674C20" w:rsidP="00E648AC">
      <w:pPr>
        <w:jc w:val="both"/>
        <w:rPr>
          <w:rFonts w:ascii="Times New Roman" w:hAnsi="Times New Roman"/>
          <w:b/>
          <w:sz w:val="24"/>
          <w:szCs w:val="24"/>
        </w:rPr>
      </w:pPr>
    </w:p>
    <w:p w:rsidR="009A2E58" w:rsidRPr="001D51C0" w:rsidRDefault="009A2E58" w:rsidP="009A2E58">
      <w:pPr>
        <w:jc w:val="both"/>
        <w:rPr>
          <w:rFonts w:ascii="Times New Roman" w:eastAsiaTheme="minorHAnsi" w:hAnsi="Times New Roman"/>
          <w:b/>
          <w:sz w:val="24"/>
          <w:szCs w:val="24"/>
          <w:lang w:val="x-none" w:eastAsia="x-none"/>
        </w:rPr>
      </w:pP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Napirend 3.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>6</w:t>
      </w:r>
      <w:r w:rsidRPr="00EF7CC0">
        <w:rPr>
          <w:rFonts w:ascii="Times New Roman" w:eastAsiaTheme="minorHAnsi" w:hAnsi="Times New Roman"/>
          <w:b/>
          <w:sz w:val="24"/>
          <w:szCs w:val="24"/>
          <w:lang w:eastAsia="x-none"/>
        </w:rPr>
        <w:t>. pontja:</w:t>
      </w:r>
      <w:r>
        <w:rPr>
          <w:rFonts w:ascii="Times New Roman" w:eastAsiaTheme="minorHAnsi" w:hAnsi="Times New Roman"/>
          <w:b/>
          <w:sz w:val="24"/>
          <w:szCs w:val="24"/>
          <w:lang w:eastAsia="x-none"/>
        </w:rPr>
        <w:t xml:space="preserve"> </w:t>
      </w:r>
      <w:r w:rsidRPr="001D51C0">
        <w:rPr>
          <w:rFonts w:ascii="Times New Roman" w:eastAsiaTheme="minorHAnsi" w:hAnsi="Times New Roman"/>
          <w:b/>
          <w:sz w:val="24"/>
          <w:szCs w:val="24"/>
          <w:lang w:val="x-none" w:eastAsia="x-none"/>
        </w:rPr>
        <w:t>LALIBEN Kft. bérbevételi kérelme a Budapest VIII. kerület, Üllői út 54-56. szám alatti üres, önkormányzati tulajdonú nem lakás célú helyiségekre</w:t>
      </w:r>
    </w:p>
    <w:p w:rsidR="009A2E58" w:rsidRDefault="009A2E58" w:rsidP="009A2E58">
      <w:pPr>
        <w:jc w:val="both"/>
        <w:rPr>
          <w:rFonts w:ascii="Times New Roman" w:hAnsi="Times New Roman"/>
          <w:b/>
          <w:sz w:val="24"/>
          <w:szCs w:val="24"/>
        </w:rPr>
      </w:pPr>
    </w:p>
    <w:p w:rsidR="009A2E58" w:rsidRPr="00986200" w:rsidRDefault="009A2E58" w:rsidP="009A2E5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300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9A2E58" w:rsidRPr="00986200" w:rsidRDefault="009A2E58" w:rsidP="009A2E58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0</w:t>
      </w:r>
      <w:r w:rsidRPr="00986200">
        <w:rPr>
          <w:rFonts w:ascii="Times New Roman" w:hAnsi="Times New Roman"/>
          <w:b/>
          <w:sz w:val="24"/>
          <w:szCs w:val="24"/>
        </w:rPr>
        <w:t xml:space="preserve"> igen, </w:t>
      </w:r>
      <w:r>
        <w:rPr>
          <w:rFonts w:ascii="Times New Roman" w:hAnsi="Times New Roman"/>
          <w:b/>
          <w:sz w:val="24"/>
          <w:szCs w:val="24"/>
        </w:rPr>
        <w:t>12</w:t>
      </w:r>
      <w:r w:rsidRPr="00986200">
        <w:rPr>
          <w:rFonts w:ascii="Times New Roman" w:hAnsi="Times New Roman"/>
          <w:b/>
          <w:sz w:val="24"/>
          <w:szCs w:val="24"/>
        </w:rPr>
        <w:t xml:space="preserve"> nem, </w:t>
      </w:r>
      <w:r>
        <w:rPr>
          <w:rFonts w:ascii="Times New Roman" w:hAnsi="Times New Roman"/>
          <w:b/>
          <w:sz w:val="24"/>
          <w:szCs w:val="24"/>
        </w:rPr>
        <w:t>0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9A2E58" w:rsidRPr="00402061" w:rsidRDefault="009A2E58" w:rsidP="00402061">
      <w:pPr>
        <w:jc w:val="both"/>
        <w:rPr>
          <w:rFonts w:ascii="Times New Roman" w:hAnsi="Times New Roman"/>
          <w:b/>
          <w:sz w:val="24"/>
          <w:szCs w:val="24"/>
        </w:rPr>
      </w:pPr>
    </w:p>
    <w:p w:rsidR="00402061" w:rsidRPr="00402061" w:rsidRDefault="00402061" w:rsidP="00402061">
      <w:pPr>
        <w:jc w:val="both"/>
        <w:rPr>
          <w:rFonts w:ascii="Times New Roman" w:hAnsi="Times New Roman"/>
          <w:sz w:val="24"/>
          <w:szCs w:val="24"/>
        </w:rPr>
      </w:pPr>
      <w:r w:rsidRPr="00402061">
        <w:rPr>
          <w:rFonts w:ascii="Times New Roman" w:hAnsi="Times New Roman"/>
          <w:sz w:val="24"/>
          <w:szCs w:val="24"/>
        </w:rPr>
        <w:t xml:space="preserve">A Városgazdálkodási és Pénzügyi Bizottság úgy dönt, hogy az alábbi határozati javaslatot </w:t>
      </w:r>
      <w:r w:rsidRPr="00FA24BC">
        <w:rPr>
          <w:rFonts w:ascii="Times New Roman" w:hAnsi="Times New Roman"/>
          <w:sz w:val="24"/>
          <w:szCs w:val="24"/>
          <w:u w:val="single"/>
        </w:rPr>
        <w:t>nem fogadja el:</w:t>
      </w:r>
    </w:p>
    <w:p w:rsidR="00402061" w:rsidRPr="00402061" w:rsidRDefault="00402061" w:rsidP="00402061">
      <w:pPr>
        <w:jc w:val="both"/>
        <w:rPr>
          <w:rFonts w:ascii="Times New Roman" w:hAnsi="Times New Roman"/>
          <w:i/>
          <w:sz w:val="24"/>
          <w:szCs w:val="24"/>
        </w:rPr>
      </w:pPr>
    </w:p>
    <w:p w:rsidR="00402061" w:rsidRPr="00402061" w:rsidRDefault="00402061" w:rsidP="00402061">
      <w:pPr>
        <w:numPr>
          <w:ilvl w:val="0"/>
          <w:numId w:val="42"/>
        </w:numPr>
        <w:ind w:left="357" w:hanging="357"/>
        <w:jc w:val="both"/>
        <w:rPr>
          <w:rFonts w:ascii="Times New Roman" w:hAnsi="Times New Roman"/>
          <w:i/>
          <w:sz w:val="24"/>
          <w:szCs w:val="24"/>
        </w:rPr>
      </w:pPr>
      <w:r w:rsidRPr="00402061">
        <w:rPr>
          <w:rFonts w:ascii="Times New Roman" w:hAnsi="Times New Roman"/>
          <w:b/>
          <w:i/>
          <w:sz w:val="24"/>
          <w:szCs w:val="24"/>
        </w:rPr>
        <w:t>nem járul hozzá</w:t>
      </w:r>
      <w:r w:rsidRPr="00402061">
        <w:rPr>
          <w:rFonts w:ascii="Times New Roman" w:hAnsi="Times New Roman"/>
          <w:i/>
          <w:sz w:val="24"/>
          <w:szCs w:val="24"/>
        </w:rPr>
        <w:t xml:space="preserve"> a Budapest VIII., 36339/0/A/3 és a 36339/0/A/4 helyrajzi számon nyilvántartott, a </w:t>
      </w:r>
      <w:r w:rsidRPr="00402061">
        <w:rPr>
          <w:rFonts w:ascii="Times New Roman" w:hAnsi="Times New Roman"/>
          <w:b/>
          <w:i/>
          <w:sz w:val="24"/>
          <w:szCs w:val="24"/>
        </w:rPr>
        <w:t>Budapest VIII., Üllői út 54-56. szám</w:t>
      </w:r>
      <w:r w:rsidRPr="00402061">
        <w:rPr>
          <w:rFonts w:ascii="Times New Roman" w:hAnsi="Times New Roman"/>
          <w:i/>
          <w:sz w:val="24"/>
          <w:szCs w:val="24"/>
        </w:rPr>
        <w:t xml:space="preserve"> alatt található, 41 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 xml:space="preserve"> + 49 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>, összesen 90 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 xml:space="preserve"> alapterületű, műszakilag egybenyitott, üres, önkormányzati tulajdonú, utcai bejáratú földszinti nem lakás célú üzlethelyiségek bérbeadásához, a </w:t>
      </w:r>
      <w:r w:rsidRPr="00402061">
        <w:rPr>
          <w:rFonts w:ascii="Times New Roman" w:hAnsi="Times New Roman"/>
          <w:b/>
          <w:i/>
          <w:sz w:val="24"/>
          <w:szCs w:val="24"/>
        </w:rPr>
        <w:t>Laliben Kft.</w:t>
      </w:r>
      <w:r w:rsidRPr="00402061">
        <w:rPr>
          <w:rFonts w:ascii="Times New Roman" w:hAnsi="Times New Roman"/>
          <w:i/>
          <w:sz w:val="24"/>
          <w:szCs w:val="24"/>
        </w:rPr>
        <w:t xml:space="preserve"> részére, az általa ajánlott </w:t>
      </w:r>
      <w:r w:rsidRPr="00402061">
        <w:rPr>
          <w:rFonts w:ascii="Times New Roman" w:hAnsi="Times New Roman"/>
          <w:b/>
          <w:i/>
          <w:sz w:val="24"/>
          <w:szCs w:val="24"/>
        </w:rPr>
        <w:t>120.000,- Ft/hó + Áfa</w:t>
      </w:r>
      <w:r w:rsidRPr="00402061">
        <w:rPr>
          <w:rFonts w:ascii="Times New Roman" w:hAnsi="Times New Roman"/>
          <w:i/>
          <w:sz w:val="24"/>
          <w:szCs w:val="24"/>
        </w:rPr>
        <w:t xml:space="preserve"> bérleti díjon.</w:t>
      </w:r>
    </w:p>
    <w:p w:rsidR="00402061" w:rsidRPr="00402061" w:rsidRDefault="00402061" w:rsidP="00402061">
      <w:pPr>
        <w:tabs>
          <w:tab w:val="left" w:pos="1418"/>
        </w:tabs>
        <w:jc w:val="both"/>
        <w:rPr>
          <w:rFonts w:ascii="Times New Roman" w:hAnsi="Times New Roman"/>
          <w:i/>
          <w:sz w:val="24"/>
          <w:szCs w:val="24"/>
        </w:rPr>
      </w:pPr>
    </w:p>
    <w:p w:rsidR="00402061" w:rsidRPr="00402061" w:rsidRDefault="00402061" w:rsidP="00402061">
      <w:pPr>
        <w:numPr>
          <w:ilvl w:val="0"/>
          <w:numId w:val="42"/>
        </w:numPr>
        <w:ind w:left="357" w:hanging="357"/>
        <w:jc w:val="both"/>
        <w:rPr>
          <w:rFonts w:ascii="Times New Roman" w:hAnsi="Times New Roman"/>
          <w:i/>
          <w:sz w:val="24"/>
          <w:szCs w:val="24"/>
        </w:rPr>
      </w:pPr>
      <w:r w:rsidRPr="00402061">
        <w:rPr>
          <w:rFonts w:ascii="Times New Roman" w:hAnsi="Times New Roman"/>
          <w:b/>
          <w:i/>
          <w:sz w:val="24"/>
          <w:szCs w:val="24"/>
        </w:rPr>
        <w:t>hozzájárul</w:t>
      </w:r>
      <w:r w:rsidRPr="00402061">
        <w:rPr>
          <w:rFonts w:ascii="Times New Roman" w:hAnsi="Times New Roman"/>
          <w:i/>
          <w:sz w:val="24"/>
          <w:szCs w:val="24"/>
        </w:rPr>
        <w:t xml:space="preserve"> a Budapest VIII., 36339/0/A/3 és a 36339/0/A/4 helyrajzi számon nyilvántartott, természetben a </w:t>
      </w:r>
      <w:r w:rsidRPr="00402061">
        <w:rPr>
          <w:rFonts w:ascii="Times New Roman" w:hAnsi="Times New Roman"/>
          <w:b/>
          <w:i/>
          <w:sz w:val="24"/>
          <w:szCs w:val="24"/>
        </w:rPr>
        <w:t>Budapest VIII., Üllői út 54-56. szám</w:t>
      </w:r>
      <w:r w:rsidRPr="00402061">
        <w:rPr>
          <w:rFonts w:ascii="Times New Roman" w:hAnsi="Times New Roman"/>
          <w:i/>
          <w:sz w:val="24"/>
          <w:szCs w:val="24"/>
        </w:rPr>
        <w:t xml:space="preserve"> alatt található, 41 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 xml:space="preserve"> + 49 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>, összesen 90 m</w:t>
      </w:r>
      <w:r w:rsidRPr="00402061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402061">
        <w:rPr>
          <w:rFonts w:ascii="Times New Roman" w:hAnsi="Times New Roman"/>
          <w:i/>
          <w:sz w:val="24"/>
          <w:szCs w:val="24"/>
        </w:rPr>
        <w:t xml:space="preserve"> alapterületű, műszakilag egybenyitott, üres, önkormányzati tulajdonú, utcai bejáratú földszinti nem lakás célú üzlethelyiségek bérbeadásához határozatlan időre 30 napos felmondással, a </w:t>
      </w:r>
      <w:r w:rsidRPr="00402061">
        <w:rPr>
          <w:rFonts w:ascii="Times New Roman" w:hAnsi="Times New Roman"/>
          <w:b/>
          <w:i/>
          <w:sz w:val="24"/>
          <w:szCs w:val="24"/>
        </w:rPr>
        <w:t>Laliben Kft.</w:t>
      </w:r>
      <w:r w:rsidRPr="00402061">
        <w:rPr>
          <w:rFonts w:ascii="Times New Roman" w:hAnsi="Times New Roman"/>
          <w:i/>
          <w:sz w:val="24"/>
          <w:szCs w:val="24"/>
        </w:rPr>
        <w:t xml:space="preserve"> részére, vendéglátói tevékenység (szeszesital árusítással) céljára, </w:t>
      </w:r>
      <w:r w:rsidRPr="00402061">
        <w:rPr>
          <w:rFonts w:ascii="Times New Roman" w:hAnsi="Times New Roman"/>
          <w:b/>
          <w:i/>
          <w:sz w:val="24"/>
          <w:szCs w:val="24"/>
        </w:rPr>
        <w:t>166.500,- Ft/hó + Áfa bérleti</w:t>
      </w:r>
      <w:r w:rsidRPr="00402061">
        <w:rPr>
          <w:rFonts w:ascii="Times New Roman" w:hAnsi="Times New Roman"/>
          <w:i/>
          <w:sz w:val="24"/>
          <w:szCs w:val="24"/>
        </w:rPr>
        <w:t xml:space="preserve"> + közüzemi és külön szolgáltatási díjak összegen, azzal, hogy a társaságnak a bérleti szerződés megkötéséig a tevékenység végzéséhez szükséges TEÁOR körökkel rendelkeznie kell.</w:t>
      </w:r>
    </w:p>
    <w:p w:rsidR="00402061" w:rsidRPr="00402061" w:rsidRDefault="00402061" w:rsidP="00402061">
      <w:pPr>
        <w:ind w:left="357"/>
        <w:jc w:val="both"/>
        <w:rPr>
          <w:rFonts w:ascii="Times New Roman" w:hAnsi="Times New Roman"/>
          <w:i/>
          <w:sz w:val="24"/>
          <w:szCs w:val="24"/>
        </w:rPr>
      </w:pPr>
    </w:p>
    <w:p w:rsidR="00402061" w:rsidRPr="00402061" w:rsidRDefault="00402061" w:rsidP="00402061">
      <w:pPr>
        <w:numPr>
          <w:ilvl w:val="0"/>
          <w:numId w:val="42"/>
        </w:numPr>
        <w:ind w:left="357" w:hanging="357"/>
        <w:jc w:val="both"/>
        <w:rPr>
          <w:rFonts w:ascii="Times New Roman" w:hAnsi="Times New Roman"/>
          <w:i/>
          <w:sz w:val="24"/>
          <w:szCs w:val="24"/>
        </w:rPr>
      </w:pPr>
      <w:r w:rsidRPr="00402061">
        <w:rPr>
          <w:rFonts w:ascii="Times New Roman" w:hAnsi="Times New Roman"/>
          <w:i/>
          <w:sz w:val="24"/>
          <w:szCs w:val="24"/>
        </w:rPr>
        <w:t>a bérleti szerződés megkötésének feltétele, hogy az Önkormányzat tulajdonában álló nem lakás céljára szolgáló helyiségek bérbeadásának feltételeiről szóló 35/2013. (VI. 20.) számú Budapest Józsefvárosi Önkormányzati rendelet 14. § (2) bekezdése alapján 3 havi bruttó bérleti díjnak megfelelő óvadék megfizetését, valamint a 17. § (4) bekezdése alapján közjegyző előtt egyoldalú kötelezettségvállalási nyilatkozat aláírását vállalja a leendő bérlő.</w:t>
      </w:r>
    </w:p>
    <w:p w:rsidR="00402061" w:rsidRPr="00402061" w:rsidRDefault="00402061" w:rsidP="00402061">
      <w:pPr>
        <w:jc w:val="both"/>
        <w:rPr>
          <w:rFonts w:ascii="Times New Roman" w:hAnsi="Times New Roman"/>
          <w:i/>
          <w:sz w:val="24"/>
          <w:szCs w:val="24"/>
        </w:rPr>
      </w:pPr>
    </w:p>
    <w:p w:rsidR="00402061" w:rsidRPr="00402061" w:rsidRDefault="00402061" w:rsidP="00402061">
      <w:pPr>
        <w:tabs>
          <w:tab w:val="left" w:pos="1418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Felelős: </w:t>
      </w:r>
      <w:r w:rsidRPr="00402061">
        <w:rPr>
          <w:rFonts w:ascii="Times New Roman" w:hAnsi="Times New Roman"/>
          <w:sz w:val="24"/>
          <w:szCs w:val="24"/>
        </w:rPr>
        <w:t>Kisfalu Kft</w:t>
      </w:r>
      <w:r>
        <w:rPr>
          <w:rFonts w:ascii="Times New Roman" w:hAnsi="Times New Roman"/>
          <w:sz w:val="24"/>
          <w:szCs w:val="24"/>
        </w:rPr>
        <w:t>.</w:t>
      </w:r>
      <w:r w:rsidRPr="004020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ügyvezető </w:t>
      </w:r>
      <w:r w:rsidRPr="00402061">
        <w:rPr>
          <w:rFonts w:ascii="Times New Roman" w:hAnsi="Times New Roman"/>
          <w:sz w:val="24"/>
          <w:szCs w:val="24"/>
        </w:rPr>
        <w:t>igazgató</w:t>
      </w:r>
      <w:r>
        <w:rPr>
          <w:rFonts w:ascii="Times New Roman" w:hAnsi="Times New Roman"/>
          <w:sz w:val="24"/>
          <w:szCs w:val="24"/>
        </w:rPr>
        <w:t>ja</w:t>
      </w:r>
    </w:p>
    <w:p w:rsidR="00402061" w:rsidRDefault="00402061" w:rsidP="0040206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Határidő: </w:t>
      </w:r>
      <w:r w:rsidRPr="00402061">
        <w:rPr>
          <w:rFonts w:ascii="Times New Roman" w:hAnsi="Times New Roman"/>
          <w:sz w:val="24"/>
          <w:szCs w:val="24"/>
        </w:rPr>
        <w:t>2015. március 30.</w:t>
      </w:r>
    </w:p>
    <w:p w:rsidR="00402061" w:rsidRPr="00402061" w:rsidRDefault="00402061" w:rsidP="00402061">
      <w:pPr>
        <w:jc w:val="both"/>
        <w:rPr>
          <w:rFonts w:ascii="Times New Roman" w:hAnsi="Times New Roman"/>
          <w:b/>
          <w:sz w:val="24"/>
          <w:szCs w:val="24"/>
        </w:rPr>
      </w:pPr>
    </w:p>
    <w:p w:rsidR="00402061" w:rsidRPr="00402061" w:rsidRDefault="00402061" w:rsidP="00402061">
      <w:pPr>
        <w:jc w:val="both"/>
        <w:rPr>
          <w:rFonts w:ascii="Times New Roman" w:hAnsi="Times New Roman"/>
          <w:b/>
          <w:sz w:val="24"/>
          <w:szCs w:val="24"/>
        </w:rPr>
      </w:pPr>
      <w:r w:rsidRPr="00402061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402061" w:rsidRPr="00402061" w:rsidRDefault="00402061" w:rsidP="00402061">
      <w:pPr>
        <w:jc w:val="both"/>
        <w:rPr>
          <w:rFonts w:ascii="Times New Roman" w:hAnsi="Times New Roman"/>
          <w:sz w:val="24"/>
          <w:szCs w:val="24"/>
        </w:rPr>
      </w:pPr>
    </w:p>
    <w:p w:rsidR="00674C20" w:rsidRDefault="00674C20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26256" w:rsidRPr="0066106F" w:rsidRDefault="00926256" w:rsidP="00926256">
      <w:pPr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4</w:t>
      </w:r>
      <w:r w:rsidRPr="0066106F">
        <w:rPr>
          <w:rFonts w:ascii="Times New Roman" w:eastAsiaTheme="minorHAnsi" w:hAnsi="Times New Roman"/>
          <w:b/>
          <w:sz w:val="24"/>
          <w:szCs w:val="24"/>
          <w:lang w:eastAsia="en-US"/>
        </w:rPr>
        <w:t>. Egyebek</w:t>
      </w:r>
    </w:p>
    <w:p w:rsidR="00926256" w:rsidRPr="0066106F" w:rsidRDefault="00926256" w:rsidP="00926256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(írásbeli előterjesztés)</w:t>
      </w:r>
    </w:p>
    <w:p w:rsidR="00926256" w:rsidRPr="0066106F" w:rsidRDefault="00926256" w:rsidP="00926256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26256" w:rsidRPr="00B27906" w:rsidRDefault="00926256" w:rsidP="00926256">
      <w:pPr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25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Napirend 4.1. pontja: Javaslat</w:t>
      </w:r>
      <w:r w:rsidRPr="0066106F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 </w:t>
      </w:r>
      <w:r w:rsidRPr="00B2790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a Magdolna Negyed Program III. Programalappal kapcsolatos döntés elfogadására </w:t>
      </w:r>
    </w:p>
    <w:p w:rsidR="00926256" w:rsidRPr="0066106F" w:rsidRDefault="00926256" w:rsidP="00926256">
      <w:pPr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66106F">
        <w:rPr>
          <w:rFonts w:ascii="Times New Roman" w:eastAsiaTheme="minorHAnsi" w:hAnsi="Times New Roman"/>
          <w:i/>
          <w:sz w:val="24"/>
          <w:szCs w:val="24"/>
          <w:lang w:eastAsia="en-US"/>
        </w:rPr>
        <w:t>Előterjesztő: dr. Vitályos Fanny – a Polgármesteri Kabinet vezető-helyettese</w:t>
      </w:r>
    </w:p>
    <w:p w:rsidR="00926256" w:rsidRPr="0066106F" w:rsidRDefault="00926256" w:rsidP="00926256">
      <w:pPr>
        <w:jc w:val="both"/>
        <w:rPr>
          <w:rFonts w:ascii="Times New Roman" w:hAnsi="Times New Roman"/>
          <w:sz w:val="24"/>
          <w:szCs w:val="24"/>
        </w:rPr>
      </w:pPr>
    </w:p>
    <w:p w:rsidR="00B27906" w:rsidRPr="00986200" w:rsidRDefault="00B27906" w:rsidP="00B2790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301</w:t>
      </w:r>
      <w:r w:rsidRPr="00986200">
        <w:rPr>
          <w:rFonts w:ascii="Times New Roman" w:hAnsi="Times New Roman"/>
          <w:b/>
          <w:sz w:val="24"/>
          <w:szCs w:val="24"/>
        </w:rPr>
        <w:t>/2015. (III.30.) sz. Városgazdálkodási és Pénzügyi Bizottság határozata</w:t>
      </w:r>
    </w:p>
    <w:p w:rsidR="00B27906" w:rsidRPr="00986200" w:rsidRDefault="00B27906" w:rsidP="00B27906">
      <w:pPr>
        <w:ind w:left="226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86200">
        <w:rPr>
          <w:rFonts w:ascii="Times New Roman" w:hAnsi="Times New Roman"/>
          <w:b/>
          <w:sz w:val="24"/>
          <w:szCs w:val="24"/>
        </w:rPr>
        <w:t>(1</w:t>
      </w:r>
      <w:r>
        <w:rPr>
          <w:rFonts w:ascii="Times New Roman" w:hAnsi="Times New Roman"/>
          <w:b/>
          <w:sz w:val="24"/>
          <w:szCs w:val="24"/>
        </w:rPr>
        <w:t>2</w:t>
      </w:r>
      <w:r w:rsidRPr="00986200">
        <w:rPr>
          <w:rFonts w:ascii="Times New Roman" w:hAnsi="Times New Roman"/>
          <w:b/>
          <w:sz w:val="24"/>
          <w:szCs w:val="24"/>
        </w:rPr>
        <w:t xml:space="preserve"> igen, 0 nem, </w:t>
      </w:r>
      <w:r>
        <w:rPr>
          <w:rFonts w:ascii="Times New Roman" w:hAnsi="Times New Roman"/>
          <w:b/>
          <w:sz w:val="24"/>
          <w:szCs w:val="24"/>
        </w:rPr>
        <w:t>0</w:t>
      </w:r>
      <w:r w:rsidRPr="00986200">
        <w:rPr>
          <w:rFonts w:ascii="Times New Roman" w:hAnsi="Times New Roman"/>
          <w:b/>
          <w:sz w:val="24"/>
          <w:szCs w:val="24"/>
        </w:rPr>
        <w:t xml:space="preserve"> tartózkodás szavazattal)</w:t>
      </w:r>
    </w:p>
    <w:p w:rsidR="00B27906" w:rsidRPr="00DD58C8" w:rsidRDefault="00B27906" w:rsidP="00DD58C8">
      <w:pPr>
        <w:jc w:val="both"/>
        <w:rPr>
          <w:rFonts w:ascii="Times New Roman" w:hAnsi="Times New Roman"/>
          <w:sz w:val="24"/>
          <w:szCs w:val="24"/>
        </w:rPr>
      </w:pPr>
    </w:p>
    <w:p w:rsidR="00DD58C8" w:rsidRDefault="00DD58C8" w:rsidP="00DD58C8">
      <w:pPr>
        <w:jc w:val="both"/>
        <w:rPr>
          <w:rFonts w:ascii="Times New Roman" w:hAnsi="Times New Roman"/>
          <w:sz w:val="24"/>
          <w:szCs w:val="24"/>
        </w:rPr>
      </w:pPr>
      <w:r w:rsidRPr="00DD58C8">
        <w:rPr>
          <w:rFonts w:ascii="Times New Roman" w:hAnsi="Times New Roman"/>
          <w:sz w:val="24"/>
          <w:szCs w:val="24"/>
        </w:rPr>
        <w:t>A Városgazdálkodási és Pénzügyi Bizottság úgy dönt, hogy a VPB 1066/2014. (IX.29.) számú határozatában a Programalap negyedik pályázati fordulója keretében megjelent pályázati felhívásokra érkező pályázatok elbírálására kijelölt bírálóbizottság tagok névsorát módosítja</w:t>
      </w:r>
      <w:r w:rsidR="006828E1">
        <w:rPr>
          <w:rFonts w:ascii="Times New Roman" w:hAnsi="Times New Roman"/>
          <w:sz w:val="24"/>
          <w:szCs w:val="24"/>
        </w:rPr>
        <w:t>,</w:t>
      </w:r>
      <w:r w:rsidRPr="00DD58C8">
        <w:rPr>
          <w:rFonts w:ascii="Times New Roman" w:hAnsi="Times New Roman"/>
          <w:sz w:val="24"/>
          <w:szCs w:val="24"/>
        </w:rPr>
        <w:t xml:space="preserve"> és Kaiser József helyett </w:t>
      </w:r>
      <w:r w:rsidR="00716E46">
        <w:rPr>
          <w:rFonts w:ascii="Times New Roman" w:hAnsi="Times New Roman"/>
          <w:sz w:val="24"/>
          <w:szCs w:val="24"/>
        </w:rPr>
        <w:t>Zentai Oszkárt</w:t>
      </w:r>
      <w:r w:rsidRPr="00DD58C8">
        <w:rPr>
          <w:rFonts w:ascii="Times New Roman" w:hAnsi="Times New Roman"/>
          <w:sz w:val="24"/>
          <w:szCs w:val="24"/>
        </w:rPr>
        <w:t xml:space="preserve"> jelöli tagnak.</w:t>
      </w:r>
    </w:p>
    <w:p w:rsidR="00DD58C8" w:rsidRPr="00DD58C8" w:rsidRDefault="00DD58C8" w:rsidP="00DD58C8">
      <w:pPr>
        <w:jc w:val="both"/>
        <w:rPr>
          <w:rFonts w:ascii="Times New Roman" w:hAnsi="Times New Roman"/>
          <w:sz w:val="24"/>
          <w:szCs w:val="24"/>
        </w:rPr>
      </w:pPr>
    </w:p>
    <w:p w:rsidR="00DD58C8" w:rsidRPr="00DD58C8" w:rsidRDefault="00DD58C8" w:rsidP="00DD58C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58C8">
        <w:rPr>
          <w:rFonts w:ascii="Times New Roman" w:hAnsi="Times New Roman"/>
          <w:color w:val="000000"/>
          <w:sz w:val="24"/>
          <w:szCs w:val="24"/>
        </w:rPr>
        <w:t>Felelős: polgármester</w:t>
      </w:r>
    </w:p>
    <w:p w:rsidR="00DD58C8" w:rsidRDefault="00DD58C8" w:rsidP="00DD58C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58C8">
        <w:rPr>
          <w:rFonts w:ascii="Times New Roman" w:hAnsi="Times New Roman"/>
          <w:color w:val="000000"/>
          <w:sz w:val="24"/>
          <w:szCs w:val="24"/>
        </w:rPr>
        <w:t>Határidő: 2015. március 30.</w:t>
      </w:r>
    </w:p>
    <w:p w:rsidR="00DD58C8" w:rsidRPr="00DD58C8" w:rsidRDefault="00DD58C8" w:rsidP="00DD58C8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58C8" w:rsidRPr="00DD58C8" w:rsidRDefault="00DD58C8" w:rsidP="00DD58C8">
      <w:pPr>
        <w:pStyle w:val="Csakszveg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D58C8">
        <w:rPr>
          <w:rFonts w:ascii="Times New Roman" w:hAnsi="Times New Roman"/>
          <w:b/>
          <w:color w:val="000000"/>
          <w:sz w:val="24"/>
          <w:szCs w:val="24"/>
        </w:rPr>
        <w:t>A döntés végrehajtását végző szervezeti egység: Polgármesteri Kabinet, Rév8 Zrt.</w:t>
      </w:r>
    </w:p>
    <w:p w:rsidR="00926256" w:rsidRPr="00DD58C8" w:rsidRDefault="00926256" w:rsidP="00DD58C8">
      <w:pPr>
        <w:jc w:val="both"/>
        <w:rPr>
          <w:rFonts w:ascii="Times New Roman" w:hAnsi="Times New Roman"/>
          <w:sz w:val="24"/>
          <w:szCs w:val="24"/>
        </w:rPr>
      </w:pPr>
    </w:p>
    <w:p w:rsidR="00402061" w:rsidRDefault="00402061" w:rsidP="00DD58C8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7655"/>
        </w:tabs>
        <w:jc w:val="both"/>
        <w:rPr>
          <w:rFonts w:ascii="Times New Roman" w:hAnsi="Times New Roman"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 xml:space="preserve">Budapest, 2015. március </w:t>
      </w:r>
      <w:r>
        <w:rPr>
          <w:rFonts w:ascii="Times New Roman" w:hAnsi="Times New Roman"/>
          <w:sz w:val="24"/>
          <w:szCs w:val="24"/>
        </w:rPr>
        <w:t>31</w:t>
      </w:r>
      <w:r w:rsidRPr="00F156FB">
        <w:rPr>
          <w:rFonts w:ascii="Times New Roman" w:hAnsi="Times New Roman"/>
          <w:sz w:val="24"/>
          <w:szCs w:val="24"/>
        </w:rPr>
        <w:t>.</w:t>
      </w:r>
    </w:p>
    <w:p w:rsidR="00F156FB" w:rsidRPr="00F156FB" w:rsidRDefault="00F156FB" w:rsidP="00F156FB">
      <w:pPr>
        <w:tabs>
          <w:tab w:val="center" w:pos="7655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7655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7655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left" w:pos="3420"/>
        </w:tabs>
        <w:jc w:val="both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sz w:val="24"/>
          <w:szCs w:val="24"/>
        </w:rPr>
        <w:tab/>
      </w:r>
      <w:r w:rsidRPr="00F156FB">
        <w:rPr>
          <w:rFonts w:ascii="Times New Roman" w:hAnsi="Times New Roman"/>
          <w:b/>
          <w:sz w:val="24"/>
          <w:szCs w:val="24"/>
        </w:rPr>
        <w:t>Soós György s.k.</w:t>
      </w:r>
    </w:p>
    <w:p w:rsidR="00F156FB" w:rsidRPr="00F156FB" w:rsidRDefault="00F156FB" w:rsidP="00F156FB">
      <w:pPr>
        <w:tabs>
          <w:tab w:val="center" w:pos="7230"/>
        </w:tabs>
        <w:jc w:val="both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ab/>
        <w:t>Bizottság elnöke</w:t>
      </w: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>A jegyzőkönyvi kivonat hiteles:</w:t>
      </w: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 xml:space="preserve">Bodnár Gabriella </w:t>
      </w: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  <w:r w:rsidRPr="00F156FB">
        <w:rPr>
          <w:rFonts w:ascii="Times New Roman" w:hAnsi="Times New Roman"/>
          <w:sz w:val="24"/>
          <w:szCs w:val="24"/>
        </w:rPr>
        <w:t xml:space="preserve">Szervezési és Képviselői Iroda vezetője </w:t>
      </w: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2"/>
          <w:szCs w:val="22"/>
        </w:rPr>
      </w:pPr>
      <w:r w:rsidRPr="00F156FB">
        <w:rPr>
          <w:rFonts w:ascii="Times New Roman" w:hAnsi="Times New Roman"/>
          <w:sz w:val="22"/>
          <w:szCs w:val="22"/>
        </w:rPr>
        <w:t xml:space="preserve">A jegyzőkönyvi kivonatot készítette: </w:t>
      </w: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sz w:val="22"/>
          <w:szCs w:val="22"/>
        </w:rPr>
      </w:pPr>
      <w:r w:rsidRPr="00F156FB">
        <w:rPr>
          <w:rFonts w:ascii="Times New Roman" w:hAnsi="Times New Roman"/>
          <w:sz w:val="22"/>
          <w:szCs w:val="22"/>
        </w:rPr>
        <w:t>Deákné Lőrincz Márta</w:t>
      </w:r>
    </w:p>
    <w:p w:rsidR="00F156FB" w:rsidRPr="00F156FB" w:rsidRDefault="00F156FB" w:rsidP="00F156FB">
      <w:pPr>
        <w:jc w:val="both"/>
        <w:rPr>
          <w:rFonts w:ascii="Times New Roman" w:hAnsi="Times New Roman"/>
          <w:sz w:val="22"/>
          <w:szCs w:val="22"/>
        </w:rPr>
      </w:pPr>
      <w:r w:rsidRPr="00F156FB">
        <w:rPr>
          <w:rFonts w:ascii="Times New Roman" w:hAnsi="Times New Roman"/>
          <w:sz w:val="22"/>
          <w:szCs w:val="22"/>
        </w:rPr>
        <w:t>Szervezési és Képviselői Iroda ügyintézője</w:t>
      </w:r>
    </w:p>
    <w:p w:rsidR="00674C20" w:rsidRDefault="00674C20">
      <w:pPr>
        <w:spacing w:after="200" w:line="276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:rsidR="00F156FB" w:rsidRPr="00F156FB" w:rsidRDefault="00F156FB" w:rsidP="00F156FB">
      <w:pPr>
        <w:tabs>
          <w:tab w:val="center" w:pos="1418"/>
        </w:tabs>
        <w:jc w:val="right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sz w:val="24"/>
          <w:szCs w:val="24"/>
        </w:rPr>
        <w:t>1. sz. melléklet</w:t>
      </w:r>
    </w:p>
    <w:p w:rsidR="00F156FB" w:rsidRPr="00F156FB" w:rsidRDefault="00F156FB" w:rsidP="00F156FB">
      <w:pPr>
        <w:tabs>
          <w:tab w:val="center" w:pos="1418"/>
        </w:tabs>
        <w:jc w:val="right"/>
        <w:rPr>
          <w:rFonts w:ascii="Times New Roman" w:hAnsi="Times New Roman"/>
          <w:i/>
          <w:sz w:val="24"/>
          <w:szCs w:val="24"/>
        </w:rPr>
      </w:pPr>
      <w:r w:rsidRPr="00F156FB">
        <w:rPr>
          <w:rFonts w:ascii="Times New Roman" w:hAnsi="Times New Roman"/>
          <w:i/>
          <w:sz w:val="24"/>
          <w:szCs w:val="24"/>
        </w:rPr>
        <w:t>a 269/2015. (III.30.) sz. VPB határozat 1. sz. melléklete</w:t>
      </w: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3C53845" wp14:editId="400C531B">
            <wp:extent cx="5760720" cy="813462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FB" w:rsidRPr="00F156FB" w:rsidRDefault="00F156FB" w:rsidP="00F156FB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sz w:val="24"/>
          <w:szCs w:val="24"/>
        </w:rPr>
        <w:br w:type="page"/>
      </w: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3DD1ACF" wp14:editId="445A5589">
            <wp:extent cx="5760720" cy="813462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FB" w:rsidRPr="00F156FB" w:rsidRDefault="00F156FB" w:rsidP="00F156FB">
      <w:pPr>
        <w:tabs>
          <w:tab w:val="center" w:pos="1418"/>
        </w:tabs>
        <w:jc w:val="both"/>
        <w:rPr>
          <w:rFonts w:ascii="Times New Roman" w:hAnsi="Times New Roman"/>
          <w:b/>
          <w:sz w:val="24"/>
          <w:szCs w:val="24"/>
        </w:rPr>
        <w:sectPr w:rsidR="00F156FB" w:rsidRPr="00F156F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56FB" w:rsidRPr="00F156FB" w:rsidRDefault="00F156FB" w:rsidP="00F156FB">
      <w:pPr>
        <w:jc w:val="right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sz w:val="24"/>
          <w:szCs w:val="24"/>
        </w:rPr>
        <w:t>2. sz. melléklet</w:t>
      </w:r>
    </w:p>
    <w:p w:rsidR="00F156FB" w:rsidRPr="00F156FB" w:rsidRDefault="00F156FB" w:rsidP="00F156FB">
      <w:pPr>
        <w:tabs>
          <w:tab w:val="center" w:pos="1418"/>
        </w:tabs>
        <w:jc w:val="right"/>
        <w:rPr>
          <w:rFonts w:ascii="Times New Roman" w:hAnsi="Times New Roman"/>
          <w:i/>
          <w:sz w:val="24"/>
          <w:szCs w:val="24"/>
        </w:rPr>
      </w:pPr>
      <w:r w:rsidRPr="00F156FB">
        <w:rPr>
          <w:rFonts w:ascii="Times New Roman" w:hAnsi="Times New Roman"/>
          <w:i/>
          <w:sz w:val="24"/>
          <w:szCs w:val="24"/>
        </w:rPr>
        <w:t xml:space="preserve">a 269/2015. (III.30.) sz. VPB határozat </w:t>
      </w:r>
      <w:r>
        <w:rPr>
          <w:rFonts w:ascii="Times New Roman" w:hAnsi="Times New Roman"/>
          <w:i/>
          <w:sz w:val="24"/>
          <w:szCs w:val="24"/>
        </w:rPr>
        <w:t>2</w:t>
      </w:r>
      <w:r w:rsidRPr="00F156FB">
        <w:rPr>
          <w:rFonts w:ascii="Times New Roman" w:hAnsi="Times New Roman"/>
          <w:i/>
          <w:sz w:val="24"/>
          <w:szCs w:val="24"/>
        </w:rPr>
        <w:t>. sz. melléklete</w:t>
      </w:r>
    </w:p>
    <w:p w:rsidR="00F156FB" w:rsidRPr="00F156FB" w:rsidRDefault="00F156FB" w:rsidP="00F156FB">
      <w:pPr>
        <w:jc w:val="right"/>
        <w:rPr>
          <w:rFonts w:ascii="Times New Roman" w:hAnsi="Times New Roman"/>
          <w:b/>
          <w:sz w:val="24"/>
          <w:szCs w:val="24"/>
        </w:rPr>
      </w:pPr>
    </w:p>
    <w:p w:rsidR="00F156FB" w:rsidRPr="00F156FB" w:rsidRDefault="00F156FB" w:rsidP="00F156FB">
      <w:pPr>
        <w:jc w:val="both"/>
        <w:rPr>
          <w:rFonts w:ascii="Times New Roman" w:hAnsi="Times New Roman"/>
          <w:b/>
          <w:sz w:val="24"/>
          <w:szCs w:val="24"/>
        </w:rPr>
      </w:pPr>
      <w:r w:rsidRPr="00F156F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890368B" wp14:editId="2F89612B">
            <wp:extent cx="5760720" cy="8143986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FB" w:rsidRPr="00F156FB" w:rsidRDefault="00F156FB" w:rsidP="00F156FB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F156FB" w:rsidRPr="00F156F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0C8" w:rsidRDefault="000940C8" w:rsidP="0066106F">
      <w:r>
        <w:separator/>
      </w:r>
    </w:p>
  </w:endnote>
  <w:endnote w:type="continuationSeparator" w:id="0">
    <w:p w:rsidR="000940C8" w:rsidRDefault="000940C8" w:rsidP="0066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59089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F156FB" w:rsidRPr="00286FDA" w:rsidRDefault="00F156FB">
        <w:pPr>
          <w:pStyle w:val="llb"/>
          <w:jc w:val="right"/>
          <w:rPr>
            <w:rFonts w:ascii="Times New Roman" w:hAnsi="Times New Roman"/>
            <w:sz w:val="24"/>
            <w:szCs w:val="24"/>
          </w:rPr>
        </w:pPr>
        <w:r w:rsidRPr="00286FDA">
          <w:rPr>
            <w:rFonts w:ascii="Times New Roman" w:hAnsi="Times New Roman"/>
            <w:sz w:val="24"/>
            <w:szCs w:val="24"/>
          </w:rPr>
          <w:fldChar w:fldCharType="begin"/>
        </w:r>
        <w:r w:rsidRPr="00286FDA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86FDA">
          <w:rPr>
            <w:rFonts w:ascii="Times New Roman" w:hAnsi="Times New Roman"/>
            <w:sz w:val="24"/>
            <w:szCs w:val="24"/>
          </w:rPr>
          <w:fldChar w:fldCharType="separate"/>
        </w:r>
        <w:r w:rsidR="00D435DA">
          <w:rPr>
            <w:rFonts w:ascii="Times New Roman" w:hAnsi="Times New Roman"/>
            <w:noProof/>
            <w:sz w:val="24"/>
            <w:szCs w:val="24"/>
          </w:rPr>
          <w:t>1</w:t>
        </w:r>
        <w:r w:rsidRPr="00286FD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F156FB" w:rsidRDefault="00F156F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996966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940C8" w:rsidRPr="0066106F" w:rsidRDefault="000940C8">
        <w:pPr>
          <w:pStyle w:val="llb"/>
          <w:jc w:val="right"/>
          <w:rPr>
            <w:rFonts w:ascii="Times New Roman" w:hAnsi="Times New Roman"/>
            <w:sz w:val="24"/>
            <w:szCs w:val="24"/>
          </w:rPr>
        </w:pPr>
        <w:r w:rsidRPr="0066106F">
          <w:rPr>
            <w:rFonts w:ascii="Times New Roman" w:hAnsi="Times New Roman"/>
            <w:sz w:val="24"/>
            <w:szCs w:val="24"/>
          </w:rPr>
          <w:fldChar w:fldCharType="begin"/>
        </w:r>
        <w:r w:rsidRPr="0066106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6106F">
          <w:rPr>
            <w:rFonts w:ascii="Times New Roman" w:hAnsi="Times New Roman"/>
            <w:sz w:val="24"/>
            <w:szCs w:val="24"/>
          </w:rPr>
          <w:fldChar w:fldCharType="separate"/>
        </w:r>
        <w:r w:rsidR="00D435DA">
          <w:rPr>
            <w:rFonts w:ascii="Times New Roman" w:hAnsi="Times New Roman"/>
            <w:noProof/>
            <w:sz w:val="24"/>
            <w:szCs w:val="24"/>
          </w:rPr>
          <w:t>29</w:t>
        </w:r>
        <w:r w:rsidRPr="0066106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40C8" w:rsidRDefault="000940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0C8" w:rsidRDefault="000940C8" w:rsidP="0066106F">
      <w:r>
        <w:separator/>
      </w:r>
    </w:p>
  </w:footnote>
  <w:footnote w:type="continuationSeparator" w:id="0">
    <w:p w:rsidR="000940C8" w:rsidRDefault="000940C8" w:rsidP="00661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B90"/>
    <w:multiLevelType w:val="hybridMultilevel"/>
    <w:tmpl w:val="18A2752C"/>
    <w:lvl w:ilvl="0" w:tplc="3D8447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2093D"/>
    <w:multiLevelType w:val="hybridMultilevel"/>
    <w:tmpl w:val="D7BE417A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93409"/>
    <w:multiLevelType w:val="hybridMultilevel"/>
    <w:tmpl w:val="181403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4314A"/>
    <w:multiLevelType w:val="hybridMultilevel"/>
    <w:tmpl w:val="76AE64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C28FE"/>
    <w:multiLevelType w:val="hybridMultilevel"/>
    <w:tmpl w:val="DDC44D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E1AF0"/>
    <w:multiLevelType w:val="hybridMultilevel"/>
    <w:tmpl w:val="76AE64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B2E69"/>
    <w:multiLevelType w:val="hybridMultilevel"/>
    <w:tmpl w:val="DC621BA6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527BAB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7B2137"/>
    <w:multiLevelType w:val="hybridMultilevel"/>
    <w:tmpl w:val="0540E79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B4E08"/>
    <w:multiLevelType w:val="hybridMultilevel"/>
    <w:tmpl w:val="DAAC953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095EDB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2843D3"/>
    <w:multiLevelType w:val="hybridMultilevel"/>
    <w:tmpl w:val="B9103A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33A0F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C53024"/>
    <w:multiLevelType w:val="hybridMultilevel"/>
    <w:tmpl w:val="DC0A080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A0E08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53B68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04BF9"/>
    <w:multiLevelType w:val="hybridMultilevel"/>
    <w:tmpl w:val="DFDE0C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A502AF"/>
    <w:multiLevelType w:val="hybridMultilevel"/>
    <w:tmpl w:val="A1C482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057C49"/>
    <w:multiLevelType w:val="hybridMultilevel"/>
    <w:tmpl w:val="7B5846E0"/>
    <w:lvl w:ilvl="0" w:tplc="8B966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02239"/>
    <w:multiLevelType w:val="hybridMultilevel"/>
    <w:tmpl w:val="290E44A2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37D767E6"/>
    <w:multiLevelType w:val="hybridMultilevel"/>
    <w:tmpl w:val="1C6CA9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70C59"/>
    <w:multiLevelType w:val="hybridMultilevel"/>
    <w:tmpl w:val="E2D21E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8B1576"/>
    <w:multiLevelType w:val="hybridMultilevel"/>
    <w:tmpl w:val="60921B5E"/>
    <w:lvl w:ilvl="0" w:tplc="B89842A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4F2C2D"/>
    <w:multiLevelType w:val="hybridMultilevel"/>
    <w:tmpl w:val="D5467D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D37344"/>
    <w:multiLevelType w:val="hybridMultilevel"/>
    <w:tmpl w:val="64D0DC2E"/>
    <w:lvl w:ilvl="0" w:tplc="D70C5F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4763451"/>
    <w:multiLevelType w:val="hybridMultilevel"/>
    <w:tmpl w:val="FDF4390E"/>
    <w:lvl w:ilvl="0" w:tplc="98E64788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453C5C34"/>
    <w:multiLevelType w:val="hybridMultilevel"/>
    <w:tmpl w:val="0F7A3944"/>
    <w:lvl w:ilvl="0" w:tplc="37F0434C">
      <w:start w:val="1"/>
      <w:numFmt w:val="decimal"/>
      <w:lvlText w:val="%1.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77473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B74216"/>
    <w:multiLevelType w:val="hybridMultilevel"/>
    <w:tmpl w:val="87E02F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E335DC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23CC4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33575F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5619F5"/>
    <w:multiLevelType w:val="hybridMultilevel"/>
    <w:tmpl w:val="D86056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880C2C"/>
    <w:multiLevelType w:val="hybridMultilevel"/>
    <w:tmpl w:val="1C6CA9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04234"/>
    <w:multiLevelType w:val="hybridMultilevel"/>
    <w:tmpl w:val="33CC8DB2"/>
    <w:lvl w:ilvl="0" w:tplc="5BDA49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206B94"/>
    <w:multiLevelType w:val="hybridMultilevel"/>
    <w:tmpl w:val="11180AE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62732128"/>
    <w:multiLevelType w:val="hybridMultilevel"/>
    <w:tmpl w:val="55283970"/>
    <w:lvl w:ilvl="0" w:tplc="77A6A18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47EA7"/>
    <w:multiLevelType w:val="hybridMultilevel"/>
    <w:tmpl w:val="09682096"/>
    <w:lvl w:ilvl="0" w:tplc="9E3E28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73E00"/>
    <w:multiLevelType w:val="hybridMultilevel"/>
    <w:tmpl w:val="181403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7C2EF0"/>
    <w:multiLevelType w:val="hybridMultilevel"/>
    <w:tmpl w:val="9DA66E7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D37030"/>
    <w:multiLevelType w:val="hybridMultilevel"/>
    <w:tmpl w:val="89588AAC"/>
    <w:lvl w:ilvl="0" w:tplc="C130DE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F97E4B"/>
    <w:multiLevelType w:val="hybridMultilevel"/>
    <w:tmpl w:val="C0F06356"/>
    <w:lvl w:ilvl="0" w:tplc="040E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39"/>
  </w:num>
  <w:num w:numId="4">
    <w:abstractNumId w:val="24"/>
  </w:num>
  <w:num w:numId="5">
    <w:abstractNumId w:val="9"/>
  </w:num>
  <w:num w:numId="6">
    <w:abstractNumId w:val="16"/>
  </w:num>
  <w:num w:numId="7">
    <w:abstractNumId w:val="11"/>
  </w:num>
  <w:num w:numId="8">
    <w:abstractNumId w:val="15"/>
  </w:num>
  <w:num w:numId="9">
    <w:abstractNumId w:val="38"/>
  </w:num>
  <w:num w:numId="10">
    <w:abstractNumId w:val="4"/>
  </w:num>
  <w:num w:numId="11">
    <w:abstractNumId w:val="5"/>
  </w:num>
  <w:num w:numId="12">
    <w:abstractNumId w:val="2"/>
  </w:num>
  <w:num w:numId="13">
    <w:abstractNumId w:val="28"/>
  </w:num>
  <w:num w:numId="14">
    <w:abstractNumId w:val="22"/>
  </w:num>
  <w:num w:numId="15">
    <w:abstractNumId w:val="8"/>
  </w:num>
  <w:num w:numId="16">
    <w:abstractNumId w:val="17"/>
  </w:num>
  <w:num w:numId="17">
    <w:abstractNumId w:val="21"/>
  </w:num>
  <w:num w:numId="18">
    <w:abstractNumId w:val="41"/>
  </w:num>
  <w:num w:numId="19">
    <w:abstractNumId w:val="23"/>
  </w:num>
  <w:num w:numId="20">
    <w:abstractNumId w:val="20"/>
  </w:num>
  <w:num w:numId="21">
    <w:abstractNumId w:val="1"/>
  </w:num>
  <w:num w:numId="22">
    <w:abstractNumId w:val="33"/>
  </w:num>
  <w:num w:numId="23">
    <w:abstractNumId w:val="14"/>
  </w:num>
  <w:num w:numId="24">
    <w:abstractNumId w:val="40"/>
  </w:num>
  <w:num w:numId="25">
    <w:abstractNumId w:val="31"/>
  </w:num>
  <w:num w:numId="26">
    <w:abstractNumId w:val="0"/>
  </w:num>
  <w:num w:numId="27">
    <w:abstractNumId w:val="29"/>
  </w:num>
  <w:num w:numId="28">
    <w:abstractNumId w:val="19"/>
  </w:num>
  <w:num w:numId="29">
    <w:abstractNumId w:val="35"/>
  </w:num>
  <w:num w:numId="30">
    <w:abstractNumId w:val="25"/>
  </w:num>
  <w:num w:numId="31">
    <w:abstractNumId w:val="12"/>
  </w:num>
  <w:num w:numId="32">
    <w:abstractNumId w:val="27"/>
  </w:num>
  <w:num w:numId="33">
    <w:abstractNumId w:val="26"/>
  </w:num>
  <w:num w:numId="34">
    <w:abstractNumId w:val="32"/>
  </w:num>
  <w:num w:numId="35">
    <w:abstractNumId w:val="10"/>
  </w:num>
  <w:num w:numId="36">
    <w:abstractNumId w:val="34"/>
  </w:num>
  <w:num w:numId="37">
    <w:abstractNumId w:val="30"/>
  </w:num>
  <w:num w:numId="38">
    <w:abstractNumId w:val="37"/>
  </w:num>
  <w:num w:numId="39">
    <w:abstractNumId w:val="7"/>
  </w:num>
  <w:num w:numId="40">
    <w:abstractNumId w:val="6"/>
  </w:num>
  <w:num w:numId="41">
    <w:abstractNumId w:val="6"/>
  </w:num>
  <w:num w:numId="42">
    <w:abstractNumId w:val="36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E6"/>
    <w:rsid w:val="0000451A"/>
    <w:rsid w:val="000463B7"/>
    <w:rsid w:val="000940C8"/>
    <w:rsid w:val="000A6F3E"/>
    <w:rsid w:val="000F672C"/>
    <w:rsid w:val="00122FE5"/>
    <w:rsid w:val="00162526"/>
    <w:rsid w:val="00185717"/>
    <w:rsid w:val="001A1040"/>
    <w:rsid w:val="001A6C5E"/>
    <w:rsid w:val="001D51C0"/>
    <w:rsid w:val="002370C2"/>
    <w:rsid w:val="002A5397"/>
    <w:rsid w:val="002F30B2"/>
    <w:rsid w:val="00310A4C"/>
    <w:rsid w:val="003404D8"/>
    <w:rsid w:val="0035579E"/>
    <w:rsid w:val="0037447B"/>
    <w:rsid w:val="00374C04"/>
    <w:rsid w:val="00402061"/>
    <w:rsid w:val="004D38EF"/>
    <w:rsid w:val="0053326E"/>
    <w:rsid w:val="00613BC5"/>
    <w:rsid w:val="006416F4"/>
    <w:rsid w:val="0066106F"/>
    <w:rsid w:val="00667017"/>
    <w:rsid w:val="00674C20"/>
    <w:rsid w:val="006828E1"/>
    <w:rsid w:val="007005AF"/>
    <w:rsid w:val="00716E46"/>
    <w:rsid w:val="00772D6B"/>
    <w:rsid w:val="00871F97"/>
    <w:rsid w:val="008A68E4"/>
    <w:rsid w:val="00926256"/>
    <w:rsid w:val="00936D67"/>
    <w:rsid w:val="00986200"/>
    <w:rsid w:val="009A2E58"/>
    <w:rsid w:val="009E28BB"/>
    <w:rsid w:val="00A66CAC"/>
    <w:rsid w:val="00A84416"/>
    <w:rsid w:val="00AD19A4"/>
    <w:rsid w:val="00B23B65"/>
    <w:rsid w:val="00B27906"/>
    <w:rsid w:val="00B425FF"/>
    <w:rsid w:val="00B57BC7"/>
    <w:rsid w:val="00B975BB"/>
    <w:rsid w:val="00BA767A"/>
    <w:rsid w:val="00BB0330"/>
    <w:rsid w:val="00BE2E02"/>
    <w:rsid w:val="00BE42E7"/>
    <w:rsid w:val="00C0420C"/>
    <w:rsid w:val="00C576E6"/>
    <w:rsid w:val="00C809D2"/>
    <w:rsid w:val="00C87A64"/>
    <w:rsid w:val="00D435DA"/>
    <w:rsid w:val="00D96669"/>
    <w:rsid w:val="00DB791E"/>
    <w:rsid w:val="00DD58C8"/>
    <w:rsid w:val="00DE6FEA"/>
    <w:rsid w:val="00E06442"/>
    <w:rsid w:val="00E06873"/>
    <w:rsid w:val="00E64223"/>
    <w:rsid w:val="00E648AC"/>
    <w:rsid w:val="00E7353B"/>
    <w:rsid w:val="00E976B7"/>
    <w:rsid w:val="00EC3E21"/>
    <w:rsid w:val="00EF7CC0"/>
    <w:rsid w:val="00F156FB"/>
    <w:rsid w:val="00FA24BC"/>
    <w:rsid w:val="00FD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76E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76E6"/>
    <w:pPr>
      <w:ind w:left="720"/>
      <w:contextualSpacing/>
    </w:pPr>
  </w:style>
  <w:style w:type="table" w:styleId="Rcsostblzat">
    <w:name w:val="Table Grid"/>
    <w:basedOn w:val="Normltblzat"/>
    <w:rsid w:val="00C57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rsid w:val="008A68E4"/>
    <w:rPr>
      <w:rFonts w:ascii="Courier New" w:hAnsi="Courier New"/>
    </w:rPr>
  </w:style>
  <w:style w:type="character" w:customStyle="1" w:styleId="CsakszvegChar">
    <w:name w:val="Csak szöveg Char"/>
    <w:basedOn w:val="Bekezdsalapbettpusa"/>
    <w:link w:val="Csakszveg"/>
    <w:rsid w:val="008A68E4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6106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6106F"/>
    <w:rPr>
      <w:rFonts w:ascii="Arial" w:eastAsia="Times New Roman" w:hAnsi="Arial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66106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106F"/>
    <w:rPr>
      <w:rFonts w:ascii="Arial" w:eastAsia="Times New Roman" w:hAnsi="Arial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156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156F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76E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76E6"/>
    <w:pPr>
      <w:ind w:left="720"/>
      <w:contextualSpacing/>
    </w:pPr>
  </w:style>
  <w:style w:type="table" w:styleId="Rcsostblzat">
    <w:name w:val="Table Grid"/>
    <w:basedOn w:val="Normltblzat"/>
    <w:rsid w:val="00C57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rsid w:val="008A68E4"/>
    <w:rPr>
      <w:rFonts w:ascii="Courier New" w:hAnsi="Courier New"/>
    </w:rPr>
  </w:style>
  <w:style w:type="character" w:customStyle="1" w:styleId="CsakszvegChar">
    <w:name w:val="Csak szöveg Char"/>
    <w:basedOn w:val="Bekezdsalapbettpusa"/>
    <w:link w:val="Csakszveg"/>
    <w:rsid w:val="008A68E4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6106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6106F"/>
    <w:rPr>
      <w:rFonts w:ascii="Arial" w:eastAsia="Times New Roman" w:hAnsi="Arial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66106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106F"/>
    <w:rPr>
      <w:rFonts w:ascii="Arial" w:eastAsia="Times New Roman" w:hAnsi="Arial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156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156F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2F7D5E6F</Template>
  <TotalTime>9</TotalTime>
  <Pages>29</Pages>
  <Words>6400</Words>
  <Characters>44167</Characters>
  <Application>Microsoft Office Word</Application>
  <DocSecurity>0</DocSecurity>
  <Lines>368</Lines>
  <Paragraphs>100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50467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3</cp:revision>
  <cp:lastPrinted>2015-03-31T13:35:00Z</cp:lastPrinted>
  <dcterms:created xsi:type="dcterms:W3CDTF">2015-04-01T05:49:00Z</dcterms:created>
  <dcterms:modified xsi:type="dcterms:W3CDTF">2015-04-01T05:57:00Z</dcterms:modified>
</cp:coreProperties>
</file>