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F748CC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3B98FF74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640.5pt">
            <v:imagedata r:id="rId6" o:title="EEE130E5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5pt">
            <v:imagedata r:id="rId7" o:title="A147B9A2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3pt;height:640.5pt">
            <v:imagedata r:id="rId8" o:title="E56CF93B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53pt;height:640.5pt">
            <v:imagedata r:id="rId9" o:title="68992A00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53pt;height:640.5pt">
            <v:imagedata r:id="rId10" o:title="70832201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53pt;height:640.5pt">
            <v:imagedata r:id="rId11" o:title="484E200E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53pt;height:640.5pt">
            <v:imagedata r:id="rId12" o:title="EE1B34B7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53pt;height:640.5pt">
            <v:imagedata r:id="rId13" o:title="1441974C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53pt;height:640.5pt">
            <v:imagedata r:id="rId14" o:title="F008F6DD"/>
          </v:shape>
        </w:pict>
      </w:r>
      <w:bookmarkStart w:id="0" w:name="_GoBack"/>
      <w:bookmarkEnd w:id="0"/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CC"/>
    <w:rsid w:val="00E976B7"/>
    <w:rsid w:val="00EC3E21"/>
    <w:rsid w:val="00F7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42335C11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Tiborné</dc:creator>
  <cp:lastModifiedBy>Varga Tiborné</cp:lastModifiedBy>
  <cp:revision>1</cp:revision>
  <dcterms:created xsi:type="dcterms:W3CDTF">2015-12-18T14:10:00Z</dcterms:created>
  <dcterms:modified xsi:type="dcterms:W3CDTF">2015-12-18T14:12:00Z</dcterms:modified>
</cp:coreProperties>
</file>