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606489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7E8F381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2C64F7E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F0418431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186"/>
    <w:rsid w:val="00606489"/>
    <w:rsid w:val="00AD1186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5C92A32C</Template>
  <TotalTime>0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2</cp:revision>
  <dcterms:created xsi:type="dcterms:W3CDTF">2016-03-07T17:19:00Z</dcterms:created>
  <dcterms:modified xsi:type="dcterms:W3CDTF">2016-03-07T17:19:00Z</dcterms:modified>
</cp:coreProperties>
</file>