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BC33B0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731DC0B5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pt;height:640.5pt">
            <v:imagedata r:id="rId6" o:title="1A96A98B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640.5pt">
            <v:imagedata r:id="rId7" o:title="45E546D1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59E"/>
    <w:rsid w:val="0053459E"/>
    <w:rsid w:val="00BC33B0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BE74DC0C</Template>
  <TotalTime>0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Bodor Gergely</cp:lastModifiedBy>
  <cp:revision>2</cp:revision>
  <dcterms:created xsi:type="dcterms:W3CDTF">2016-03-07T17:19:00Z</dcterms:created>
  <dcterms:modified xsi:type="dcterms:W3CDTF">2016-03-07T17:19:00Z</dcterms:modified>
</cp:coreProperties>
</file>