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09215C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6E9157C0"/>
          </v:shape>
        </w:pict>
      </w:r>
      <w:r w:rsidR="00EA1735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53pt;height:640.5pt">
            <v:imagedata r:id="rId6" o:title="1817F4C1"/>
          </v:shape>
        </w:pict>
      </w:r>
      <w:r w:rsidR="00EA1735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53pt;height:640.5pt">
            <v:imagedata r:id="rId7" o:title="AB9553CE"/>
          </v:shape>
        </w:pict>
      </w:r>
      <w:r w:rsidR="00EA1735">
        <w:rPr>
          <w:rFonts w:ascii="Times New Roman" w:hAnsi="Times New Roman" w:cs="Times New Roman"/>
          <w:sz w:val="24"/>
          <w:szCs w:val="24"/>
        </w:rPr>
        <w:pict>
          <v:shape id="_x0000_i1028" type="#_x0000_t75" style="width:453pt;height:640.5pt">
            <v:imagedata r:id="rId8" o:title="65175577"/>
          </v:shape>
        </w:pict>
      </w:r>
      <w:r w:rsidR="00EA1735">
        <w:rPr>
          <w:rFonts w:ascii="Times New Roman" w:hAnsi="Times New Roman" w:cs="Times New Roman"/>
          <w:sz w:val="24"/>
          <w:szCs w:val="24"/>
        </w:rPr>
        <w:pict>
          <v:shape id="_x0000_i1029" type="#_x0000_t75" style="width:453pt;height:640.5pt">
            <v:imagedata r:id="rId9" o:title="C6DBC10C"/>
          </v:shape>
        </w:pict>
      </w:r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ECB"/>
    <w:rsid w:val="0009215C"/>
    <w:rsid w:val="008B3ECB"/>
    <w:rsid w:val="00E976B7"/>
    <w:rsid w:val="00EA1735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20B145A9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Görömbei Judit</dc:creator>
  <cp:lastModifiedBy>Bodor Gergely</cp:lastModifiedBy>
  <cp:revision>2</cp:revision>
  <dcterms:created xsi:type="dcterms:W3CDTF">2016-06-01T14:19:00Z</dcterms:created>
  <dcterms:modified xsi:type="dcterms:W3CDTF">2016-06-01T14:19:00Z</dcterms:modified>
</cp:coreProperties>
</file>