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6B7" w:rsidRPr="00EC3E21" w:rsidRDefault="003F5AEB" w:rsidP="00EC3E21">
      <w:pPr>
        <w:spacing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641pt">
            <v:imagedata r:id="rId5" o:title="9E93E789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6" type="#_x0000_t75" style="width:453.5pt;height:641pt">
            <v:imagedata r:id="rId6" o:title="982457F6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7" type="#_x0000_t75" style="width:453.5pt;height:641pt">
            <v:imagedata r:id="rId7" o:title="CBEA7B7F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8" type="#_x0000_t75" style="width:453.5pt;height:641pt">
            <v:imagedata r:id="rId8" o:title="D783DF74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29" type="#_x0000_t75" style="width:453.5pt;height:641pt">
            <v:imagedata r:id="rId9" o:title="4F0E90E5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0" type="#_x0000_t75" style="width:453.5pt;height:641pt">
            <v:imagedata r:id="rId10" o:title="F7D599A2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1" type="#_x0000_t75" style="width:453.5pt;height:641pt">
            <v:imagedata r:id="rId11" o:title="B1E1593B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2" type="#_x0000_t75" style="width:453.5pt;height:641pt">
            <v:imagedata r:id="rId12" o:title="88C20A00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3" type="#_x0000_t75" style="width:453.5pt;height:641pt">
            <v:imagedata r:id="rId13" o:title="3BD68201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4" type="#_x0000_t75" style="width:453.5pt;height:641pt">
            <v:imagedata r:id="rId14" o:title="33CA000E"/>
          </v:shape>
        </w:pict>
      </w: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5" type="#_x0000_t75" style="width:453.5pt;height:641pt">
            <v:imagedata r:id="rId15" o:title="1EA594B7"/>
          </v:shape>
        </w:pict>
      </w:r>
      <w:bookmarkStart w:id="0" w:name="_GoBack"/>
      <w:bookmarkEnd w:id="0"/>
    </w:p>
    <w:sectPr w:rsidR="00E976B7" w:rsidRPr="00EC3E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AEB"/>
    <w:rsid w:val="003F5AEB"/>
    <w:rsid w:val="00E976B7"/>
    <w:rsid w:val="00EC3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E385C1F5</Template>
  <TotalTime>3</TotalTime>
  <Pages>11</Pages>
  <Words>1</Words>
  <Characters>11</Characters>
  <Application>Microsoft Office Word</Application>
  <DocSecurity>0</DocSecurity>
  <Lines>1</Lines>
  <Paragraphs>1</Paragraphs>
  <ScaleCrop>false</ScaleCrop>
  <Company>Józsefvárosi Önkormányzat Polgármesteri Hivatala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Varga Tiborné</dc:creator>
  <cp:lastModifiedBy>Varga Tiborné</cp:lastModifiedBy>
  <cp:revision>1</cp:revision>
  <dcterms:created xsi:type="dcterms:W3CDTF">2014-12-01T15:49:00Z</dcterms:created>
  <dcterms:modified xsi:type="dcterms:W3CDTF">2014-12-01T15:52:00Z</dcterms:modified>
</cp:coreProperties>
</file>