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5EE" w:rsidRDefault="005965EE" w:rsidP="00EC3E21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DBA8411">
            <wp:extent cx="5761990" cy="814260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814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65EE" w:rsidRDefault="005965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965EE" w:rsidRDefault="005965EE" w:rsidP="00EC3E21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0C31573A">
            <wp:extent cx="5761990" cy="814260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814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65EE" w:rsidRDefault="005965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976B7" w:rsidRPr="00EC3E21" w:rsidRDefault="005965EE" w:rsidP="00EC3E21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05A3037C">
            <wp:extent cx="5761990" cy="814260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814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976B7" w:rsidRPr="00EC3E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5EE"/>
    <w:rsid w:val="005965EE"/>
    <w:rsid w:val="00E976B7"/>
    <w:rsid w:val="00EC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96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965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96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965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87D59635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JPH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Bodor Gergely</dc:creator>
  <cp:lastModifiedBy>Bodor Gergely</cp:lastModifiedBy>
  <cp:revision>1</cp:revision>
  <dcterms:created xsi:type="dcterms:W3CDTF">2015-04-15T14:34:00Z</dcterms:created>
  <dcterms:modified xsi:type="dcterms:W3CDTF">2015-04-15T14:35:00Z</dcterms:modified>
</cp:coreProperties>
</file>