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7" w:rsidRPr="00EC3E21" w:rsidRDefault="001A4E8A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D8F5258C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53pt;height:640.5pt">
            <v:imagedata r:id="rId6" o:title="5C14B01D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53pt;height:640.5pt">
            <v:imagedata r:id="rId7" o:title="1E0D7F7A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53pt;height:640.5pt">
            <v:imagedata r:id="rId8" o:title="5A641533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53pt;height:640.5pt">
            <v:imagedata r:id="rId9" o:title="89826598"/>
          </v:shape>
        </w:pict>
      </w:r>
    </w:p>
    <w:sectPr w:rsidR="00E976B7" w:rsidRPr="00EC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E8A"/>
    <w:rsid w:val="001A4E8A"/>
    <w:rsid w:val="00E976B7"/>
    <w:rsid w:val="00EC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613399E2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Mirgai Ildikó Brigitta</dc:creator>
  <cp:keywords/>
  <dc:description/>
  <cp:lastModifiedBy/>
  <cp:revision>1</cp:revision>
  <dcterms:created xsi:type="dcterms:W3CDTF">2015-05-15T08:15:00Z</dcterms:created>
</cp:coreProperties>
</file>